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30" w:rsidRDefault="00306730" w:rsidP="008C6988">
      <w:pPr>
        <w:pStyle w:val="Heading1"/>
      </w:pPr>
      <w:r>
        <w:t>А вы знали, что межкомнатные двери нужно покупать с шумоизоляцией?</w:t>
      </w:r>
    </w:p>
    <w:p w:rsidR="00306730" w:rsidRPr="008C6988" w:rsidRDefault="00306730" w:rsidP="00C007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6988">
        <w:rPr>
          <w:rFonts w:ascii="Times New Roman" w:hAnsi="Times New Roman"/>
          <w:b/>
          <w:sz w:val="24"/>
          <w:szCs w:val="24"/>
        </w:rPr>
        <w:t xml:space="preserve">Звукоизолированные двери – маст-хэв любого дома или квартиры. Они способны свести на нет шум и гам, оградить вас от ненужных звуков, создать атмосферу спокойствия и уюта. За такими дверьми можно смело говорить о важном – ни одно слово не станет достоянием чужих ушей. Выбрать такой аксессуар бывает довольно непросто. Мы расскажем, как </w:t>
      </w:r>
      <w:r>
        <w:rPr>
          <w:rFonts w:ascii="Times New Roman" w:hAnsi="Times New Roman"/>
          <w:b/>
          <w:sz w:val="24"/>
          <w:szCs w:val="24"/>
        </w:rPr>
        <w:t>найти</w:t>
      </w:r>
      <w:r w:rsidRPr="008C6988">
        <w:rPr>
          <w:rFonts w:ascii="Times New Roman" w:hAnsi="Times New Roman"/>
          <w:b/>
          <w:sz w:val="24"/>
          <w:szCs w:val="24"/>
        </w:rPr>
        <w:t xml:space="preserve"> подходящие звукоизолированные двери и как изолировать их от шума самостоятельно.</w:t>
      </w:r>
    </w:p>
    <w:p w:rsidR="00306730" w:rsidRPr="00ED6196" w:rsidRDefault="00306730" w:rsidP="00ED6196">
      <w:pPr>
        <w:tabs>
          <w:tab w:val="left" w:pos="17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196">
        <w:rPr>
          <w:rFonts w:ascii="Times New Roman" w:hAnsi="Times New Roman"/>
          <w:b/>
          <w:sz w:val="24"/>
          <w:szCs w:val="24"/>
        </w:rPr>
        <w:t>Звуки прячут</w:t>
      </w:r>
      <w:r w:rsidRPr="00ED6196">
        <w:rPr>
          <w:rFonts w:ascii="Times New Roman" w:hAnsi="Times New Roman"/>
          <w:b/>
          <w:sz w:val="24"/>
          <w:szCs w:val="24"/>
        </w:rPr>
        <w:tab/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шумоизоляцию дверей влияют три основных фактора:</w:t>
      </w:r>
    </w:p>
    <w:p w:rsidR="00306730" w:rsidRDefault="00306730" w:rsidP="00ED619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материал, из которого они изготовлены;</w:t>
      </w:r>
    </w:p>
    <w:p w:rsidR="00306730" w:rsidRDefault="00306730" w:rsidP="00ED619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или отсутствие порога;</w:t>
      </w:r>
    </w:p>
    <w:p w:rsidR="00306730" w:rsidRDefault="00306730" w:rsidP="00ED619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плотность прилегания всех элементов.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Так, лучше всего поглощать шум способна натуральная древесина. Сосна, дуб, бук способны удерживать звук до 45 дБ. А вот МДФ, ДСП, пластмасса от шума вас не оградят, поскольку в конструкции из этих материалов есть пустоты. Не лучшим вариантом будут также алюминиевые или стальные каркасы. Сами по себе эти металлы отлично сдерживают звуки, вот только в составе дверей их процент невелик, а потому и защита будет минимальной. 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Неплохой вариант – д</w:t>
      </w:r>
      <w:r w:rsidRPr="00C0077C">
        <w:rPr>
          <w:rFonts w:ascii="Times New Roman" w:hAnsi="Times New Roman"/>
          <w:sz w:val="24"/>
          <w:szCs w:val="24"/>
        </w:rPr>
        <w:t>еревянные филенчатые двери</w:t>
      </w:r>
      <w:r>
        <w:rPr>
          <w:rFonts w:ascii="Times New Roman" w:hAnsi="Times New Roman"/>
          <w:sz w:val="24"/>
          <w:szCs w:val="24"/>
        </w:rPr>
        <w:t>. Для их изготовления используют твердые породы дерева, способные поглощать шум. Хотите удостовериться в звукоизоляции? Проверьте конструкцию на вес – чем она тяжелее, тем лучше защитит от шума.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приходится радоваться и любителям межкомнатных дверей с декоративными стеклянными или зеркальными элементами.  Помните, что одинарное стекло звук не изолирует, справиться с этой задачей способен лишь стеклопакет из двух и более стекол с воздушной прослойкой. 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касается порога, то тут все просто. Если его нет, образуется щель между полом и дверьми, а это «ворота» для попадания звуков в вашу комнату.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 и конечно, одним из самых важных элементов шумоизоляции является плотность прилегания всех элементов. Этот фактор способен оградить вас не только от звуков, но и от сквозняков. </w:t>
      </w:r>
    </w:p>
    <w:p w:rsidR="00306730" w:rsidRPr="00ED4A33" w:rsidRDefault="00306730" w:rsidP="00E77F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A33">
        <w:rPr>
          <w:rFonts w:ascii="Times New Roman" w:hAnsi="Times New Roman"/>
          <w:b/>
          <w:sz w:val="24"/>
          <w:szCs w:val="24"/>
        </w:rPr>
        <w:t>Сделай сам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купить межкомнатные двери со звукоизоляцией вы не можете, защитить уже имеющиеся от шума вполне по силам и самому. </w:t>
      </w:r>
    </w:p>
    <w:p w:rsidR="00306730" w:rsidRDefault="00306730" w:rsidP="0017029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для начала проверьте дверную коробку. Если она полая внутри, звуки будут попадать в комнату. Исправить ситуацию можно, заполнив пустоты монтажной пеной.</w:t>
      </w:r>
    </w:p>
    <w:p w:rsidR="00306730" w:rsidRDefault="00306730" w:rsidP="0017029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Затем качественно заделайте все щели между стеной и коробом. Так вы обезопасите себя не только от шума, но и холода. Для этих работ идеально подойдет герметик. По периметру двери приклейте уплотнитель. Хорошим и доступным вариантом будет резиновый шнур или самоклеящиеся поролоновые ленты. Помните, что расстояние между дверной коробкой и полотном не должно составлять более одного сантиметра. В противном случае все ваши усилия будут сведены на нет.</w:t>
      </w:r>
    </w:p>
    <w:p w:rsidR="00306730" w:rsidRDefault="00306730" w:rsidP="0017029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Следующий шаг – установка порога. Вариантов множество: вы можете выбрать как готовый шумопоглощающий порожек, так и сделать его путем наклеивания уплотнителя к нижней части двери.</w:t>
      </w:r>
    </w:p>
    <w:p w:rsidR="00306730" w:rsidRDefault="00306730" w:rsidP="00C0077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Немаловажный этап – наполнение и обшивка. Выбирайте наполнитель, исходя из своих финансовых возможностей. Это могут быть поролон, синтепон, минвата, ватин, пенопласт. Все они крепятся на клей. Один нюанс – конструкцию нужно вскрывать. Если у вас такой возможности нет, выхода два: отказаться от этого мероприятия или прикрепить звукоизолирующий материал снаружи. Для обшивки дверей (как правило, входных) подойдут проверенные временем натуральная или искусственная кожа. Можно приклеить к полотну мастикой и специальные шумопоглощающие плиты. Они требуют дальнейшей отделки, в качестве которой вы сможете использовать любой декоративный материал. </w:t>
      </w:r>
    </w:p>
    <w:p w:rsidR="00306730" w:rsidRPr="00A574DA" w:rsidRDefault="00306730" w:rsidP="004013DE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Еще один вариант шумоизоляции – установка двойных дверей. Этот способ отлично подходит для защиты от звуков и сквозняков входа. Лучшим по своим тепло- и звукоизолирующим свойствам будет монтаж двойного дверного блока (два полотна с общей коробкой).</w:t>
      </w:r>
    </w:p>
    <w:p w:rsidR="00306730" w:rsidRPr="002C1B0F" w:rsidRDefault="00306730" w:rsidP="00A57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Обратите внимание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же вы решили доверить дело профессионалам и купить дверь в комнату с шумоизоляцией, важно учесть несколько нюансов.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Помните, что изоляция от звуков зависит от конструкции дверного блока. Самыми надежными в этом плане будут распашные двери, поскольку между их элементами минимальные зазоры.</w:t>
      </w:r>
      <w:r w:rsidRPr="005D73F6">
        <w:rPr>
          <w:rFonts w:ascii="Times New Roman" w:hAnsi="Times New Roman"/>
          <w:sz w:val="24"/>
          <w:szCs w:val="24"/>
        </w:rPr>
        <w:t xml:space="preserve"> 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Намного ниже уровень шумоизоляции в раздвижных моделях – для обеспечения их движения зазоры между стеной и самим полотном просто необходимы. Более приемлемым вариантом будет модель, перемещающаяся внутрь стены. А вот двери, которые двигаются вдоль нее, полны зазоров. 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Похвастаться отменной звукоизоляцией могут лишь раздвижные двери из сэндвич-панелей. Но они имеют существенные минусы – высокую стоимость и большой вес.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 и самым худшим вариантом будут складывающиеся двери. В них не только максимальные зазоры, но и внушительное расстояние от пола. Звукоизолировать такую конструкцию довольно трудно.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касается материалов, то, как уже было сказано выше, лучшим вариантом будет массив дерева. Он экологичный, прочный, устойчив к влаге и температурам и прослужит хозяевам долгие годы. Отличная звукоизоляция деревянной двери – бесспорное преимущество даже с учетом ее немалой стоимости.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вот от стекла, фанеры, пластмассы и полых внутри металлических конструкций лучше отказаться.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еще – на шумоизоляцию дверей больше всего влияет качество их установки и тщательное устранение щелей. Если мастер пренебрег этим, беззащитными перед звуками станут даже двери из натурального дерева.</w:t>
      </w:r>
    </w:p>
    <w:p w:rsidR="00306730" w:rsidRPr="00760F0E" w:rsidRDefault="00306730" w:rsidP="00ED4A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0F0E">
        <w:rPr>
          <w:rFonts w:ascii="Times New Roman" w:hAnsi="Times New Roman"/>
          <w:b/>
          <w:sz w:val="24"/>
          <w:szCs w:val="24"/>
        </w:rPr>
        <w:t>«Умный</w:t>
      </w:r>
      <w:r>
        <w:rPr>
          <w:rFonts w:ascii="Times New Roman" w:hAnsi="Times New Roman"/>
          <w:b/>
          <w:sz w:val="24"/>
          <w:szCs w:val="24"/>
        </w:rPr>
        <w:t>»</w:t>
      </w:r>
      <w:r w:rsidRPr="00760F0E">
        <w:rPr>
          <w:rFonts w:ascii="Times New Roman" w:hAnsi="Times New Roman"/>
          <w:b/>
          <w:sz w:val="24"/>
          <w:szCs w:val="24"/>
        </w:rPr>
        <w:t xml:space="preserve"> порог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Предотвратить шум в комнате способен также автоматический порог. Он практически незаметен, поскольку вмонтирован в нижнюю часть двери. Система работает просто: при открывании дверей порог плавно поднимается, при закрывании – опускается. </w:t>
      </w:r>
    </w:p>
    <w:p w:rsidR="00306730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Межкомнатные двери с «умным» порогом имеют ряд преимуществ. Среди них:</w:t>
      </w:r>
    </w:p>
    <w:p w:rsidR="00306730" w:rsidRDefault="00306730" w:rsidP="00BF6A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максимальная защита от шума, запахов, сквозняков;</w:t>
      </w:r>
    </w:p>
    <w:p w:rsidR="00306730" w:rsidRDefault="00306730" w:rsidP="00BF6A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бесперебойная работа даже на неровных полах;</w:t>
      </w:r>
    </w:p>
    <w:p w:rsidR="00306730" w:rsidRDefault="00306730" w:rsidP="00BF6A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минимальная травмоопасность, доступность для людей с инвалидностью;</w:t>
      </w:r>
    </w:p>
    <w:p w:rsidR="00306730" w:rsidRDefault="00306730" w:rsidP="00BF6A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износостойкость;</w:t>
      </w:r>
    </w:p>
    <w:p w:rsidR="00306730" w:rsidRDefault="00306730" w:rsidP="00BF6A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возможность установки на дверях любого типа и материала.</w:t>
      </w:r>
    </w:p>
    <w:p w:rsidR="00306730" w:rsidRPr="001E210A" w:rsidRDefault="00306730" w:rsidP="00E3348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Минус только один – если вы будете монтировать автоматический порог на готовую дверь, полотно придется дорабатывать. А здесь важна рука мастера, иначе не избежать деформации.</w:t>
      </w:r>
    </w:p>
    <w:p w:rsidR="00306730" w:rsidRPr="00C0077C" w:rsidRDefault="00306730" w:rsidP="001E2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06730" w:rsidRPr="00C0077C" w:rsidSect="005C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136B9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27E1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24DA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C586C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F655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0852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FAC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30AD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02F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6A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C33871"/>
    <w:multiLevelType w:val="hybridMultilevel"/>
    <w:tmpl w:val="30987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257738A"/>
    <w:multiLevelType w:val="hybridMultilevel"/>
    <w:tmpl w:val="A91404D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6CD"/>
    <w:rsid w:val="00065E06"/>
    <w:rsid w:val="000C1B95"/>
    <w:rsid w:val="000F7AFB"/>
    <w:rsid w:val="0013128E"/>
    <w:rsid w:val="00142505"/>
    <w:rsid w:val="00170292"/>
    <w:rsid w:val="00186463"/>
    <w:rsid w:val="001C1565"/>
    <w:rsid w:val="001C6757"/>
    <w:rsid w:val="001E210A"/>
    <w:rsid w:val="0026231F"/>
    <w:rsid w:val="002C1B0F"/>
    <w:rsid w:val="002D2645"/>
    <w:rsid w:val="00306730"/>
    <w:rsid w:val="0031311F"/>
    <w:rsid w:val="004013DE"/>
    <w:rsid w:val="00435446"/>
    <w:rsid w:val="00444941"/>
    <w:rsid w:val="00493271"/>
    <w:rsid w:val="005228F9"/>
    <w:rsid w:val="005C22DF"/>
    <w:rsid w:val="005C39CC"/>
    <w:rsid w:val="005D73F6"/>
    <w:rsid w:val="005F07CF"/>
    <w:rsid w:val="006013C4"/>
    <w:rsid w:val="00610512"/>
    <w:rsid w:val="00621172"/>
    <w:rsid w:val="00760F0E"/>
    <w:rsid w:val="00775D6A"/>
    <w:rsid w:val="008566CD"/>
    <w:rsid w:val="008765F3"/>
    <w:rsid w:val="008876C6"/>
    <w:rsid w:val="008C6988"/>
    <w:rsid w:val="009046B3"/>
    <w:rsid w:val="00932D65"/>
    <w:rsid w:val="00945835"/>
    <w:rsid w:val="009C6CB3"/>
    <w:rsid w:val="00A574DA"/>
    <w:rsid w:val="00AB2D77"/>
    <w:rsid w:val="00B57133"/>
    <w:rsid w:val="00B92BC7"/>
    <w:rsid w:val="00BF6A97"/>
    <w:rsid w:val="00C0077C"/>
    <w:rsid w:val="00C2588A"/>
    <w:rsid w:val="00C839B2"/>
    <w:rsid w:val="00DB4C95"/>
    <w:rsid w:val="00DE6D9A"/>
    <w:rsid w:val="00E33487"/>
    <w:rsid w:val="00E77F56"/>
    <w:rsid w:val="00ED4A33"/>
    <w:rsid w:val="00ED6196"/>
    <w:rsid w:val="00EE6AB1"/>
    <w:rsid w:val="00F17C2D"/>
    <w:rsid w:val="00F3374B"/>
    <w:rsid w:val="00F5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2D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C69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B1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243</TotalTime>
  <Pages>2</Pages>
  <Words>894</Words>
  <Characters>5097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52</cp:revision>
  <dcterms:created xsi:type="dcterms:W3CDTF">2018-02-27T17:09:00Z</dcterms:created>
  <dcterms:modified xsi:type="dcterms:W3CDTF">2018-02-28T05:45:00Z</dcterms:modified>
</cp:coreProperties>
</file>