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AA9" w:rsidRPr="004C320A" w:rsidRDefault="00C64AA9" w:rsidP="005D1D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C320A">
        <w:rPr>
          <w:rFonts w:ascii="Times New Roman" w:hAnsi="Times New Roman"/>
          <w:b/>
          <w:sz w:val="24"/>
          <w:szCs w:val="24"/>
        </w:rPr>
        <w:t>Кровати из натурального дерева. Что важно знать при выборе?</w:t>
      </w:r>
    </w:p>
    <w:p w:rsidR="00C64AA9" w:rsidRPr="004C320A" w:rsidRDefault="00C64AA9" w:rsidP="005D1D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C320A">
        <w:rPr>
          <w:rFonts w:ascii="Times New Roman" w:hAnsi="Times New Roman"/>
          <w:b/>
          <w:sz w:val="24"/>
          <w:szCs w:val="24"/>
        </w:rPr>
        <w:t>Удобная и функциональная кровать – залог комфортного сна и Вашего отличного самочувствия. О хорошем вкусе владельца и своем безупречном качестве заявят кровати из натурального дерева. Мы расскажем, на что обратить внимание при их выборе.</w:t>
      </w:r>
    </w:p>
    <w:p w:rsidR="00C64AA9" w:rsidRDefault="00C64AA9" w:rsidP="005D1D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C320A">
        <w:rPr>
          <w:rFonts w:ascii="Times New Roman" w:hAnsi="Times New Roman"/>
          <w:b/>
          <w:sz w:val="24"/>
          <w:szCs w:val="24"/>
        </w:rPr>
        <w:t xml:space="preserve">Какой массив лучше </w:t>
      </w:r>
    </w:p>
    <w:p w:rsidR="00C64AA9" w:rsidRPr="005D1DE2" w:rsidRDefault="00C64AA9" w:rsidP="00AB1A1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Безусловными плюсами массива являются его долговечность и экологичность. Чтобы кровать прослужила Вам десятки лет, важно правильно выбрать подходящий вид древесины.</w:t>
      </w:r>
    </w:p>
    <w:p w:rsidR="00C64AA9" w:rsidRDefault="00C64AA9" w:rsidP="005D1D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D1DE2">
        <w:rPr>
          <w:rFonts w:ascii="Times New Roman" w:hAnsi="Times New Roman"/>
          <w:b/>
          <w:sz w:val="24"/>
          <w:szCs w:val="24"/>
        </w:rPr>
        <w:t>Сосна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будет самой демократичной по цене, легко поддается обработке, прекрасно выглядит. Из минусов – выраженный запах хвои, чувствительность к перепадам температуры и механическим повреждениям. Чтобы надолго сохранить отличный внешний вид мебели из этой мягкой породы дерева, к ней нужно относиться бережно.</w:t>
      </w:r>
    </w:p>
    <w:p w:rsidR="00C64AA9" w:rsidRDefault="00C64AA9" w:rsidP="003D050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Отличными характеристиками обладает</w:t>
      </w:r>
      <w:r w:rsidRPr="005D1D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б</w:t>
      </w:r>
      <w:r w:rsidRPr="005D1DE2">
        <w:rPr>
          <w:rFonts w:ascii="Times New Roman" w:hAnsi="Times New Roman"/>
          <w:b/>
          <w:sz w:val="24"/>
          <w:szCs w:val="24"/>
        </w:rPr>
        <w:t>ук.</w:t>
      </w:r>
      <w:r w:rsidRPr="005D1D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Он славится прочностью, быстро сохнет. Кровати из такого массива не трескаются и не скрипят, в них хорошее соотношение цены и качества. Отдавая предпочтение буку, помните, что он должен быть покрыт лаком – этот вид древесины буквально впитывает влагу, а потому нуждается в дополнительной защите. </w:t>
      </w:r>
    </w:p>
    <w:p w:rsidR="00C64AA9" w:rsidRPr="005D1DE2" w:rsidRDefault="00C64AA9" w:rsidP="003D050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Красивые и стильные кровати получаются из </w:t>
      </w:r>
      <w:r w:rsidRPr="003D050D">
        <w:rPr>
          <w:rFonts w:ascii="Times New Roman" w:hAnsi="Times New Roman"/>
          <w:b/>
          <w:sz w:val="24"/>
          <w:szCs w:val="24"/>
        </w:rPr>
        <w:t>ольхи</w:t>
      </w:r>
      <w:r>
        <w:rPr>
          <w:rFonts w:ascii="Times New Roman" w:hAnsi="Times New Roman"/>
          <w:sz w:val="24"/>
          <w:szCs w:val="24"/>
        </w:rPr>
        <w:t>. Этот</w:t>
      </w:r>
      <w:r w:rsidRPr="005D1DE2">
        <w:rPr>
          <w:rFonts w:ascii="Times New Roman" w:hAnsi="Times New Roman"/>
          <w:sz w:val="24"/>
          <w:szCs w:val="24"/>
        </w:rPr>
        <w:t xml:space="preserve"> материал </w:t>
      </w:r>
      <w:r>
        <w:rPr>
          <w:rFonts w:ascii="Times New Roman" w:hAnsi="Times New Roman"/>
          <w:sz w:val="24"/>
          <w:szCs w:val="24"/>
        </w:rPr>
        <w:t xml:space="preserve">внешне похож на красное дерево и порадует переходами розовых и лиловых оттенков. Единственный минус – ольха довольно чувствительна к повреждениям, на ней будут заметны царапины. </w:t>
      </w:r>
    </w:p>
    <w:p w:rsidR="00C64AA9" w:rsidRPr="005D1DE2" w:rsidRDefault="00C64AA9" w:rsidP="003D050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D1DE2">
        <w:rPr>
          <w:rFonts w:ascii="Times New Roman" w:hAnsi="Times New Roman"/>
          <w:b/>
          <w:sz w:val="24"/>
          <w:szCs w:val="24"/>
        </w:rPr>
        <w:t>Ясень</w:t>
      </w:r>
      <w:r>
        <w:rPr>
          <w:rFonts w:ascii="Times New Roman" w:hAnsi="Times New Roman"/>
          <w:sz w:val="24"/>
          <w:szCs w:val="24"/>
        </w:rPr>
        <w:t xml:space="preserve"> – более пластичный и прочный. По своим свойствам он подобен дубу. Долговечность, легкость обработки, стойкость к механическим повреждениям – основные качества ясеня. Но есть и недостаток – этот массив не любит перепадов температуры и влажности</w:t>
      </w:r>
      <w:r w:rsidRPr="005D1DE2">
        <w:rPr>
          <w:rFonts w:ascii="Times New Roman" w:hAnsi="Times New Roman"/>
          <w:sz w:val="24"/>
          <w:szCs w:val="24"/>
        </w:rPr>
        <w:t>.</w:t>
      </w:r>
    </w:p>
    <w:p w:rsidR="00C64AA9" w:rsidRDefault="00C64AA9" w:rsidP="005D1D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Ну и возглавляет рейтинг, конечно же, </w:t>
      </w:r>
      <w:r w:rsidRPr="00A415BA">
        <w:rPr>
          <w:rFonts w:ascii="Times New Roman" w:hAnsi="Times New Roman"/>
          <w:b/>
          <w:sz w:val="24"/>
          <w:szCs w:val="24"/>
        </w:rPr>
        <w:t>дуб</w:t>
      </w:r>
      <w:r>
        <w:rPr>
          <w:rFonts w:ascii="Times New Roman" w:hAnsi="Times New Roman"/>
          <w:sz w:val="24"/>
          <w:szCs w:val="24"/>
        </w:rPr>
        <w:t xml:space="preserve">. Неимоверная прочность, безупречный внешний вид, влагостойкость, долгий срок службы – его главные качества. Минусов только два – кровати из этого дерева будут тяжелыми и недешевыми. </w:t>
      </w:r>
    </w:p>
    <w:p w:rsidR="00C64AA9" w:rsidRDefault="00C64AA9" w:rsidP="005D1D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C320A">
        <w:rPr>
          <w:rFonts w:ascii="Times New Roman" w:hAnsi="Times New Roman"/>
          <w:b/>
          <w:sz w:val="24"/>
          <w:szCs w:val="24"/>
        </w:rPr>
        <w:t xml:space="preserve">Размер </w:t>
      </w:r>
      <w:r>
        <w:rPr>
          <w:rFonts w:ascii="Times New Roman" w:hAnsi="Times New Roman"/>
          <w:b/>
          <w:sz w:val="24"/>
          <w:szCs w:val="24"/>
        </w:rPr>
        <w:t>и форма</w:t>
      </w:r>
    </w:p>
    <w:p w:rsidR="00C64AA9" w:rsidRDefault="00C64AA9" w:rsidP="005D1D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Определившись, какой массив дерева будет наиболее приемлемым для Вас, изучите размеры кровати. Спальное место должно быть комфортным – это главный критерий. Его длина, как правило, достигает двух метров, а ширина варьируется от 90 до </w:t>
      </w:r>
      <w:smartTag w:uri="urn:schemas-microsoft-com:office:smarttags" w:element="metricconverter">
        <w:smartTagPr>
          <w:attr w:name="ProductID" w:val="180 см"/>
        </w:smartTagPr>
        <w:r>
          <w:rPr>
            <w:rFonts w:ascii="Times New Roman" w:hAnsi="Times New Roman"/>
            <w:sz w:val="24"/>
            <w:szCs w:val="24"/>
          </w:rPr>
          <w:t>180 см</w:t>
        </w:r>
      </w:smartTag>
      <w:r>
        <w:rPr>
          <w:rFonts w:ascii="Times New Roman" w:hAnsi="Times New Roman"/>
          <w:sz w:val="24"/>
          <w:szCs w:val="24"/>
        </w:rPr>
        <w:t>. Сомневаетесь, какая длина подойдет лучше? Всегда ориентируйтесь на свой рост: добавьте к нему 20-</w:t>
      </w:r>
      <w:smartTag w:uri="urn:schemas-microsoft-com:office:smarttags" w:element="metricconverter">
        <w:smartTagPr>
          <w:attr w:name="ProductID" w:val="30 см"/>
        </w:smartTagPr>
        <w:r>
          <w:rPr>
            <w:rFonts w:ascii="Times New Roman" w:hAnsi="Times New Roman"/>
            <w:sz w:val="24"/>
            <w:szCs w:val="24"/>
          </w:rPr>
          <w:t>30 см</w:t>
        </w:r>
      </w:smartTag>
      <w:r>
        <w:rPr>
          <w:rFonts w:ascii="Times New Roman" w:hAnsi="Times New Roman"/>
          <w:sz w:val="24"/>
          <w:szCs w:val="24"/>
        </w:rPr>
        <w:t xml:space="preserve"> и выбор будет самым оптимальным. С шириной еще проще – достаточно двоим лечь на кровать и закинуть руки за голову, расправив локти. Если Вам просторно на своей половине, значит, тесноты во время сна испытывать не будете.</w:t>
      </w:r>
    </w:p>
    <w:p w:rsidR="00C64AA9" w:rsidRDefault="00C64AA9" w:rsidP="0062499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И, конечно, не забудьте о высоте. Людям постарше вставать с низкой кровати будет неудобно, да и слишком </w:t>
      </w:r>
      <w:r w:rsidRPr="005D1DE2">
        <w:rPr>
          <w:rFonts w:ascii="Times New Roman" w:hAnsi="Times New Roman"/>
          <w:sz w:val="24"/>
          <w:szCs w:val="24"/>
        </w:rPr>
        <w:t xml:space="preserve">высокие модели </w:t>
      </w:r>
      <w:r>
        <w:rPr>
          <w:rFonts w:ascii="Times New Roman" w:hAnsi="Times New Roman"/>
          <w:sz w:val="24"/>
          <w:szCs w:val="24"/>
        </w:rPr>
        <w:t>удовольствие доставят не всем. Поэтому лучше ориентироваться на свои ощущения.</w:t>
      </w:r>
    </w:p>
    <w:p w:rsidR="00C64AA9" w:rsidRDefault="00C64AA9" w:rsidP="005D1D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касается формы, то тут все зависит от Ваших личных предпочтений. Самыми практичными будут прямоугольные кровати. А вот оригинальные круглые, овальные и нестандартные модели добавят хлопот с поиском одеяла, покрывала и постельного белья.</w:t>
      </w:r>
    </w:p>
    <w:p w:rsidR="00C64AA9" w:rsidRPr="00AB1A16" w:rsidRDefault="00C64AA9" w:rsidP="005D1D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B1A16">
        <w:rPr>
          <w:rFonts w:ascii="Times New Roman" w:hAnsi="Times New Roman"/>
          <w:b/>
          <w:sz w:val="24"/>
          <w:szCs w:val="24"/>
        </w:rPr>
        <w:t>Каркас</w:t>
      </w:r>
      <w:r>
        <w:rPr>
          <w:rFonts w:ascii="Times New Roman" w:hAnsi="Times New Roman"/>
          <w:b/>
          <w:sz w:val="24"/>
          <w:szCs w:val="24"/>
        </w:rPr>
        <w:t xml:space="preserve"> и основание</w:t>
      </w:r>
    </w:p>
    <w:p w:rsidR="00C64AA9" w:rsidRDefault="00C64AA9" w:rsidP="0088396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Немаловажным элементом кровати является и каркас. Именно он диктует, насколько долговечной будет мебель. Помните, что каркас с матрасом должны быть почти одинаковых размеров. Несоответствие может доставить Вам неудобства. </w:t>
      </w:r>
    </w:p>
    <w:p w:rsidR="00C64AA9" w:rsidRDefault="00C64AA9" w:rsidP="0088396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прочности каркаса говорит количество решеток и перемычек. Чем больше кровать, тем большее их количество должно быть. И еще один нюанс – опыт мебельщиков показывает, что самые качественные каркасы сделаны из дуба, ясеня или бука.</w:t>
      </w:r>
    </w:p>
    <w:p w:rsidR="00C64AA9" w:rsidRPr="005D1DE2" w:rsidRDefault="00C64AA9" w:rsidP="0088396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Обратите внимание и на основание для матраса, которое крепится на каркас. Оно, как и матрас, часто не входит в комплектацию кровати, а значит, вполне вероятно, что Вам придется покупать их самостоятельно. </w:t>
      </w:r>
    </w:p>
    <w:p w:rsidR="00C64AA9" w:rsidRDefault="00C64AA9" w:rsidP="005D1D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4AA9" w:rsidRPr="005D1DE2" w:rsidRDefault="00C64AA9" w:rsidP="008B0A8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Хороши деревянные или реечные</w:t>
      </w:r>
      <w:r w:rsidRPr="005D1DE2">
        <w:rPr>
          <w:rFonts w:ascii="Times New Roman" w:hAnsi="Times New Roman"/>
          <w:sz w:val="24"/>
          <w:szCs w:val="24"/>
        </w:rPr>
        <w:t xml:space="preserve"> основания</w:t>
      </w:r>
      <w:r>
        <w:rPr>
          <w:rFonts w:ascii="Times New Roman" w:hAnsi="Times New Roman"/>
          <w:sz w:val="24"/>
          <w:szCs w:val="24"/>
        </w:rPr>
        <w:t xml:space="preserve">. Выглядят они как деревянная рама, к которой прикреплены рейки (ламели). Расстояние между ними должно быть не более </w:t>
      </w:r>
      <w:smartTag w:uri="urn:schemas-microsoft-com:office:smarttags" w:element="metricconverter">
        <w:smartTagPr>
          <w:attr w:name="ProductID" w:val="70 мм"/>
        </w:smartTagPr>
        <w:r>
          <w:rPr>
            <w:rFonts w:ascii="Times New Roman" w:hAnsi="Times New Roman"/>
            <w:sz w:val="24"/>
            <w:szCs w:val="24"/>
          </w:rPr>
          <w:t>70 мм</w:t>
        </w:r>
      </w:smartTag>
      <w:r>
        <w:rPr>
          <w:rFonts w:ascii="Times New Roman" w:hAnsi="Times New Roman"/>
          <w:sz w:val="24"/>
          <w:szCs w:val="24"/>
        </w:rPr>
        <w:t>. Такие основания поддерживают позвоночник и обладают ортопедическим эффектом, хорошо вентилируются, позволяют «дышать» матрасу и доступны по цене. Из минусов – из-за неоднородности поверхности матрас со временем может потерять форму и упругость, а значит, не прослужит долго.</w:t>
      </w:r>
    </w:p>
    <w:p w:rsidR="00C64AA9" w:rsidRDefault="00C64AA9" w:rsidP="005D1D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Более износостойкими сегодня считаются пластиковые основания, которые могут прослужить более десяти лет. Они будут хорошей ортопедической поддержкой, но обеспечить достаточную вентиляцию матрасу не смогут. Да и цена кусается.</w:t>
      </w:r>
    </w:p>
    <w:p w:rsidR="00C64AA9" w:rsidRPr="005D1DE2" w:rsidRDefault="00C64AA9" w:rsidP="005D1D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Ну а всем известная металлическая сетка хоть и долговечна, но не порадует жесткостью.  </w:t>
      </w:r>
    </w:p>
    <w:p w:rsidR="00C64AA9" w:rsidRPr="005D1DE2" w:rsidRDefault="00C64AA9" w:rsidP="005D1D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М</w:t>
      </w:r>
      <w:r w:rsidRPr="005D1DE2">
        <w:rPr>
          <w:rFonts w:ascii="Times New Roman" w:hAnsi="Times New Roman"/>
          <w:b/>
          <w:sz w:val="24"/>
          <w:szCs w:val="24"/>
        </w:rPr>
        <w:t>атрас</w:t>
      </w:r>
      <w:r>
        <w:rPr>
          <w:rFonts w:ascii="Times New Roman" w:hAnsi="Times New Roman"/>
          <w:b/>
          <w:sz w:val="24"/>
          <w:szCs w:val="24"/>
        </w:rPr>
        <w:t xml:space="preserve"> и «начинка»</w:t>
      </w:r>
    </w:p>
    <w:p w:rsidR="00C64AA9" w:rsidRPr="005D1DE2" w:rsidRDefault="00C64AA9" w:rsidP="005D1D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выборе матраса лучше ориентироваться на свои предпочтения и состояние здоровья. Каким он будет – беспружинным, с блоком зависимых или независимых пружин – решать Вам. Учитывайте рекомендации по нагрузке, возраст, наличие заболеваний опорно-двигательного аппарата. Знайте, что анатомические матрасы обеспечивают полное расслабление во время сна, а ортопедические – поддерживают позвоночник. Главное правило при выборе матраса – Вам должно быть на нем комфортно. </w:t>
      </w:r>
    </w:p>
    <w:p w:rsidR="00C64AA9" w:rsidRPr="003E49AA" w:rsidRDefault="00C64AA9" w:rsidP="005D1D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Выбирать придется и среди многочисленных моделей кроватей. С изголовьем или без него, с наличием или отсутствием изножья, жесткие или кутаные (мягкие) – ассортимент удовлетворит требования каждого. А еще современные кровати давно стали многофункциональными. Их конструкция может быть стационарной или разъемной (когда </w:t>
      </w:r>
      <w:r w:rsidRPr="005D1DE2">
        <w:rPr>
          <w:rFonts w:ascii="Times New Roman" w:hAnsi="Times New Roman"/>
          <w:sz w:val="24"/>
          <w:szCs w:val="24"/>
        </w:rPr>
        <w:t>изголовье, из</w:t>
      </w:r>
      <w:r>
        <w:rPr>
          <w:rFonts w:ascii="Times New Roman" w:hAnsi="Times New Roman"/>
          <w:sz w:val="24"/>
          <w:szCs w:val="24"/>
        </w:rPr>
        <w:t>ножье и боковые части рамы снимают</w:t>
      </w:r>
      <w:r w:rsidRPr="005D1DE2"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  <w:sz w:val="24"/>
          <w:szCs w:val="24"/>
        </w:rPr>
        <w:t>)</w:t>
      </w:r>
      <w:r w:rsidRPr="005D1DE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сами модели все чаще оснащены нишами для белья, системами хранения и полками. </w:t>
      </w:r>
      <w:r w:rsidRPr="006A16D7">
        <w:rPr>
          <w:rFonts w:ascii="Times New Roman" w:hAnsi="Times New Roman"/>
          <w:sz w:val="24"/>
          <w:szCs w:val="24"/>
        </w:rPr>
        <w:t xml:space="preserve"> </w:t>
      </w:r>
    </w:p>
    <w:p w:rsidR="00C64AA9" w:rsidRDefault="00C64AA9" w:rsidP="005D1DE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D1DE2">
        <w:rPr>
          <w:rFonts w:ascii="Times New Roman" w:hAnsi="Times New Roman"/>
          <w:b/>
          <w:sz w:val="24"/>
          <w:szCs w:val="24"/>
        </w:rPr>
        <w:t>На заметку</w:t>
      </w:r>
    </w:p>
    <w:p w:rsidR="00C64AA9" w:rsidRPr="003208E7" w:rsidRDefault="00C64AA9" w:rsidP="005D1D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D1DE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ыбирая кровать из натурального дерева, учитывайте рекомендованную производителем максимальную нагрузку на спальное место. Это не только Ваш вес, но и тяжесть матраса, белья и т.д.</w:t>
      </w:r>
    </w:p>
    <w:p w:rsidR="00C64AA9" w:rsidRPr="005D1DE2" w:rsidRDefault="00C64AA9" w:rsidP="005B5A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Любой массив боится влаги, поэтому от воды его нужно беречь. Протирайте деревянную кровать от пыли слегка влажными фланелевыми салфетками.</w:t>
      </w:r>
    </w:p>
    <w:p w:rsidR="00C64AA9" w:rsidRDefault="00C64AA9" w:rsidP="00817A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Мебель из натурального дерева любит уход и бережливость. Если Вы будете баловать ее спецсредствами и учитывать рекомендации производителя, она прослужит Вам десятилетия. И еще – массив не терпит самодеятельности. Если Вы обнаружили на кровати царапину, не нужно самостоятельно пытаться ее скрыть. Доверьте это дело профессионалам – грунтовка, покраска и покрытие лаком спасут даже самую безнадежную картину.</w:t>
      </w:r>
    </w:p>
    <w:p w:rsidR="00C64AA9" w:rsidRPr="005D1DE2" w:rsidRDefault="00C64AA9" w:rsidP="005D1D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4AA9" w:rsidRPr="005D1DE2" w:rsidRDefault="00C64AA9" w:rsidP="005D1D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4AA9" w:rsidRDefault="00C64AA9" w:rsidP="005D1D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64AA9" w:rsidSect="00647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6D7D"/>
    <w:rsid w:val="000D27CE"/>
    <w:rsid w:val="000F5DA6"/>
    <w:rsid w:val="00186467"/>
    <w:rsid w:val="0023733F"/>
    <w:rsid w:val="002B5AC5"/>
    <w:rsid w:val="003208E7"/>
    <w:rsid w:val="003A5DF6"/>
    <w:rsid w:val="003B4282"/>
    <w:rsid w:val="003D050D"/>
    <w:rsid w:val="003E49AA"/>
    <w:rsid w:val="00451CBA"/>
    <w:rsid w:val="004C320A"/>
    <w:rsid w:val="004E6CC0"/>
    <w:rsid w:val="00566651"/>
    <w:rsid w:val="005B560D"/>
    <w:rsid w:val="005B5A28"/>
    <w:rsid w:val="005D1DE2"/>
    <w:rsid w:val="005D51CF"/>
    <w:rsid w:val="005E6D7D"/>
    <w:rsid w:val="0062499D"/>
    <w:rsid w:val="00637355"/>
    <w:rsid w:val="0064716B"/>
    <w:rsid w:val="006A16D7"/>
    <w:rsid w:val="006D66C2"/>
    <w:rsid w:val="00817A1F"/>
    <w:rsid w:val="00883967"/>
    <w:rsid w:val="008873E6"/>
    <w:rsid w:val="008B0A84"/>
    <w:rsid w:val="009C1A35"/>
    <w:rsid w:val="009E439E"/>
    <w:rsid w:val="00A415BA"/>
    <w:rsid w:val="00A66CDE"/>
    <w:rsid w:val="00A74A40"/>
    <w:rsid w:val="00A83D56"/>
    <w:rsid w:val="00AB1A16"/>
    <w:rsid w:val="00AD411B"/>
    <w:rsid w:val="00B0197B"/>
    <w:rsid w:val="00B94E2F"/>
    <w:rsid w:val="00C64AA9"/>
    <w:rsid w:val="00E145EF"/>
    <w:rsid w:val="00EF79F4"/>
    <w:rsid w:val="00F02889"/>
    <w:rsid w:val="00F02AB7"/>
    <w:rsid w:val="00F2026F"/>
    <w:rsid w:val="00F72C90"/>
    <w:rsid w:val="00FF3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16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209</TotalTime>
  <Pages>2</Pages>
  <Words>893</Words>
  <Characters>5093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HP</cp:lastModifiedBy>
  <cp:revision>26</cp:revision>
  <dcterms:created xsi:type="dcterms:W3CDTF">2017-11-06T07:53:00Z</dcterms:created>
  <dcterms:modified xsi:type="dcterms:W3CDTF">2017-11-22T21:38:00Z</dcterms:modified>
</cp:coreProperties>
</file>