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47EE29" w14:textId="59E26C1C" w:rsidR="000736F0" w:rsidRPr="00250639" w:rsidRDefault="00F8365D" w:rsidP="00F8365D">
      <w:pPr>
        <w:pStyle w:val="a3"/>
        <w:jc w:val="center"/>
      </w:pPr>
      <w:r>
        <w:t>Там</w:t>
      </w:r>
      <w:r w:rsidR="000430EB">
        <w:t xml:space="preserve">, </w:t>
      </w:r>
      <w:bookmarkStart w:id="0" w:name="_GoBack"/>
      <w:bookmarkEnd w:id="0"/>
      <w:r>
        <w:t xml:space="preserve">де </w:t>
      </w:r>
      <w:r w:rsidR="00D261A3">
        <w:t>все інакше</w:t>
      </w:r>
    </w:p>
    <w:p w14:paraId="4D889806" w14:textId="77777777" w:rsidR="000736F0" w:rsidRPr="00250639" w:rsidRDefault="000736F0"/>
    <w:p w14:paraId="68531071" w14:textId="77777777" w:rsidR="0059395B" w:rsidRDefault="0059395B" w:rsidP="0059395B">
      <w:pPr>
        <w:jc w:val="center"/>
      </w:pPr>
      <w:r>
        <w:t>Насолоджуючись  весняним теплом, та вільним часом, адже остання пара закінчилась хвилин 17 назад, та й враховуючи той факт, що сьогодні п*ятниця, я крокувала додому, де на мене чекав мій улюблений серіал та чашка малинового чаю, про  який  я мріяла з самого ранку. Крокуючи до дому я вже уявляла як проведу сьогоднішній вечір разом з серіалом, але згадала, що потрібно замовити новий крем для обличчя, купити мамі подарунок, та записатись на манікюр. Короче кажучи, розпланувала собі залишок  дня до останньої хвилини,до серіалу потрібно буде трішки почекати. Зробивши всі, раніше перелічені справи, я нарешті потрапила до дому, заварила чай, ввімкнула серіал, аби повніст*ю загрузились серіїї, та ніщо мені потім не заважало. Що ж, довгоочікуваний вечір просто ідеальний, так приємно розвіяти всі свої думки, та просто насолоджуватись вечором. Мою ідилію перебив дзвінок, якого я зовсім не очікувала, це була Аля, моя подруга, давненько ми з нею не бачились, сім*я і справді забирає багато часу.</w:t>
      </w:r>
    </w:p>
    <w:p w14:paraId="55AA9CDC" w14:textId="77777777" w:rsidR="0059395B" w:rsidRDefault="0059395B" w:rsidP="0059395B">
      <w:pPr>
        <w:jc w:val="center"/>
      </w:pPr>
      <w:r>
        <w:t>-Привіт, як ти там?- спокійним голосом сказала Аля.</w:t>
      </w:r>
    </w:p>
    <w:p w14:paraId="0D508DA6" w14:textId="77777777" w:rsidR="0059395B" w:rsidRDefault="0059395B" w:rsidP="0059395B">
      <w:pPr>
        <w:jc w:val="center"/>
      </w:pPr>
      <w:r>
        <w:t>-Привіт, я добре, не враховуючи того, що навчання багато забирає моїх сил, нарешті дочекалась вихідних- з насмішкою відповіла я.</w:t>
      </w:r>
    </w:p>
    <w:p w14:paraId="6656D818" w14:textId="77777777" w:rsidR="0059395B" w:rsidRDefault="0059395B" w:rsidP="0059395B">
      <w:pPr>
        <w:jc w:val="center"/>
      </w:pPr>
      <w:r>
        <w:t>-Ох, студенти. І не говори, в тебе хоч вихідні є, і хто сказав, що на дикретній відпустці можна добре відпочити, хах. Я чому тобі телефоную, нас з Дімою запросили завтра на деь народження, ти б не могла поседіти зі Златою, тим паче вона тебе дуже любить. Будь ласка, ти остання моя надія-благала про допомогу мене Аля.</w:t>
      </w:r>
    </w:p>
    <w:p w14:paraId="2CACF2CD" w14:textId="77777777" w:rsidR="0059395B" w:rsidRDefault="0059395B" w:rsidP="0059395B">
      <w:pPr>
        <w:jc w:val="center"/>
      </w:pPr>
      <w:r>
        <w:t>-Так, звісно я тобі допоможу, добре, що я сьогодні зробила всі справи</w:t>
      </w:r>
    </w:p>
    <w:p w14:paraId="01EB7366" w14:textId="77777777" w:rsidR="0059395B" w:rsidRDefault="0059395B" w:rsidP="0059395B">
      <w:pPr>
        <w:jc w:val="center"/>
      </w:pPr>
      <w:r>
        <w:t>-Я тебе обожнюю, дякую велике,- відразу було чутно як її голос став набагато веселішим- тоді завтра в 14:30 я тебе чекаю в себе, дякую ще раз.</w:t>
      </w:r>
    </w:p>
    <w:p w14:paraId="40B6CA20" w14:textId="77777777" w:rsidR="0059395B" w:rsidRDefault="0059395B" w:rsidP="0059395B">
      <w:pPr>
        <w:jc w:val="center"/>
      </w:pPr>
      <w:r>
        <w:t>-Нема за що, завжди рада тобі домогти-відповіла я.</w:t>
      </w:r>
    </w:p>
    <w:p w14:paraId="3F74FEB3" w14:textId="77777777" w:rsidR="0059395B" w:rsidRDefault="0059395B" w:rsidP="0059395B">
      <w:pPr>
        <w:jc w:val="center"/>
      </w:pPr>
      <w:r>
        <w:t>Ми ще довго говорили, згадували як ми гуляли до народження Златкі, згадували про зустріч, з її вже чоловіком, Дімою. Ситуація і вправду була смішною, ніхто не думав, що вона навчаючись водити машину, випадкого зіб*є свого чоловіка.  Поспішаю вас заспокоїти, ми залишились без жертв, вона просто випадково його збила з ніг, бо хтось переходив дорогу в не на значиноу для цього місці.</w:t>
      </w:r>
    </w:p>
    <w:p w14:paraId="065BF80A" w14:textId="77777777" w:rsidR="0059395B" w:rsidRDefault="0059395B" w:rsidP="0059395B">
      <w:pPr>
        <w:jc w:val="center"/>
      </w:pPr>
      <w:r>
        <w:lastRenderedPageBreak/>
        <w:t>Обговоривши всі подробиці, та витративши десь годину на розмови, я пішла додивлюватись серіал, та заварювати другу чашку чаю. Наступного дня, після солодких снів я зібралася та поїхала до Алі. Біля дверей на мене чекала Злата, якій вже не терпілося зі мною пограти.</w:t>
      </w:r>
    </w:p>
    <w:p w14:paraId="11475766" w14:textId="77777777" w:rsidR="0059395B" w:rsidRDefault="0059395B" w:rsidP="0059395B">
      <w:pPr>
        <w:jc w:val="center"/>
      </w:pPr>
      <w:r>
        <w:t>-Привіт, нарешті ти приїхала, Злата як дізналася, що ти з нею будеш сидіти, всі вуха мені прожужжала про ваші подальші ігри. Заходь, не стій- з посмішкою на вустах вона запросила мне до своєї оселі.</w:t>
      </w:r>
    </w:p>
    <w:p w14:paraId="78F0ADA2" w14:textId="77777777" w:rsidR="0059395B" w:rsidRDefault="0059395B" w:rsidP="0059395B">
      <w:pPr>
        <w:jc w:val="center"/>
      </w:pPr>
      <w:r>
        <w:t>-Юляя,-вже було чути Злату з іншої кімнати- ходім,ходім, ходім я тобі покажу мою іграшку, яку мені подарував тато, за те, що я гарно заспівала в садочку.</w:t>
      </w:r>
    </w:p>
    <w:p w14:paraId="444207ED" w14:textId="77777777" w:rsidR="0059395B" w:rsidRDefault="0059395B" w:rsidP="0059395B">
      <w:pPr>
        <w:jc w:val="center"/>
      </w:pPr>
      <w:r>
        <w:t>-Пішли, сонечко.</w:t>
      </w:r>
    </w:p>
    <w:p w14:paraId="3436F47A" w14:textId="77777777" w:rsidR="0059395B" w:rsidRDefault="0059395B" w:rsidP="0059395B">
      <w:pPr>
        <w:jc w:val="center"/>
      </w:pPr>
      <w:r>
        <w:t>Аля мені все розповіла  за рахунок режиму Злати, та пішла на день народження, залишивши нас у двох.</w:t>
      </w:r>
    </w:p>
    <w:p w14:paraId="3B4DBCF2" w14:textId="77777777" w:rsidR="0059395B" w:rsidRDefault="0059395B" w:rsidP="0059395B">
      <w:pPr>
        <w:jc w:val="center"/>
      </w:pPr>
      <w:r>
        <w:t>Час з цім сонцем біг не помітно, в свої три  роки вона вже бачить себе зіркою великої сцени, це так мило. Весь цей час ми співали в караоке, гралися її іграшками, вона влаштовувала мені концерти, де я повинна була ставити їй 10 з 10, ми грали за її правилами. М и встигли два рази зробити хаос в її кімнаті та прибратися. Після вечері вона допомагала мені прибирати на кухні, після чого, за її допомогу, змусила мене читати їй на ніч казку. В її кімнат стояла велика книжкова шафа, де вона збирала свої казки .</w:t>
      </w:r>
    </w:p>
    <w:p w14:paraId="3056547A" w14:textId="77777777" w:rsidR="0059395B" w:rsidRDefault="0059395B" w:rsidP="0059395B">
      <w:pPr>
        <w:jc w:val="center"/>
      </w:pPr>
      <w:r>
        <w:t>-Ну, що сьогодні читаємо?-запитала в неї</w:t>
      </w:r>
    </w:p>
    <w:p w14:paraId="7AF38783" w14:textId="77777777" w:rsidR="0059395B" w:rsidRDefault="0059395B" w:rsidP="0059395B">
      <w:pPr>
        <w:jc w:val="center"/>
      </w:pPr>
      <w:r>
        <w:t>Вона не думаючи відповіла ,-« Злату в країні див»</w:t>
      </w:r>
    </w:p>
    <w:p w14:paraId="6BA29975" w14:textId="77777777" w:rsidR="0059395B" w:rsidRDefault="0059395B" w:rsidP="0059395B">
      <w:pPr>
        <w:jc w:val="center"/>
      </w:pPr>
      <w:r>
        <w:t>-Хаха, може «Алісу в країні див»?</w:t>
      </w:r>
    </w:p>
    <w:p w14:paraId="57E61ADC" w14:textId="77777777" w:rsidR="0059395B" w:rsidRDefault="0059395B" w:rsidP="0059395B">
      <w:pPr>
        <w:jc w:val="center"/>
      </w:pPr>
      <w:r>
        <w:t>-Нііі, сьогодні це буде «Злата в країні див»-трішки ображеним голосом переконувала мене</w:t>
      </w:r>
    </w:p>
    <w:p w14:paraId="31A13F6B" w14:textId="77777777" w:rsidR="0059395B" w:rsidRDefault="0059395B" w:rsidP="0059395B">
      <w:pPr>
        <w:jc w:val="center"/>
      </w:pPr>
      <w:r>
        <w:t>-Ну добре, переконала</w:t>
      </w:r>
    </w:p>
    <w:p w14:paraId="120AA904" w14:textId="77777777" w:rsidR="0059395B" w:rsidRDefault="0059395B" w:rsidP="0059395B">
      <w:pPr>
        <w:jc w:val="center"/>
      </w:pPr>
      <w:r>
        <w:t>-Урааа</w:t>
      </w:r>
    </w:p>
    <w:p w14:paraId="3E02BA52" w14:textId="77777777" w:rsidR="0059395B" w:rsidRDefault="0059395B" w:rsidP="0059395B">
      <w:pPr>
        <w:jc w:val="center"/>
      </w:pPr>
      <w:r>
        <w:t>В той час коли Злата намагалася зручно лягти в своє ліжко, я ледь знайшла цю казку, виявляється, що їй нещодавно подарували цю книгу, і вона її просто не випускала з рук, ось так вона і опинилася в Злати під подушкою, а вона мене змушувала перерити весю її книжкову шафу.</w:t>
      </w:r>
    </w:p>
    <w:p w14:paraId="09B2BAA7" w14:textId="77777777" w:rsidR="0059395B" w:rsidRDefault="0059395B" w:rsidP="0059395B">
      <w:pPr>
        <w:jc w:val="center"/>
      </w:pPr>
      <w:r>
        <w:t>-Ну, що, можемо починати?-Запитала я в неї.</w:t>
      </w:r>
    </w:p>
    <w:p w14:paraId="047DE3E3" w14:textId="10D76611" w:rsidR="00CA5706" w:rsidRDefault="0059395B" w:rsidP="007E223C">
      <w:pPr>
        <w:jc w:val="center"/>
      </w:pPr>
      <w:r>
        <w:t xml:space="preserve">-Стій, моя Ляля не зі мною - так вона називала </w:t>
      </w:r>
      <w:r w:rsidR="007E223C">
        <w:t>свого</w:t>
      </w:r>
      <w:r w:rsidR="006648F2">
        <w:t xml:space="preserve"> медведика.</w:t>
      </w:r>
    </w:p>
    <w:p w14:paraId="6C9C1C95" w14:textId="1D5CEC06" w:rsidR="00CA5706" w:rsidRDefault="00CA5706" w:rsidP="008417DD">
      <w:pPr>
        <w:ind w:left="62"/>
        <w:jc w:val="center"/>
      </w:pPr>
    </w:p>
    <w:p w14:paraId="3C0164E8" w14:textId="77777777" w:rsidR="00CA5706" w:rsidRDefault="00CA5706" w:rsidP="008417DD">
      <w:pPr>
        <w:jc w:val="center"/>
      </w:pPr>
      <w:r>
        <w:t>-Щож, тоді я починаю « Алісі набридло сидіти без діла на березі. Разів зо два вона зазирнула в книжку, що її читала сестра, але там не було ні рисунків, ні малюнків, а без них книжка не книжка, — гадала Аліса.» -не встигла я закінчити речення, Злата здивовано мене перебила</w:t>
      </w:r>
    </w:p>
    <w:p w14:paraId="1C88FDF6" w14:textId="77777777" w:rsidR="00CA5706" w:rsidRDefault="00CA5706" w:rsidP="008417DD">
      <w:pPr>
        <w:jc w:val="center"/>
      </w:pPr>
      <w:r>
        <w:t>-А в мене всі книги з малюнками, бо так цікавіше</w:t>
      </w:r>
    </w:p>
    <w:p w14:paraId="4E838C80" w14:textId="77777777" w:rsidR="00CA5706" w:rsidRDefault="00CA5706" w:rsidP="008417DD">
      <w:pPr>
        <w:jc w:val="center"/>
      </w:pPr>
      <w:r>
        <w:t>-Так, це й справді цікавіше- відповіла я- можна продовжувати?</w:t>
      </w:r>
    </w:p>
    <w:p w14:paraId="27B1E4F1" w14:textId="77777777" w:rsidR="00CA5706" w:rsidRDefault="00CA5706" w:rsidP="008417DD">
      <w:pPr>
        <w:jc w:val="center"/>
      </w:pPr>
      <w:r>
        <w:t>-Таааак-задоволено крикнула Злата</w:t>
      </w:r>
    </w:p>
    <w:p w14:paraId="6EA8AE3D" w14:textId="77777777" w:rsidR="00CA5706" w:rsidRDefault="00CA5706" w:rsidP="008417DD">
      <w:pPr>
        <w:jc w:val="center"/>
      </w:pPr>
      <w:r>
        <w:t>-«Літня спека зовсім розварила й розморила її. Устати б оце, нарвати стокроток та віночка сплести? Так ліньки, не хочеться ворушитись... Коли це де не взявся білий кролик з рожевими очима, пробіг поперед нею.»</w:t>
      </w:r>
    </w:p>
    <w:p w14:paraId="58315F4E" w14:textId="77777777" w:rsidR="00CA5706" w:rsidRDefault="00CA5706" w:rsidP="008417DD">
      <w:pPr>
        <w:jc w:val="center"/>
      </w:pPr>
      <w:r>
        <w:t>-Я люблю кроликів-знову перебиваючи мене, обізвалася Злата</w:t>
      </w:r>
    </w:p>
    <w:p w14:paraId="79222AFE" w14:textId="77777777" w:rsidR="00CA5706" w:rsidRDefault="00CA5706" w:rsidP="008417DD">
      <w:pPr>
        <w:jc w:val="center"/>
      </w:pPr>
      <w:r>
        <w:t>-Я теж, вони ж такі гарні та вредні як ти- лоскотаючи говорила це.</w:t>
      </w:r>
    </w:p>
    <w:p w14:paraId="2ED8558D" w14:textId="3ABE2CBD" w:rsidR="00CA5706" w:rsidRDefault="00CA5706" w:rsidP="008417DD">
      <w:pPr>
        <w:jc w:val="center"/>
      </w:pPr>
      <w:r>
        <w:t>-Ахаха, досить, читай далі- витираючи сльози від сміху, наказувала мені продовжити</w:t>
      </w:r>
    </w:p>
    <w:p w14:paraId="3C56BEB1" w14:textId="77777777" w:rsidR="00CA5706" w:rsidRDefault="00CA5706" w:rsidP="008417DD">
      <w:pPr>
        <w:jc w:val="center"/>
      </w:pPr>
      <w:r>
        <w:t>-«Ну, кролик то й кролик, пробіг то й пробіг... І те Алісі не дивно, що кролик говорив: «Ой лишенько, ой лишенько! Я спізнюся!» (Згадуючи про це пізніше, вона дивувалась, але тепер їй здавалось, що це так і треба). Та коли Кролик при цьому дістав з жилетної кишені годинника, поглянув на нього і стрімголов побіг далі, Аліса зірвалася на рівні ноги, — де ж таки, вона зроду не бачила Кролика в жилеті та ще й при годиннику. Вона аж затремтіла від цікавості і побігла слідом за Кроликом через поле і ледве встигла помітити, що той шмигнув у велику кролячу нору під живоплотом. Аліса відразу кинулася слідом, ні на мить не замислюючись, як потім вибереться звідти.</w:t>
      </w:r>
    </w:p>
    <w:p w14:paraId="66DE562E" w14:textId="77777777" w:rsidR="00CA5706" w:rsidRDefault="00CA5706" w:rsidP="008417DD">
      <w:pPr>
        <w:jc w:val="center"/>
      </w:pPr>
    </w:p>
    <w:p w14:paraId="7A9D004B" w14:textId="77777777" w:rsidR="00CA5706" w:rsidRDefault="00CA5706" w:rsidP="008417DD">
      <w:pPr>
        <w:jc w:val="center"/>
      </w:pPr>
      <w:r>
        <w:t>Спочатку кроляча нора йшла прямо, мов тунель, потім раптово завертала вниз, так раптово, що Аліса і незчулася, як полетіла в якийсь глибокий колодязь…..»</w:t>
      </w:r>
    </w:p>
    <w:p w14:paraId="7421386D" w14:textId="77777777" w:rsidR="00CA5706" w:rsidRDefault="00CA5706" w:rsidP="008417DD">
      <w:pPr>
        <w:jc w:val="center"/>
      </w:pPr>
      <w:r>
        <w:t>Зрозумівши, що Злата заснула, я тихенько встала, положила на місце книгу, поцілувала її та написала СМС Алі, що її маленька спить, і день в нас пройшов дуже добре. Залишилось тільки дочекатися батьків Злати, адже я її саму не залишу. По словам Алі, вони будуть десь через півгодини . Маючи стільки часу в запасі, я вирішила зробити собі чаю. Я зайшла на кухню і не повірила своїм очам, там був той кролик з казки. Я не могла зрушити з місця, щіпаючи свою руку, я намагалася проснутися, але нічого не виходило.</w:t>
      </w:r>
    </w:p>
    <w:p w14:paraId="397E9F1D" w14:textId="2CC7334A" w:rsidR="00CA5706" w:rsidRDefault="00CA5706" w:rsidP="008417DD">
      <w:pPr>
        <w:jc w:val="center"/>
      </w:pPr>
      <w:r>
        <w:t>«Ні, це не правда,я сплю, я сплюю. Цього не може бути, це не правда,я сплю.» -намагалася себе переконати, та скільки б я не щіпала свою руку, я не могла проснутися.</w:t>
      </w:r>
    </w:p>
    <w:p w14:paraId="49AAFC91" w14:textId="77777777" w:rsidR="00CA5706" w:rsidRDefault="00CA5706" w:rsidP="008417DD">
      <w:pPr>
        <w:jc w:val="center"/>
      </w:pPr>
      <w:r>
        <w:t>«Ой лишенько, ой лишенько! Я спізнюся!»-говрив він, постійно дивлячись на свій кишеньковий годинник</w:t>
      </w:r>
    </w:p>
    <w:p w14:paraId="3FA82922" w14:textId="77777777" w:rsidR="00CA5706" w:rsidRDefault="00CA5706" w:rsidP="008417DD">
      <w:pPr>
        <w:jc w:val="center"/>
      </w:pPr>
      <w:r>
        <w:t>«Я з*їхала з глузду»-думала про себе я, та йшла за кроликом, чому я це робила, пояснити не можу,я пройшло йшла за ним. Він вивів мене на подвір*я , й поскакав далі, я нічого не розуміючи, знову таки йшла за ним. В цей час я відчувала паніку та в одночас якійсь спокій. Він привів мене до якогось дерева, великого, гарного, квітучого дерева. Повторюючи ті самі слова, навіть нічого не змінюючи в своїй інтонації, він поскакав за дерево, зрозуміло, що я пішла за ним, хоча чому весь цей час я йшла за ним, досі не могла зрозуміти . З другої сторони в дереві був прохід, ніби хтось вирізав двері. Туди поскакав кролик, а мене вже нічого не могло зупинити. Забувши про маленьку Злату, та про те,  що скоро приїдуть її батьки, я просто пішла в ті двері. Там було дуже темно, я нічого не бачила, а чула тільки: : «Ой лишенько, ой лишенько! Я спізнюся!». Я йшла на голос кролика, але він різко замовк. Я нічого не могла зрозуміти тільки відчула як теплий вітерець обіймав мої плечі, не вдовзі я побила світло, та почала йти на нього. Кролика не було і близько, а світла ставало все більше і більше. Згодом я вийшла на якусь галявину. На цій галявині не було нікого, було чути тільки спів пташок, та й то, зовсім не звичний спів. Мені стало страшно, це було якось дивно, я зайшла в дерево, й вийшла не відомо де. Обернувшись, я помітила що в дереві не було тих дверей через які я вийшла сюди, і це мені зовсім не сподобалось.</w:t>
      </w:r>
    </w:p>
    <w:p w14:paraId="12CE4265" w14:textId="1236DD24" w:rsidR="00CA5706" w:rsidRDefault="00CA5706" w:rsidP="008417DD">
      <w:pPr>
        <w:jc w:val="center"/>
      </w:pPr>
      <w:r>
        <w:t xml:space="preserve">Я почула чийсь сміх, його було ледь чути, але він був дуже знайомим. Мені нічого не залишалося як піти на нього. Йдучи на цей сміх біля мене пролетів метелик, в якого були крильця з кришталю. Галявина потроху </w:t>
      </w:r>
      <w:r w:rsidR="00053804">
        <w:t>змінювалась</w:t>
      </w:r>
      <w:r>
        <w:t xml:space="preserve"> і майже все ставало</w:t>
      </w:r>
      <w:r w:rsidR="00053804">
        <w:t>.</w:t>
      </w:r>
      <w:r>
        <w:t xml:space="preserve"> криштальним,якщо мене сюди привів кролик з казки про Алісу, то чому все не так як в книзі. Я взагалі не мала уяви, що відбувається,  не могла відвести погляду від цієї краси, тай лякало все це мене не менше. Я продовжувала йти на сміх, і він дедалі ставав мені знайомішим, але я ніяк не могла згадати на чий точно цей сміх схожий.</w:t>
      </w:r>
    </w:p>
    <w:p w14:paraId="0DD5D232" w14:textId="77777777" w:rsidR="00CA5706" w:rsidRDefault="00CA5706" w:rsidP="008417DD">
      <w:pPr>
        <w:jc w:val="center"/>
      </w:pPr>
      <w:r>
        <w:t>«Злата?»- подумала я про себе.</w:t>
      </w:r>
    </w:p>
    <w:p w14:paraId="5EED6FCD" w14:textId="77777777" w:rsidR="00CA5706" w:rsidRDefault="00CA5706" w:rsidP="008417DD">
      <w:pPr>
        <w:jc w:val="center"/>
      </w:pPr>
      <w:r>
        <w:t>Там на камінці сиділа Злата, і це був її сміх. Вона була одягнена в біленьку сукню, яка була обшита камінцями. Промені сонця ніби гралися зними, вони переливалися всіма кольорами, від цієї краси не можна було відвести погляду.</w:t>
      </w:r>
    </w:p>
    <w:p w14:paraId="55E6E8AF" w14:textId="77777777" w:rsidR="00CA5706" w:rsidRDefault="00CA5706" w:rsidP="008417DD">
      <w:pPr>
        <w:jc w:val="center"/>
      </w:pPr>
      <w:r>
        <w:t>«Але як? Вона ж залишилася в ліжку, і чому вона в іншому одязі?»-нічого не розуміючи все далі розмірковувала над тим, що зараз відбувається.</w:t>
      </w:r>
    </w:p>
    <w:p w14:paraId="167959EB" w14:textId="77777777" w:rsidR="00CA5706" w:rsidRDefault="00CA5706" w:rsidP="008417DD">
      <w:pPr>
        <w:jc w:val="center"/>
      </w:pPr>
      <w:r>
        <w:t>Довго стояти та дивитися на все це я звичайно могла,вся ця природа була не перевершеною, але мені потрібна була допомога. В мене й догадки не було де я взагалі можу знаходитись і, що мені робити далі.</w:t>
      </w:r>
    </w:p>
    <w:p w14:paraId="487B45C4" w14:textId="77777777" w:rsidR="00CA5706" w:rsidRDefault="00CA5706" w:rsidP="008417DD">
      <w:pPr>
        <w:jc w:val="center"/>
      </w:pPr>
      <w:r>
        <w:t>Відступивши трішки назад я почула хруст під ногами,-«Ні, тільки не це. Не вистачало, аби вона злякалася мене, можливо вона мій останній шанс» - подумала я, та непомітно сказала все це в голос</w:t>
      </w:r>
    </w:p>
    <w:p w14:paraId="3C304F4A" w14:textId="77777777" w:rsidR="00CA5706" w:rsidRDefault="00CA5706" w:rsidP="008417DD">
      <w:pPr>
        <w:jc w:val="center"/>
      </w:pPr>
      <w:r>
        <w:t>-Хто там?- трішки наляканим голосом говорила Злата,-вийди, я тебе не боюсь.</w:t>
      </w:r>
    </w:p>
    <w:p w14:paraId="245E909E" w14:textId="77777777" w:rsidR="00CA5706" w:rsidRDefault="00CA5706" w:rsidP="008417DD">
      <w:pPr>
        <w:jc w:val="center"/>
      </w:pPr>
      <w:r>
        <w:t>Я стояла за великим каменем і мені  нічого більше не залишалося як просто вийти до неї. Мені було дуже страшно, передбачати, що буде далі неможливо, стільки думок перемішались в голові , я просто не знала правильно я роблю чи ні, але іншого виходу вже не було</w:t>
      </w:r>
    </w:p>
    <w:p w14:paraId="5ADEC2DB" w14:textId="77777777" w:rsidR="00CA5706" w:rsidRDefault="00CA5706" w:rsidP="008417DD">
      <w:pPr>
        <w:jc w:val="center"/>
      </w:pPr>
      <w:r>
        <w:t>-Привіт- почала  я говорити до неї, не уявляючи як далі вести нашу розмову.</w:t>
      </w:r>
    </w:p>
    <w:p w14:paraId="2EE63403" w14:textId="77777777" w:rsidR="00CA5706" w:rsidRDefault="00CA5706" w:rsidP="008417DD">
      <w:pPr>
        <w:jc w:val="center"/>
      </w:pPr>
      <w:r>
        <w:t>-Мені мама не дозвляє говорити з не знайомцями- спокійним голосом сказала дівчинка.</w:t>
      </w:r>
    </w:p>
    <w:p w14:paraId="50661282" w14:textId="77777777" w:rsidR="00CA5706" w:rsidRDefault="00CA5706" w:rsidP="008417DD">
      <w:pPr>
        <w:jc w:val="center"/>
      </w:pPr>
      <w:r>
        <w:t>-То може познайомимось. Мене зовуть Юля, а тебе?</w:t>
      </w:r>
    </w:p>
    <w:p w14:paraId="76E0E0A3" w14:textId="77777777" w:rsidR="00CA5706" w:rsidRDefault="00CA5706" w:rsidP="008417DD">
      <w:pPr>
        <w:jc w:val="center"/>
      </w:pPr>
      <w:r>
        <w:t>-Я Анна-спокійно сказала дівчинка</w:t>
      </w:r>
    </w:p>
    <w:p w14:paraId="2C16BE22" w14:textId="77777777" w:rsidR="00CA5706" w:rsidRDefault="00CA5706" w:rsidP="008417DD">
      <w:pPr>
        <w:jc w:val="center"/>
      </w:pPr>
      <w:r>
        <w:t>-Дуже приємно-нічого не розуміючи, я намагалась спокійно говорити, хоча в голові був хаос, і зібратися з думками було дуже тяжко</w:t>
      </w:r>
    </w:p>
    <w:p w14:paraId="7F88EDFF" w14:textId="77777777" w:rsidR="00CA5706" w:rsidRDefault="00CA5706" w:rsidP="008417DD">
      <w:pPr>
        <w:jc w:val="center"/>
      </w:pPr>
      <w:r>
        <w:t>-А чому ти хвилюєшся? Це я повинна боятися, ти не схожа на мене, в тебе не загостренні вушка, та не такий маленький носик як у мене, і губи, чому вони в тебе не червоного кольору? – засипала мене питаннями маленька Анна, а я просто не знала, що відповісти.</w:t>
      </w:r>
    </w:p>
    <w:p w14:paraId="431F5310" w14:textId="77777777" w:rsidR="00CA5706" w:rsidRDefault="00CA5706" w:rsidP="008417DD">
      <w:pPr>
        <w:jc w:val="center"/>
      </w:pPr>
      <w:r>
        <w:t>-Анно, я не знаю як я сюди потрпила, там був кролик і потім двері- ледь не з слізьми на очах я намагалася все пояснити, але нічого не виходило, вона мене просто не могла зрозуміти,- а твої вушка й справді дуже гарні- з посмішкою сказала я</w:t>
      </w:r>
    </w:p>
    <w:p w14:paraId="23C2575E" w14:textId="77777777" w:rsidR="00CA5706" w:rsidRDefault="00CA5706" w:rsidP="008417DD">
      <w:pPr>
        <w:jc w:val="center"/>
      </w:pPr>
      <w:r>
        <w:t>-Дякую, давай я тебе відведу до мами, вона все-все знає, вона тобі допоможе. Але мені цього не можна рбити, ти чужинець, і тебе помітять- насуплено сказала дівчинка,-на, накинь цю ковдру, я її брала для моєї Лялі.</w:t>
      </w:r>
    </w:p>
    <w:p w14:paraId="719E80B8" w14:textId="77777777" w:rsidR="00CA5706" w:rsidRDefault="00CA5706" w:rsidP="008417DD">
      <w:pPr>
        <w:jc w:val="center"/>
      </w:pPr>
      <w:r>
        <w:t>-Дуже, тобі, дякую. А хто така Ляля?- накидаючи ковдру, запитала.</w:t>
      </w:r>
    </w:p>
    <w:p w14:paraId="68BD0F4C" w14:textId="77777777" w:rsidR="00CA5706" w:rsidRDefault="00CA5706" w:rsidP="008417DD">
      <w:pPr>
        <w:jc w:val="center"/>
      </w:pPr>
      <w:r>
        <w:t>-Я так назвала свою іграшку, поглянь яка вона гарна-вона показала мені іграшку дуже схожого на Златиного ведмедика, якого також звати Ляля. Та і ця дівчинка просто копія Злати .</w:t>
      </w:r>
    </w:p>
    <w:p w14:paraId="3800CB93" w14:textId="7107758C" w:rsidR="00CA5706" w:rsidRDefault="00CA5706" w:rsidP="008417DD">
      <w:pPr>
        <w:jc w:val="center"/>
      </w:pPr>
      <w:r>
        <w:t>Вона тримала мене за руку та вела до свого будиночка,яке знаходилось в королівстві Алмазон. Ворота які нас зустріли були з рубіну. Біля воріт була таблиця, де все було написано не дуже зрозумілим для мене шрифтом, пізніше, Анна пояснила, що то сім закони королівства, які були прийняти ще тисячі років назад, та написані старою мовою.</w:t>
      </w:r>
    </w:p>
    <w:p w14:paraId="118E8EA3" w14:textId="77777777" w:rsidR="00CA5706" w:rsidRDefault="00CA5706" w:rsidP="008417DD">
      <w:pPr>
        <w:jc w:val="center"/>
      </w:pPr>
      <w:r>
        <w:t>-Я знаю тільки два, це закон про те, що не можна брати камінці за будь який товар, та закон про те, що ми повинні бути вірні своїм божкам, не переживай, пізніше я тобі розповім- посміхаючись говорила Анна</w:t>
      </w:r>
    </w:p>
    <w:p w14:paraId="2502BA97" w14:textId="463569A1" w:rsidR="00CA5706" w:rsidRDefault="00CA5706" w:rsidP="008417DD">
      <w:pPr>
        <w:jc w:val="center"/>
      </w:pPr>
      <w:r>
        <w:t>Ми йшли через маленьке містечко яке було повніст*ю з  кришталю. Це було неймовірної краси місто. Останні промені сонця падали на ньогою і воно ставало ще чарівнішим. Всі будинки були зроблені з дорогоцінних каменів. В центрі міста стояв великий фонтан, в якому замість води була райдуга, а все через те, що каміння виблискувало, тим самим даючи цю райдугу фонтану.</w:t>
      </w:r>
    </w:p>
    <w:p w14:paraId="30D9C04C" w14:textId="0A222361" w:rsidR="00CA5706" w:rsidRDefault="00CA5706" w:rsidP="008417DD">
      <w:pPr>
        <w:jc w:val="center"/>
      </w:pPr>
      <w:r>
        <w:t>Всі квіти були кришталеві, метелики, граючись з промінцями, блищали усіма кольорами райдуги. Могучі перламутрові дерева ніби робили купол захищаючи це маленьке місто. Я йшла по стежці з дорогоцінним камінням, цю красу просто не можна було описати. Маленькі діти бавились біля кришталевого озера, на якому плавали рубінові лілії.   Я готова була просто стояти та дивитись на все це, але маленька Анна йшла не зупиняючись.</w:t>
      </w:r>
    </w:p>
    <w:p w14:paraId="2CB2F236" w14:textId="77777777" w:rsidR="00CA5706" w:rsidRDefault="00CA5706" w:rsidP="008417DD">
      <w:pPr>
        <w:jc w:val="center"/>
      </w:pPr>
      <w:r>
        <w:t>-Зачекай, залишилось ще трішечки- повторювала мені дівчинка,- я так хочу, щоб ти познайомилась з моєю сім*єю.</w:t>
      </w:r>
    </w:p>
    <w:p w14:paraId="6802C9D9" w14:textId="77777777" w:rsidR="00CA5706" w:rsidRDefault="00CA5706" w:rsidP="008417DD">
      <w:pPr>
        <w:jc w:val="center"/>
      </w:pPr>
      <w:r>
        <w:t>-Ти впевнена, що вони цього захочуть?</w:t>
      </w:r>
    </w:p>
    <w:p w14:paraId="4E066791" w14:textId="77777777" w:rsidR="00CA5706" w:rsidRDefault="00CA5706" w:rsidP="008417DD">
      <w:pPr>
        <w:jc w:val="center"/>
      </w:pPr>
      <w:r>
        <w:t>Вона раптом зупинилась</w:t>
      </w:r>
    </w:p>
    <w:p w14:paraId="66C0086E" w14:textId="77777777" w:rsidR="00CA5706" w:rsidRDefault="00CA5706" w:rsidP="008417DD">
      <w:pPr>
        <w:jc w:val="center"/>
      </w:pPr>
      <w:r>
        <w:t>-Взагалі не знаю, захочуть чи ні, але мені щсь підказує, що тобі потрібно допомогти, і ти дуже добра дівчинка, навіть якщо не така як я.-з посмішкою сказала вона</w:t>
      </w:r>
    </w:p>
    <w:p w14:paraId="70104D3C" w14:textId="77777777" w:rsidR="00CA5706" w:rsidRDefault="00CA5706" w:rsidP="008417DD">
      <w:pPr>
        <w:jc w:val="center"/>
      </w:pPr>
      <w:r>
        <w:t>-Дякую-ніжним голосом відповіла я, на що вона мені посміхнулась.</w:t>
      </w:r>
    </w:p>
    <w:p w14:paraId="3C6FD881" w14:textId="77777777" w:rsidR="00CA5706" w:rsidRDefault="00CA5706" w:rsidP="008417DD">
      <w:pPr>
        <w:jc w:val="center"/>
      </w:pPr>
      <w:r>
        <w:t>Від цього всього мені стало трішки спокійніше</w:t>
      </w:r>
    </w:p>
    <w:p w14:paraId="29D1A14F" w14:textId="77777777" w:rsidR="00CA5706" w:rsidRDefault="00CA5706" w:rsidP="008417DD">
      <w:pPr>
        <w:jc w:val="center"/>
      </w:pPr>
      <w:r>
        <w:t>Хвилин через 3 ми були біля її будиночка, він не відрізнявся від всіх інших, також був зібраний з різних камінців.</w:t>
      </w:r>
    </w:p>
    <w:p w14:paraId="6A26225F" w14:textId="77777777" w:rsidR="00CA5706" w:rsidRDefault="00CA5706" w:rsidP="008417DD">
      <w:pPr>
        <w:jc w:val="center"/>
      </w:pPr>
      <w:r>
        <w:t>Її батьки тепло мене прийняли. За вечерею я їм розповіла всю історію з самого початку. Вони були дуже здивовані, адже звірят, схожих на того кролика в них взагалі не існує. Я була настільки стомлена, що не хотіла навіть і думати, звідки взявся той кролик.</w:t>
      </w:r>
    </w:p>
    <w:p w14:paraId="54018C13" w14:textId="77777777" w:rsidR="00CA5706" w:rsidRDefault="00CA5706" w:rsidP="008417DD">
      <w:pPr>
        <w:jc w:val="center"/>
      </w:pPr>
      <w:r>
        <w:t>-Сьогодні вже занадто пізно аби відповідати на всі твої питання, тобі потрібно відпочити, завтра з ранку ми щось придумаємо- теплим голсом сказала Маргарет-мама Анни</w:t>
      </w:r>
    </w:p>
    <w:p w14:paraId="5A678E84" w14:textId="77777777" w:rsidR="00CA5706" w:rsidRDefault="00CA5706" w:rsidP="008417DD">
      <w:pPr>
        <w:jc w:val="center"/>
      </w:pPr>
      <w:r>
        <w:t>-Вона буде спатив моїй кімнаті, також завтра вона піде зі мною на свято, можна?- благаючим тоном, маленька Анна намагалася переконати маму.</w:t>
      </w:r>
    </w:p>
    <w:p w14:paraId="51D34115" w14:textId="77777777" w:rsidR="00CA5706" w:rsidRDefault="00CA5706" w:rsidP="008417DD">
      <w:pPr>
        <w:jc w:val="center"/>
      </w:pPr>
      <w:r>
        <w:t>-Можна, але спитай, чи хоче цього Юля.</w:t>
      </w:r>
    </w:p>
    <w:p w14:paraId="3074A862" w14:textId="77777777" w:rsidR="00CA5706" w:rsidRDefault="00CA5706" w:rsidP="008417DD">
      <w:pPr>
        <w:jc w:val="center"/>
      </w:pPr>
      <w:r>
        <w:t>-Будь ласка, ходім завтра зі мною на свято, тобі сподобається, там будуть король та королева-слізно просила мене Анна</w:t>
      </w:r>
    </w:p>
    <w:p w14:paraId="066C84B5" w14:textId="77777777" w:rsidR="00CA5706" w:rsidRDefault="00CA5706" w:rsidP="008417DD">
      <w:pPr>
        <w:jc w:val="center"/>
      </w:pPr>
      <w:r>
        <w:t>-Але мені потрібно додому, як би я не хотіла залишитися з тобою. Мої рідні будуть хвилюватися, вони незнають де я-намагалася переконати, але нічого не виходило, її очі налился кришталевими сльозами, і вона ледь не заплакала</w:t>
      </w:r>
    </w:p>
    <w:p w14:paraId="0C2BC3B6" w14:textId="77777777" w:rsidR="00CA5706" w:rsidRDefault="00CA5706" w:rsidP="008417DD">
      <w:pPr>
        <w:jc w:val="center"/>
      </w:pPr>
      <w:r>
        <w:t>-Я тобі допомогла, ати не хочеш піти зі мною на свято?-через сльози говорила Анна.</w:t>
      </w:r>
    </w:p>
    <w:p w14:paraId="05FFDA30" w14:textId="77777777" w:rsidR="00CA5706" w:rsidRDefault="00CA5706" w:rsidP="008417DD">
      <w:pPr>
        <w:jc w:val="center"/>
      </w:pPr>
      <w:r>
        <w:t>-Добре, вибач, ти маєш рацію,  я піду завтра з тобою на свято</w:t>
      </w:r>
    </w:p>
    <w:p w14:paraId="43621856" w14:textId="77777777" w:rsidR="00CA5706" w:rsidRDefault="00CA5706" w:rsidP="008417DD">
      <w:pPr>
        <w:jc w:val="center"/>
      </w:pPr>
      <w:r>
        <w:t>-Ураааа- сліз на її очах наче й не було.</w:t>
      </w:r>
    </w:p>
    <w:p w14:paraId="254C7E39" w14:textId="77777777" w:rsidR="00CA5706" w:rsidRDefault="00CA5706" w:rsidP="008417DD">
      <w:pPr>
        <w:jc w:val="center"/>
      </w:pPr>
      <w:r>
        <w:t>-Ти нічого не встратиш, в той час як ви будете на святі, я пошукаю книги, де, можливо, буде описано як повернути тебе до дому-сказала мама</w:t>
      </w:r>
    </w:p>
    <w:p w14:paraId="02932887" w14:textId="77777777" w:rsidR="00CA5706" w:rsidRDefault="00CA5706" w:rsidP="008417DD">
      <w:pPr>
        <w:jc w:val="center"/>
      </w:pPr>
      <w:r>
        <w:t>-Ви через мене не підете свято? До речі, що за свято?</w:t>
      </w:r>
    </w:p>
    <w:p w14:paraId="62867205" w14:textId="77777777" w:rsidR="00CA5706" w:rsidRDefault="00CA5706" w:rsidP="008417DD">
      <w:pPr>
        <w:jc w:val="center"/>
      </w:pPr>
      <w:r>
        <w:t>-В королеви народився спадкоємиць, ми всі дуже довго чекали на цю подію-радісно кричала Анна</w:t>
      </w:r>
    </w:p>
    <w:p w14:paraId="5AD125C0" w14:textId="77777777" w:rsidR="00CA5706" w:rsidRDefault="00CA5706" w:rsidP="008417DD">
      <w:pPr>
        <w:jc w:val="center"/>
      </w:pPr>
      <w:r>
        <w:t>-Тихо, сонечко. Вам час лягати спати, бо завтра нікуди не встанете-заспокоювала маленьку Анну мама,- а я була на подібних святах, при мені народилась, тепер вже королева, ми дуже довго живемо, якщо тебе трішки збентежило-посміхаючись заспокоїла мене  Маргарет .</w:t>
      </w:r>
    </w:p>
    <w:p w14:paraId="24A211DD" w14:textId="77777777" w:rsidR="00CA5706" w:rsidRDefault="00CA5706" w:rsidP="008417DD">
      <w:pPr>
        <w:jc w:val="center"/>
      </w:pPr>
      <w:r>
        <w:t>Ми пішла до Анни в кімнау, вона мене розпитувала про мій світ, та в одночас розповідала про свій. Виявляється, що в них не моє такого поняття як робота та заробітня плата як в нас. Вони працюють один для одного . Її сім*я виготовляє посуд, після чого вони всі обмінюються необхідними для них речами. Вона сказала, що в них достатньо коштовного каміння, аби продавати щось. Ми лежали на її ізумрудному ліжку і разом планували завтрашній день. Вона була дуже схожа на Злату тим, що любить щоб все було по її правилам. Також вона розповіла про їхню релігію. При народжені в них з*являється свій божок, якій супроводжує їх все подальше життя. За її слвами, вона народилася в день божка Хомея, що приносить тільки щастя, та здійснює в бажання. Саме через це вона знає, що є найщасливішою дівчинкою в її королівстві.</w:t>
      </w:r>
    </w:p>
    <w:p w14:paraId="78942053" w14:textId="77777777" w:rsidR="00CA5706" w:rsidRDefault="00CA5706" w:rsidP="008417DD">
      <w:pPr>
        <w:jc w:val="center"/>
      </w:pPr>
      <w:r>
        <w:t>-Отже, завтра зранку ми підемо на свято, тобі сподобається, я обіцяю. Після закінчення ми прийдемо додому, як раз до того часу приїде дідусь з бабусею, і ми всі разом будемо вечеряти, потім пограємо в настільні ігри з рубінчиками, які постійно привозить з собою мій дідусь  і ти також будеш з нами гратися. Потім, після заходу сонця, ми підемо дивитися на смарагдовий феєрверк. Як тобі? Ми часто так збираємось. Мені подобається проводити час з усіма ними…-з посмішкою на вустах та обіймаючи свою Лялю, вона намагалась мені розповісти якомога більше, але зі сном боротися вже не могла.</w:t>
      </w:r>
    </w:p>
    <w:p w14:paraId="65A91692" w14:textId="5AB3E434" w:rsidR="00CA5706" w:rsidRDefault="00CA5706" w:rsidP="008417DD">
      <w:pPr>
        <w:jc w:val="center"/>
      </w:pPr>
      <w:r>
        <w:t>Наступного дня Анна проснулася раніше всіх, та почала будити мене, аби я не запізнилася на свято.</w:t>
      </w:r>
    </w:p>
    <w:p w14:paraId="22D3DA26" w14:textId="77777777" w:rsidR="00CA5706" w:rsidRDefault="00CA5706" w:rsidP="008417DD">
      <w:pPr>
        <w:jc w:val="center"/>
      </w:pPr>
      <w:r>
        <w:t>-Прокидайся, ти повинна прокинутись- сміючись, Анна намагалась мене підняти з ліжка</w:t>
      </w:r>
    </w:p>
    <w:p w14:paraId="3464A7FE" w14:textId="77777777" w:rsidR="00CA5706" w:rsidRDefault="00CA5706" w:rsidP="008417DD">
      <w:pPr>
        <w:jc w:val="center"/>
      </w:pPr>
      <w:r>
        <w:t>-Добрий ранок, Анно. Я встаю, встаю, не переймайся, ми встигнемо на свято.</w:t>
      </w:r>
    </w:p>
    <w:p w14:paraId="726D63C3" w14:textId="1673F0A3" w:rsidR="00CA5706" w:rsidRDefault="00CA5706" w:rsidP="008417DD">
      <w:pPr>
        <w:jc w:val="center"/>
      </w:pPr>
      <w:r>
        <w:t>Анна швидко зібралася та побігла допомагати мамі накривати сніданок</w:t>
      </w:r>
      <w:r w:rsidR="005E50BC">
        <w:t xml:space="preserve"> </w:t>
      </w:r>
      <w:r>
        <w:t>на стіл. Ледь я встигла зібратися Анна покликала мене на сніданок.</w:t>
      </w:r>
    </w:p>
    <w:p w14:paraId="382D3F83" w14:textId="29B0FEBF" w:rsidR="00CA5706" w:rsidRDefault="00CA5706" w:rsidP="008417DD">
      <w:pPr>
        <w:jc w:val="center"/>
      </w:pPr>
      <w:r>
        <w:t>-Швидше. Я не хочу запізнитися. Я ще маю покласти спадкоємцю свій маленький подарунок – піджвавлювала мене дівчинка.</w:t>
      </w:r>
    </w:p>
    <w:p w14:paraId="3AEA610D" w14:textId="77777777" w:rsidR="00CA5706" w:rsidRDefault="00CA5706" w:rsidP="008417DD">
      <w:pPr>
        <w:jc w:val="center"/>
      </w:pPr>
      <w:r>
        <w:t>-Добре, добре, але що ти хочеш подарувати  принцу?</w:t>
      </w:r>
    </w:p>
    <w:p w14:paraId="4C9A0F1B" w14:textId="77777777" w:rsidR="00CA5706" w:rsidRDefault="00CA5706" w:rsidP="008417DD">
      <w:pPr>
        <w:jc w:val="center"/>
      </w:pPr>
      <w:r>
        <w:t>-В нас нема часу на балачки, після сніданку по дорозі я тобі все розповім.</w:t>
      </w:r>
    </w:p>
    <w:p w14:paraId="4D42616A" w14:textId="77777777" w:rsidR="00CA5706" w:rsidRDefault="00CA5706" w:rsidP="008417DD">
      <w:pPr>
        <w:jc w:val="center"/>
      </w:pPr>
      <w:r>
        <w:t>На сніданок в нас була каша з різними ягодами, мені стало цікаво, якщо все місто з каміння то де вони  беруть цю їжу? Я задала це питання Маргарет, на що вона мені відповіла</w:t>
      </w:r>
    </w:p>
    <w:p w14:paraId="069FFAD9" w14:textId="77777777" w:rsidR="00CA5706" w:rsidRDefault="00CA5706" w:rsidP="008417DD">
      <w:pPr>
        <w:jc w:val="center"/>
      </w:pPr>
      <w:r>
        <w:t>-Те місце де ти познайомилася з моєю донькою трохи відрізняється від нашого міста, там зовсім друге королівство де ростуть такі ягоди та різні фрукти та овочі. Наші королівства товаришують між собою і обмінюються потрібними один одному речами.</w:t>
      </w:r>
    </w:p>
    <w:p w14:paraId="42671A6B" w14:textId="77777777" w:rsidR="00CA5706" w:rsidRDefault="00CA5706" w:rsidP="008417DD">
      <w:pPr>
        <w:jc w:val="center"/>
      </w:pPr>
      <w:r>
        <w:t>-То це напевно звідти той кролик який мене сюди привів – роздумуючи сказала в голос я.</w:t>
      </w:r>
    </w:p>
    <w:p w14:paraId="086D4E92" w14:textId="77777777" w:rsidR="00CA5706" w:rsidRDefault="00CA5706" w:rsidP="008417DD">
      <w:pPr>
        <w:jc w:val="center"/>
      </w:pPr>
      <w:r>
        <w:t>-Нажаль ні, в нас вз0агалі не існує кроликів,  тільки в міфах – пояснила мені Маргарет.</w:t>
      </w:r>
    </w:p>
    <w:p w14:paraId="646BE664" w14:textId="77777777" w:rsidR="00CA5706" w:rsidRDefault="00CA5706" w:rsidP="008417DD">
      <w:pPr>
        <w:jc w:val="center"/>
      </w:pPr>
      <w:r>
        <w:t>Нічого не розуміючи я доїла свій сніданок й почала збиратися до виходу. Анна поцілувала свою маму, взяла мене за руку й ми пішли до воріт кришталевого замку. Кругом грала приємна музика, всі веселилися та йшли з подарунками для маленького принца.</w:t>
      </w:r>
    </w:p>
    <w:p w14:paraId="1A7282BE" w14:textId="77777777" w:rsidR="00CA5706" w:rsidRDefault="00CA5706" w:rsidP="008417DD">
      <w:pPr>
        <w:jc w:val="center"/>
      </w:pPr>
      <w:r>
        <w:t>-Що ти будеш дарувати?</w:t>
      </w:r>
    </w:p>
    <w:p w14:paraId="360E6287" w14:textId="42467FEC" w:rsidR="00CA5706" w:rsidRDefault="00CA5706" w:rsidP="008417DD">
      <w:pPr>
        <w:jc w:val="center"/>
      </w:pPr>
      <w:r>
        <w:t>-Пам*ятаєш те місце де ми зустрілися?</w:t>
      </w:r>
    </w:p>
    <w:p w14:paraId="60E6B506" w14:textId="77777777" w:rsidR="00CA5706" w:rsidRDefault="00CA5706" w:rsidP="008417DD">
      <w:pPr>
        <w:jc w:val="center"/>
      </w:pPr>
      <w:r>
        <w:t>-Так, звичайно.</w:t>
      </w:r>
    </w:p>
    <w:p w14:paraId="0DBB9B2C" w14:textId="77777777" w:rsidR="00CA5706" w:rsidRDefault="00CA5706" w:rsidP="008417DD">
      <w:pPr>
        <w:jc w:val="center"/>
      </w:pPr>
      <w:r>
        <w:t>-Так ось, там закінчується наше королівство й починається нове. Через різну природу там можуть утворюватися дуже цікаві камінці. Граючись, вчора я знайшла дуже незвичайний камінець, він був прозорий, а всередині був бутон троянди, який ще не встиг розцвісти, -покзуючи цей камінець, вона продовжувала розповідати історії про різні камінці</w:t>
      </w:r>
    </w:p>
    <w:p w14:paraId="713CA15A" w14:textId="25A66331" w:rsidR="00CA5706" w:rsidRDefault="00CA5706" w:rsidP="008417DD">
      <w:pPr>
        <w:jc w:val="center"/>
      </w:pPr>
      <w:r>
        <w:t>Весь день ми гарно проводили час. Там були різні атракціони, Анна не могла дочекатися коли на балкон вийде королева з принцом, вона ледь дочекалася того момента коли дозволять ложити подарунки маленькому спадкоємцеві. Всі люди були такі добрі та милі, всі розваги були безкоштовні. Вони пояснювали це тим, що для них є важливим робити інших щасливішими. Просто чарівно провівши цей день, ми з Анною повернулися до дому, де на нас чекали її батьки та дідусь з бабусею. Все було так як і розповідала Анна, ми повечеряли, та почали грати в настільну гру з дідусевими рубінчиками.</w:t>
      </w:r>
    </w:p>
    <w:p w14:paraId="3E06E6A4" w14:textId="77777777" w:rsidR="00CA5706" w:rsidRDefault="00CA5706" w:rsidP="008417DD">
      <w:pPr>
        <w:jc w:val="center"/>
      </w:pPr>
      <w:r>
        <w:t>-Бабусю,розкажи всі легенди, які ти тільки знаєш- збираючи дідусеві  камінці  після гри, благала її Анна</w:t>
      </w:r>
    </w:p>
    <w:p w14:paraId="29CAFF9D" w14:textId="77777777" w:rsidR="00CA5706" w:rsidRDefault="00CA5706" w:rsidP="008417DD">
      <w:pPr>
        <w:jc w:val="center"/>
      </w:pPr>
      <w:r>
        <w:t>-Я ж тобі розповідала, та і не одну-сміючись говорила бабуся</w:t>
      </w:r>
    </w:p>
    <w:p w14:paraId="6BBD024C" w14:textId="77777777" w:rsidR="00CA5706" w:rsidRDefault="00CA5706" w:rsidP="008417DD">
      <w:pPr>
        <w:jc w:val="center"/>
      </w:pPr>
      <w:r>
        <w:t>-Я знаю, що не всі, в тебе багато історій в запасі, та і Юля жодної не чула.</w:t>
      </w:r>
    </w:p>
    <w:p w14:paraId="4D0E1CC3" w14:textId="77777777" w:rsidR="00CA5706" w:rsidRDefault="00CA5706" w:rsidP="008417DD">
      <w:pPr>
        <w:jc w:val="center"/>
      </w:pPr>
      <w:r>
        <w:t>-Ну добре, є така легенда про  дерево яке стоїть між двома королівствами, в тому дереві переплітаються багато вимірів…..</w:t>
      </w:r>
    </w:p>
    <w:p w14:paraId="3172481F" w14:textId="77777777" w:rsidR="00CA5706" w:rsidRDefault="00CA5706" w:rsidP="008417DD">
      <w:pPr>
        <w:jc w:val="center"/>
      </w:pPr>
      <w:r>
        <w:t>-Стійте- майже крикнувши, я перебила розповідь бабусі-ви зараз говорите про те величезне дерево, через яке я потрапила сюди?</w:t>
      </w:r>
    </w:p>
    <w:p w14:paraId="08459A97" w14:textId="7B381C33" w:rsidR="00CA5706" w:rsidRDefault="00CA5706" w:rsidP="008417DD">
      <w:pPr>
        <w:jc w:val="center"/>
      </w:pPr>
      <w:r>
        <w:t>-Ти сюди потрапила через це дерево?-здивовано запитала бабуся</w:t>
      </w:r>
    </w:p>
    <w:p w14:paraId="714857B6" w14:textId="77777777" w:rsidR="00CA5706" w:rsidRDefault="00CA5706" w:rsidP="008417DD">
      <w:pPr>
        <w:jc w:val="center"/>
      </w:pPr>
      <w:r>
        <w:t>-Так, там же тільки одне дерево з вимірами,</w:t>
      </w:r>
    </w:p>
    <w:p w14:paraId="7F59DE8B" w14:textId="77777777" w:rsidR="00CA5706" w:rsidRDefault="00CA5706" w:rsidP="008417DD">
      <w:pPr>
        <w:jc w:val="center"/>
      </w:pPr>
      <w:r>
        <w:t>-Воно взагалі одне, більше ніде не існує таких дерев-відповіла бабуся</w:t>
      </w:r>
    </w:p>
    <w:p w14:paraId="35BB7D66" w14:textId="77777777" w:rsidR="00CA5706" w:rsidRDefault="00CA5706" w:rsidP="008417DD">
      <w:pPr>
        <w:jc w:val="center"/>
      </w:pPr>
      <w:r>
        <w:t>-То з відти міг вибігти той кролик-радіючи, що знайшла логічне пояснення, Анна згадала тог кролика.</w:t>
      </w:r>
    </w:p>
    <w:p w14:paraId="74C6721E" w14:textId="77777777" w:rsidR="00CA5706" w:rsidRDefault="00CA5706" w:rsidP="008417DD">
      <w:pPr>
        <w:jc w:val="center"/>
      </w:pPr>
      <w:r>
        <w:t>-Точно, молодчинка, Анно-похвалила її мама, та поцілувала в лобик.</w:t>
      </w:r>
    </w:p>
    <w:p w14:paraId="7C14CE59" w14:textId="77777777" w:rsidR="00CA5706" w:rsidRDefault="00CA5706" w:rsidP="008417DD">
      <w:pPr>
        <w:jc w:val="center"/>
      </w:pPr>
      <w:r>
        <w:t>-Якщо ви знаєте щось більше, то може ви мені допоможете повернутись додому?</w:t>
      </w:r>
    </w:p>
    <w:p w14:paraId="453D2A70" w14:textId="77777777" w:rsidR="00CA5706" w:rsidRDefault="00CA5706" w:rsidP="008417DD">
      <w:pPr>
        <w:jc w:val="center"/>
      </w:pPr>
      <w:r>
        <w:t>-Нажаль.  Дерево тіль раз на 674 роки дозвляє  собі відкритися-продовжуала бабуся</w:t>
      </w:r>
    </w:p>
    <w:p w14:paraId="5691D923" w14:textId="77777777" w:rsidR="00CA5706" w:rsidRDefault="00CA5706" w:rsidP="008417DD">
      <w:pPr>
        <w:jc w:val="center"/>
      </w:pPr>
      <w:r>
        <w:t>-То Юля залишиться жити з нами?-запитала в мами Анна.</w:t>
      </w:r>
    </w:p>
    <w:p w14:paraId="3443F460" w14:textId="77777777" w:rsidR="00CA5706" w:rsidRDefault="00CA5706" w:rsidP="008417DD">
      <w:pPr>
        <w:jc w:val="center"/>
      </w:pPr>
      <w:r>
        <w:t>-Тихо, сонечко. Юль, ми щсь придумаємо, обов*язково є інший вихід, я  цьому впевнена.-заспокоювала мене Маргарет.</w:t>
      </w:r>
    </w:p>
    <w:p w14:paraId="2E02C67E" w14:textId="77777777" w:rsidR="00CA5706" w:rsidRDefault="00CA5706" w:rsidP="008417DD">
      <w:pPr>
        <w:jc w:val="center"/>
      </w:pPr>
      <w:r>
        <w:t>-Вам потрібно йти спати, вже дуже пізно-відправляючи нас спати, говорила бабуся- я постараюся щось згадати</w:t>
      </w:r>
    </w:p>
    <w:p w14:paraId="3B858B6B" w14:textId="77777777" w:rsidR="00CA5706" w:rsidRDefault="00CA5706" w:rsidP="008417DD">
      <w:pPr>
        <w:jc w:val="center"/>
      </w:pPr>
      <w:r>
        <w:t>Її голос не вселяв мені спокою, але я надіялась до останнього, що вона щось придумає. Ми прийшли до Анни в кімнату, і в мене набігли сльози на очі.</w:t>
      </w:r>
    </w:p>
    <w:p w14:paraId="0D4251D4" w14:textId="77777777" w:rsidR="00CA5706" w:rsidRDefault="00CA5706" w:rsidP="008417DD">
      <w:pPr>
        <w:jc w:val="center"/>
      </w:pPr>
      <w:r>
        <w:t>-Не хвилюйся, бабуся знає дуже багато легенд, вона щось згадає, я в цьому впевнена-намагалася мене заспокоїти Анна.</w:t>
      </w:r>
    </w:p>
    <w:p w14:paraId="4449F035" w14:textId="77777777" w:rsidR="00CA5706" w:rsidRDefault="00CA5706" w:rsidP="008417DD">
      <w:pPr>
        <w:jc w:val="center"/>
      </w:pPr>
      <w:r>
        <w:t>-Дякую, завдяки тобі, це був найкращий день в моєму житті</w:t>
      </w:r>
    </w:p>
    <w:p w14:paraId="6390F1F3" w14:textId="77777777" w:rsidR="00CA5706" w:rsidRDefault="00CA5706" w:rsidP="008417DD">
      <w:pPr>
        <w:jc w:val="center"/>
      </w:pPr>
      <w:r>
        <w:t>-Справді?</w:t>
      </w:r>
    </w:p>
    <w:p w14:paraId="4A9EE92B" w14:textId="77777777" w:rsidR="00CA5706" w:rsidRDefault="00CA5706" w:rsidP="008417DD">
      <w:pPr>
        <w:jc w:val="center"/>
      </w:pPr>
      <w:r>
        <w:t>-Звичайно, дякую тобі за все</w:t>
      </w:r>
    </w:p>
    <w:p w14:paraId="4D63F40E" w14:textId="77777777" w:rsidR="00CA5706" w:rsidRDefault="00CA5706" w:rsidP="008417DD">
      <w:pPr>
        <w:jc w:val="center"/>
      </w:pPr>
      <w:r>
        <w:t>Вона не довго думаючи зняла свій кулон з шиї, й одягнула його на мене. Це малесенький сапфір на тоненький ниточці.</w:t>
      </w:r>
    </w:p>
    <w:p w14:paraId="0E96AA56" w14:textId="77777777" w:rsidR="00CA5706" w:rsidRDefault="00CA5706" w:rsidP="008417DD">
      <w:pPr>
        <w:jc w:val="center"/>
      </w:pPr>
      <w:r>
        <w:t>-Це тобі, раптом ти завтра підеш від мене. Я хочу, щоб ти завжди мене пам*ятала</w:t>
      </w:r>
    </w:p>
    <w:p w14:paraId="60D8C5C1" w14:textId="41F2D58B" w:rsidR="00CA5706" w:rsidRDefault="00CA5706" w:rsidP="008417DD">
      <w:pPr>
        <w:jc w:val="center"/>
      </w:pPr>
      <w:r>
        <w:t>-Анна, дякую тобі, ти й так назавжди залишишся в моєму серці- на ціх словах наша розмова закінчилась, і ми заснули в обіймах.</w:t>
      </w:r>
    </w:p>
    <w:p w14:paraId="2D6A67B3" w14:textId="078CAAEE" w:rsidR="008A5BAF" w:rsidRDefault="00E80E04" w:rsidP="00E80E04">
      <w:pPr>
        <w:jc w:val="center"/>
      </w:pPr>
      <w:r>
        <w:t>П</w:t>
      </w:r>
      <w:r w:rsidR="00CA5706">
        <w:t xml:space="preserve">роснулася я від того, що щось свистить. Зрозумівши, що то свистить чайник, який я поставила, </w:t>
      </w:r>
      <w:r>
        <w:t xml:space="preserve">аби </w:t>
      </w:r>
      <w:r w:rsidR="00CA5706">
        <w:t>потім заварити чай, щоб скоротити час, чекаючи на Алю, я не могла повірити, що все це був сон. Але ж все було так реалістично. Я виглянула в двір і не помітила ніякого дерева через який я б могла потрапити в інший вимір. З полегшенням я видихнула,я просто була такою щасливою, що все це був сон. «Ц все казки Злати» подумала про себе я й почала розминати свої плечі, бо заснула досить в не зручній позі. Розминаючи свої плечі руками, я намацала дивну нитку на своїй шиї. Я взяла телефон щоб подивитися на своє відображення. На моїй шиї вісів кулон з маленьким сапфіром.</w:t>
      </w:r>
    </w:p>
    <w:p w14:paraId="1B1F7EFB" w14:textId="77777777" w:rsidR="000736F0" w:rsidRPr="00250639" w:rsidRDefault="000736F0" w:rsidP="00613463"/>
    <w:sectPr w:rsidR="000736F0" w:rsidRPr="00250639">
      <w:footerReference w:type="default" r:id="rId7"/>
      <w:pgSz w:w="11907" w:h="16839" w:code="9"/>
      <w:pgMar w:top="1080" w:right="864" w:bottom="1584"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FE18B5" w14:textId="77777777" w:rsidR="002546DE" w:rsidRDefault="002546DE">
      <w:pPr>
        <w:spacing w:after="0" w:line="240" w:lineRule="auto"/>
      </w:pPr>
      <w:r>
        <w:separator/>
      </w:r>
    </w:p>
  </w:endnote>
  <w:endnote w:type="continuationSeparator" w:id="0">
    <w:p w14:paraId="0DE5C2CB" w14:textId="77777777" w:rsidR="002546DE" w:rsidRDefault="002546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2852419"/>
      <w:docPartObj>
        <w:docPartGallery w:val="Page Numbers (Bottom of Page)"/>
        <w:docPartUnique/>
      </w:docPartObj>
    </w:sdtPr>
    <w:sdtEndPr>
      <w:rPr>
        <w:noProof/>
      </w:rPr>
    </w:sdtEndPr>
    <w:sdtContent>
      <w:p w14:paraId="44F6D408" w14:textId="77777777" w:rsidR="000736F0" w:rsidRDefault="005707E2">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D7C25B" w14:textId="77777777" w:rsidR="002546DE" w:rsidRDefault="002546DE">
      <w:pPr>
        <w:spacing w:after="0" w:line="240" w:lineRule="auto"/>
      </w:pPr>
      <w:r>
        <w:separator/>
      </w:r>
    </w:p>
  </w:footnote>
  <w:footnote w:type="continuationSeparator" w:id="0">
    <w:p w14:paraId="443A67E4" w14:textId="77777777" w:rsidR="002546DE" w:rsidRDefault="002546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6EE2A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9A8315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19E430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0C6C95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D80F29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2A46C7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FC25A4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E5B4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2F819E8"/>
    <w:lvl w:ilvl="0">
      <w:start w:val="1"/>
      <w:numFmt w:val="decimal"/>
      <w:lvlText w:val="%1."/>
      <w:lvlJc w:val="left"/>
      <w:pPr>
        <w:ind w:left="1080" w:hanging="360"/>
      </w:pPr>
      <w:rPr>
        <w:rFonts w:hint="default"/>
      </w:rPr>
    </w:lvl>
  </w:abstractNum>
  <w:abstractNum w:abstractNumId="9" w15:restartNumberingAfterBreak="0">
    <w:nsid w:val="FFFFFF89"/>
    <w:multiLevelType w:val="singleLevel"/>
    <w:tmpl w:val="C97C33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96B62"/>
    <w:multiLevelType w:val="hybridMultilevel"/>
    <w:tmpl w:val="C8F8552A"/>
    <w:lvl w:ilvl="0" w:tplc="04190001">
      <w:start w:val="1"/>
      <w:numFmt w:val="bullet"/>
      <w:lvlText w:val=""/>
      <w:lvlJc w:val="left"/>
      <w:pPr>
        <w:ind w:left="782" w:hanging="360"/>
      </w:pPr>
      <w:rPr>
        <w:rFonts w:ascii="Symbol" w:hAnsi="Symbol" w:hint="default"/>
      </w:rPr>
    </w:lvl>
    <w:lvl w:ilvl="1" w:tplc="04190003" w:tentative="1">
      <w:start w:val="1"/>
      <w:numFmt w:val="bullet"/>
      <w:lvlText w:val="o"/>
      <w:lvlJc w:val="left"/>
      <w:pPr>
        <w:ind w:left="1502" w:hanging="360"/>
      </w:pPr>
      <w:rPr>
        <w:rFonts w:ascii="Courier New" w:hAnsi="Courier New" w:cs="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cs="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cs="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11" w15:restartNumberingAfterBreak="0">
    <w:nsid w:val="2C190004"/>
    <w:multiLevelType w:val="hybridMultilevel"/>
    <w:tmpl w:val="84A4F6C8"/>
    <w:lvl w:ilvl="0" w:tplc="1C7E5174">
      <w:start w:val="1"/>
      <w:numFmt w:val="bullet"/>
      <w:lvlText w:val=""/>
      <w:lvlJc w:val="left"/>
      <w:pPr>
        <w:tabs>
          <w:tab w:val="num" w:pos="720"/>
        </w:tabs>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385202"/>
    <w:multiLevelType w:val="hybridMultilevel"/>
    <w:tmpl w:val="C13A5756"/>
    <w:lvl w:ilvl="0" w:tplc="EFC0596C">
      <w:start w:val="1"/>
      <w:numFmt w:val="decimal"/>
      <w:lvlText w:val="%1."/>
      <w:lvlJc w:val="left"/>
      <w:pPr>
        <w:tabs>
          <w:tab w:val="num" w:pos="1080"/>
        </w:tabs>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8"/>
  </w:num>
  <w:num w:numId="3">
    <w:abstractNumId w:val="9"/>
  </w:num>
  <w:num w:numId="4">
    <w:abstractNumId w:val="8"/>
    <w:lvlOverride w:ilvl="0">
      <w:lvl w:ilvl="0">
        <w:start w:val="1"/>
        <w:numFmt w:val="decimal"/>
        <w:lvlText w:val="%1."/>
        <w:lvlJc w:val="left"/>
        <w:pPr>
          <w:tabs>
            <w:tab w:val="num" w:pos="1080"/>
          </w:tabs>
          <w:ind w:left="1080" w:hanging="360"/>
        </w:pPr>
        <w:rPr>
          <w:rFonts w:hint="default"/>
        </w:rPr>
      </w:lvl>
    </w:lvlOverride>
  </w:num>
  <w:num w:numId="5">
    <w:abstractNumId w:val="11"/>
  </w:num>
  <w:num w:numId="6">
    <w:abstractNumId w:val="7"/>
  </w:num>
  <w:num w:numId="7">
    <w:abstractNumId w:val="6"/>
  </w:num>
  <w:num w:numId="8">
    <w:abstractNumId w:val="5"/>
  </w:num>
  <w:num w:numId="9">
    <w:abstractNumId w:val="4"/>
  </w:num>
  <w:num w:numId="10">
    <w:abstractNumId w:val="3"/>
  </w:num>
  <w:num w:numId="11">
    <w:abstractNumId w:val="2"/>
  </w:num>
  <w:num w:numId="12">
    <w:abstractNumId w:val="1"/>
  </w:num>
  <w:num w:numId="13">
    <w:abstractNumId w:val="0"/>
  </w:num>
  <w:num w:numId="14">
    <w:abstractNumId w:val="8"/>
    <w:lvlOverride w:ilvl="0">
      <w:startOverride w:val="1"/>
    </w:lvlOverride>
  </w:num>
  <w:num w:numId="15">
    <w:abstractNumId w:val="8"/>
  </w:num>
  <w:num w:numId="16">
    <w:abstractNumId w:val="1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75"/>
  <w:attachedTemplate r:id="rId1"/>
  <w:revisionView w:inkAnnotations="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4D0"/>
    <w:rsid w:val="000430EB"/>
    <w:rsid w:val="00053804"/>
    <w:rsid w:val="000736F0"/>
    <w:rsid w:val="00250639"/>
    <w:rsid w:val="002546DE"/>
    <w:rsid w:val="005707E2"/>
    <w:rsid w:val="0059395B"/>
    <w:rsid w:val="005D3CC7"/>
    <w:rsid w:val="005E50BC"/>
    <w:rsid w:val="00613463"/>
    <w:rsid w:val="006227FD"/>
    <w:rsid w:val="006648F2"/>
    <w:rsid w:val="0076624D"/>
    <w:rsid w:val="007E223C"/>
    <w:rsid w:val="0082195C"/>
    <w:rsid w:val="008417DD"/>
    <w:rsid w:val="00886630"/>
    <w:rsid w:val="008A5BAF"/>
    <w:rsid w:val="00BF527A"/>
    <w:rsid w:val="00CA5706"/>
    <w:rsid w:val="00D261A3"/>
    <w:rsid w:val="00E80E04"/>
    <w:rsid w:val="00EF3421"/>
    <w:rsid w:val="00F544D0"/>
    <w:rsid w:val="00F836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6587720"/>
  <w15:chartTrackingRefBased/>
  <w15:docId w15:val="{67CE910A-4D18-A942-B9A9-533B8DBC7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666660" w:themeColor="text2" w:themeTint="BF"/>
        <w:sz w:val="24"/>
        <w:szCs w:val="24"/>
        <w:lang w:val="ru-RU" w:eastAsia="ja-JP" w:bidi="ru-RU"/>
      </w:rPr>
    </w:rPrDefault>
    <w:pPrDefault>
      <w:pPr>
        <w:spacing w:after="3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95C"/>
  </w:style>
  <w:style w:type="paragraph" w:styleId="1">
    <w:name w:val="heading 1"/>
    <w:basedOn w:val="a"/>
    <w:next w:val="a"/>
    <w:link w:val="10"/>
    <w:uiPriority w:val="9"/>
    <w:qFormat/>
    <w:pPr>
      <w:keepNext/>
      <w:keepLines/>
      <w:spacing w:before="400" w:after="160"/>
      <w:contextualSpacing/>
      <w:outlineLvl w:val="0"/>
    </w:pPr>
    <w:rPr>
      <w:rFonts w:asciiTheme="majorHAnsi" w:eastAsiaTheme="majorEastAsia" w:hAnsiTheme="majorHAnsi" w:cstheme="majorBidi"/>
      <w:b/>
      <w:color w:val="454541" w:themeColor="text2" w:themeTint="E6"/>
      <w:sz w:val="44"/>
      <w:szCs w:val="32"/>
    </w:rPr>
  </w:style>
  <w:style w:type="paragraph" w:styleId="4">
    <w:name w:val="heading 4"/>
    <w:basedOn w:val="a"/>
    <w:next w:val="a"/>
    <w:uiPriority w:val="9"/>
    <w:semiHidden/>
    <w:unhideWhenUsed/>
    <w:qFormat/>
    <w:pPr>
      <w:keepNext/>
      <w:keepLines/>
      <w:spacing w:before="340" w:after="120"/>
      <w:contextualSpacing/>
      <w:outlineLvl w:val="3"/>
    </w:pPr>
    <w:rPr>
      <w:rFonts w:asciiTheme="majorHAnsi" w:eastAsiaTheme="majorEastAsia" w:hAnsiTheme="majorHAnsi" w:cstheme="majorBidi"/>
      <w:iCs/>
      <w:color w:val="FF7A00" w:themeColor="accent1"/>
    </w:rPr>
  </w:style>
  <w:style w:type="paragraph" w:styleId="5">
    <w:name w:val="heading 5"/>
    <w:basedOn w:val="a"/>
    <w:next w:val="a"/>
    <w:link w:val="50"/>
    <w:uiPriority w:val="9"/>
    <w:semiHidden/>
    <w:unhideWhenUsed/>
    <w:qFormat/>
    <w:pPr>
      <w:keepNext/>
      <w:keepLines/>
      <w:spacing w:before="340" w:after="120"/>
      <w:contextualSpacing/>
      <w:outlineLvl w:val="4"/>
    </w:pPr>
    <w:rPr>
      <w:rFonts w:asciiTheme="majorHAnsi" w:eastAsiaTheme="majorEastAsia" w:hAnsiTheme="majorHAnsi" w:cstheme="majorBidi"/>
      <w:i/>
      <w:color w:val="FF7A00" w:themeColor="accent1"/>
    </w:rPr>
  </w:style>
  <w:style w:type="paragraph" w:styleId="6">
    <w:name w:val="heading 6"/>
    <w:basedOn w:val="a"/>
    <w:next w:val="a"/>
    <w:link w:val="60"/>
    <w:uiPriority w:val="9"/>
    <w:semiHidden/>
    <w:unhideWhenUsed/>
    <w:qFormat/>
    <w:pPr>
      <w:keepNext/>
      <w:keepLines/>
      <w:spacing w:before="340" w:after="120"/>
      <w:contextualSpacing/>
      <w:outlineLvl w:val="5"/>
    </w:pPr>
    <w:rPr>
      <w:rFonts w:asciiTheme="majorHAnsi" w:eastAsiaTheme="majorEastAsia" w:hAnsiTheme="majorHAnsi" w:cstheme="majorBidi"/>
      <w:b/>
      <w:color w:val="FF7A00" w:themeColor="accent1"/>
      <w:sz w:val="20"/>
    </w:rPr>
  </w:style>
  <w:style w:type="paragraph" w:styleId="7">
    <w:name w:val="heading 7"/>
    <w:basedOn w:val="a"/>
    <w:next w:val="a"/>
    <w:link w:val="70"/>
    <w:uiPriority w:val="9"/>
    <w:semiHidden/>
    <w:unhideWhenUsed/>
    <w:qFormat/>
    <w:pPr>
      <w:keepNext/>
      <w:keepLines/>
      <w:spacing w:before="340" w:after="120"/>
      <w:contextualSpacing/>
      <w:outlineLvl w:val="6"/>
    </w:pPr>
    <w:rPr>
      <w:rFonts w:asciiTheme="majorHAnsi" w:eastAsiaTheme="majorEastAsia" w:hAnsiTheme="majorHAnsi" w:cstheme="majorBidi"/>
      <w:b/>
      <w:i/>
      <w:iCs/>
      <w:color w:val="FF7A00" w:themeColor="accent1"/>
      <w:sz w:val="20"/>
    </w:rPr>
  </w:style>
  <w:style w:type="paragraph" w:styleId="8">
    <w:name w:val="heading 8"/>
    <w:basedOn w:val="a"/>
    <w:next w:val="a"/>
    <w:link w:val="80"/>
    <w:uiPriority w:val="9"/>
    <w:semiHidden/>
    <w:unhideWhenUsed/>
    <w:qFormat/>
    <w:pPr>
      <w:keepNext/>
      <w:keepLines/>
      <w:spacing w:before="340" w:after="120"/>
      <w:contextualSpacing/>
      <w:outlineLvl w:val="7"/>
    </w:pPr>
    <w:rPr>
      <w:rFonts w:asciiTheme="majorHAnsi" w:eastAsiaTheme="majorEastAsia" w:hAnsiTheme="majorHAnsi" w:cstheme="majorBidi"/>
      <w:color w:val="FF7A00" w:themeColor="accent1"/>
      <w:sz w:val="20"/>
      <w:szCs w:val="21"/>
    </w:rPr>
  </w:style>
  <w:style w:type="paragraph" w:styleId="9">
    <w:name w:val="heading 9"/>
    <w:basedOn w:val="a"/>
    <w:next w:val="a"/>
    <w:link w:val="90"/>
    <w:uiPriority w:val="9"/>
    <w:semiHidden/>
    <w:unhideWhenUsed/>
    <w:qFormat/>
    <w:pPr>
      <w:keepNext/>
      <w:keepLines/>
      <w:spacing w:before="340" w:after="120"/>
      <w:contextualSpacing/>
      <w:outlineLvl w:val="8"/>
    </w:pPr>
    <w:rPr>
      <w:rFonts w:asciiTheme="majorHAnsi" w:eastAsiaTheme="majorEastAsia" w:hAnsiTheme="majorHAnsi" w:cstheme="majorBidi"/>
      <w:i/>
      <w:iCs/>
      <w:color w:val="FF7A00" w:themeColor="accent1"/>
      <w:sz w:val="2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pPr>
      <w:pBdr>
        <w:bottom w:val="single" w:sz="48" w:space="22" w:color="FF7A00" w:themeColor="accent1"/>
      </w:pBdr>
      <w:spacing w:after="400" w:line="240" w:lineRule="auto"/>
      <w:contextualSpacing/>
    </w:pPr>
    <w:rPr>
      <w:rFonts w:asciiTheme="majorHAnsi" w:eastAsiaTheme="majorEastAsia" w:hAnsiTheme="majorHAnsi" w:cstheme="majorBidi"/>
      <w:b/>
      <w:color w:val="454541" w:themeColor="text2" w:themeTint="E6"/>
      <w:kern w:val="28"/>
      <w:sz w:val="60"/>
      <w:szCs w:val="56"/>
    </w:rPr>
  </w:style>
  <w:style w:type="character" w:customStyle="1" w:styleId="a4">
    <w:name w:val="Заголовок Знак"/>
    <w:basedOn w:val="a0"/>
    <w:link w:val="a3"/>
    <w:uiPriority w:val="1"/>
    <w:rPr>
      <w:rFonts w:asciiTheme="majorHAnsi" w:eastAsiaTheme="majorEastAsia" w:hAnsiTheme="majorHAnsi" w:cstheme="majorBidi"/>
      <w:b/>
      <w:color w:val="454541" w:themeColor="text2" w:themeTint="E6"/>
      <w:kern w:val="28"/>
      <w:sz w:val="60"/>
      <w:szCs w:val="56"/>
    </w:rPr>
  </w:style>
  <w:style w:type="character" w:customStyle="1" w:styleId="10">
    <w:name w:val="Заголовок 1 Знак"/>
    <w:basedOn w:val="a0"/>
    <w:link w:val="1"/>
    <w:uiPriority w:val="9"/>
    <w:rPr>
      <w:rFonts w:asciiTheme="majorHAnsi" w:eastAsiaTheme="majorEastAsia" w:hAnsiTheme="majorHAnsi" w:cstheme="majorBidi"/>
      <w:b/>
      <w:color w:val="454541" w:themeColor="text2" w:themeTint="E6"/>
      <w:sz w:val="44"/>
      <w:szCs w:val="32"/>
    </w:rPr>
  </w:style>
  <w:style w:type="character" w:customStyle="1" w:styleId="50">
    <w:name w:val="Заголовок 5 Знак"/>
    <w:basedOn w:val="a0"/>
    <w:link w:val="5"/>
    <w:uiPriority w:val="9"/>
    <w:semiHidden/>
    <w:rPr>
      <w:rFonts w:asciiTheme="majorHAnsi" w:eastAsiaTheme="majorEastAsia" w:hAnsiTheme="majorHAnsi" w:cstheme="majorBidi"/>
      <w:i/>
      <w:color w:val="FF7A00" w:themeColor="accent1"/>
    </w:rPr>
  </w:style>
  <w:style w:type="character" w:customStyle="1" w:styleId="60">
    <w:name w:val="Заголовок 6 Знак"/>
    <w:basedOn w:val="a0"/>
    <w:link w:val="6"/>
    <w:uiPriority w:val="9"/>
    <w:semiHidden/>
    <w:rPr>
      <w:rFonts w:asciiTheme="majorHAnsi" w:eastAsiaTheme="majorEastAsia" w:hAnsiTheme="majorHAnsi" w:cstheme="majorBidi"/>
      <w:b/>
      <w:color w:val="FF7A00" w:themeColor="accent1"/>
      <w:sz w:val="20"/>
    </w:rPr>
  </w:style>
  <w:style w:type="character" w:customStyle="1" w:styleId="70">
    <w:name w:val="Заголовок 7 Знак"/>
    <w:basedOn w:val="a0"/>
    <w:link w:val="7"/>
    <w:uiPriority w:val="9"/>
    <w:semiHidden/>
    <w:rPr>
      <w:rFonts w:asciiTheme="majorHAnsi" w:eastAsiaTheme="majorEastAsia" w:hAnsiTheme="majorHAnsi" w:cstheme="majorBidi"/>
      <w:b/>
      <w:i/>
      <w:iCs/>
      <w:color w:val="FF7A00" w:themeColor="accent1"/>
      <w:sz w:val="20"/>
    </w:rPr>
  </w:style>
  <w:style w:type="character" w:customStyle="1" w:styleId="80">
    <w:name w:val="Заголовок 8 Знак"/>
    <w:basedOn w:val="a0"/>
    <w:link w:val="8"/>
    <w:uiPriority w:val="9"/>
    <w:semiHidden/>
    <w:rPr>
      <w:rFonts w:asciiTheme="majorHAnsi" w:eastAsiaTheme="majorEastAsia" w:hAnsiTheme="majorHAnsi" w:cstheme="majorBidi"/>
      <w:color w:val="FF7A00" w:themeColor="accent1"/>
      <w:sz w:val="20"/>
      <w:szCs w:val="21"/>
    </w:rPr>
  </w:style>
  <w:style w:type="character" w:customStyle="1" w:styleId="90">
    <w:name w:val="Заголовок 9 Знак"/>
    <w:basedOn w:val="a0"/>
    <w:link w:val="9"/>
    <w:uiPriority w:val="9"/>
    <w:semiHidden/>
    <w:rPr>
      <w:rFonts w:asciiTheme="majorHAnsi" w:eastAsiaTheme="majorEastAsia" w:hAnsiTheme="majorHAnsi" w:cstheme="majorBidi"/>
      <w:i/>
      <w:iCs/>
      <w:color w:val="FF7A00" w:themeColor="accent1"/>
      <w:sz w:val="20"/>
      <w:szCs w:val="21"/>
    </w:rPr>
  </w:style>
  <w:style w:type="paragraph" w:styleId="a5">
    <w:name w:val="Subtitle"/>
    <w:basedOn w:val="a"/>
    <w:link w:val="a6"/>
    <w:uiPriority w:val="11"/>
    <w:semiHidden/>
    <w:unhideWhenUsed/>
    <w:qFormat/>
    <w:pPr>
      <w:numPr>
        <w:ilvl w:val="1"/>
      </w:numPr>
      <w:spacing w:after="480"/>
      <w:contextualSpacing/>
    </w:pPr>
    <w:rPr>
      <w:rFonts w:eastAsiaTheme="minorEastAsia"/>
      <w:color w:val="FF7A00" w:themeColor="accent1"/>
      <w:sz w:val="34"/>
      <w:szCs w:val="22"/>
    </w:rPr>
  </w:style>
  <w:style w:type="character" w:customStyle="1" w:styleId="a6">
    <w:name w:val="Подзаголовок Знак"/>
    <w:basedOn w:val="a0"/>
    <w:link w:val="a5"/>
    <w:uiPriority w:val="11"/>
    <w:semiHidden/>
    <w:rPr>
      <w:rFonts w:eastAsiaTheme="minorEastAsia"/>
      <w:color w:val="FF7A00" w:themeColor="accent1"/>
      <w:sz w:val="34"/>
      <w:szCs w:val="22"/>
    </w:rPr>
  </w:style>
  <w:style w:type="character" w:styleId="a7">
    <w:name w:val="Subtle Emphasis"/>
    <w:basedOn w:val="a0"/>
    <w:uiPriority w:val="19"/>
    <w:semiHidden/>
    <w:unhideWhenUsed/>
    <w:qFormat/>
    <w:rPr>
      <w:i/>
      <w:iCs/>
      <w:color w:val="666660" w:themeColor="text2" w:themeTint="BF"/>
    </w:rPr>
  </w:style>
  <w:style w:type="character" w:styleId="a8">
    <w:name w:val="Intense Emphasis"/>
    <w:basedOn w:val="a0"/>
    <w:uiPriority w:val="21"/>
    <w:semiHidden/>
    <w:unhideWhenUsed/>
    <w:qFormat/>
    <w:rPr>
      <w:b/>
      <w:i/>
      <w:iCs/>
      <w:color w:val="454541" w:themeColor="text2" w:themeTint="E6"/>
    </w:rPr>
  </w:style>
  <w:style w:type="character" w:styleId="a9">
    <w:name w:val="Strong"/>
    <w:basedOn w:val="a0"/>
    <w:uiPriority w:val="22"/>
    <w:semiHidden/>
    <w:unhideWhenUsed/>
    <w:qFormat/>
    <w:rPr>
      <w:b/>
      <w:bCs/>
      <w:color w:val="666660" w:themeColor="text2" w:themeTint="BF"/>
    </w:rPr>
  </w:style>
  <w:style w:type="paragraph" w:styleId="2">
    <w:name w:val="Quote"/>
    <w:basedOn w:val="a"/>
    <w:next w:val="a"/>
    <w:link w:val="20"/>
    <w:uiPriority w:val="29"/>
    <w:semiHidden/>
    <w:unhideWhenUsed/>
    <w:qFormat/>
    <w:pPr>
      <w:spacing w:before="320" w:after="320"/>
    </w:pPr>
    <w:rPr>
      <w:i/>
      <w:iCs/>
      <w:sz w:val="34"/>
    </w:rPr>
  </w:style>
  <w:style w:type="character" w:customStyle="1" w:styleId="20">
    <w:name w:val="Цитата 2 Знак"/>
    <w:basedOn w:val="a0"/>
    <w:link w:val="2"/>
    <w:uiPriority w:val="29"/>
    <w:semiHidden/>
    <w:rPr>
      <w:i/>
      <w:iCs/>
      <w:sz w:val="34"/>
    </w:rPr>
  </w:style>
  <w:style w:type="paragraph" w:styleId="aa">
    <w:name w:val="Intense Quote"/>
    <w:basedOn w:val="a"/>
    <w:next w:val="a"/>
    <w:link w:val="ab"/>
    <w:uiPriority w:val="30"/>
    <w:semiHidden/>
    <w:unhideWhenUsed/>
    <w:qFormat/>
    <w:pPr>
      <w:spacing w:before="320" w:after="320"/>
    </w:pPr>
    <w:rPr>
      <w:b/>
      <w:i/>
      <w:iCs/>
      <w:color w:val="454541" w:themeColor="text2" w:themeTint="E6"/>
      <w:sz w:val="34"/>
    </w:rPr>
  </w:style>
  <w:style w:type="character" w:customStyle="1" w:styleId="ab">
    <w:name w:val="Выделенная цитата Знак"/>
    <w:basedOn w:val="a0"/>
    <w:link w:val="aa"/>
    <w:uiPriority w:val="30"/>
    <w:semiHidden/>
    <w:rPr>
      <w:b/>
      <w:i/>
      <w:iCs/>
      <w:color w:val="454541" w:themeColor="text2" w:themeTint="E6"/>
      <w:sz w:val="34"/>
    </w:rPr>
  </w:style>
  <w:style w:type="character" w:styleId="ac">
    <w:name w:val="Subtle Reference"/>
    <w:basedOn w:val="a0"/>
    <w:uiPriority w:val="31"/>
    <w:semiHidden/>
    <w:unhideWhenUsed/>
    <w:qFormat/>
    <w:rPr>
      <w:caps/>
      <w:smallCaps w:val="0"/>
      <w:color w:val="666660" w:themeColor="text2" w:themeTint="BF"/>
    </w:rPr>
  </w:style>
  <w:style w:type="character" w:styleId="ad">
    <w:name w:val="Intense Reference"/>
    <w:basedOn w:val="a0"/>
    <w:uiPriority w:val="32"/>
    <w:semiHidden/>
    <w:unhideWhenUsed/>
    <w:qFormat/>
    <w:rPr>
      <w:b/>
      <w:bCs/>
      <w:caps/>
      <w:smallCaps w:val="0"/>
      <w:color w:val="666660" w:themeColor="text2" w:themeTint="BF"/>
      <w:spacing w:val="0"/>
    </w:rPr>
  </w:style>
  <w:style w:type="paragraph" w:styleId="ae">
    <w:name w:val="caption"/>
    <w:basedOn w:val="a"/>
    <w:next w:val="a"/>
    <w:uiPriority w:val="35"/>
    <w:semiHidden/>
    <w:unhideWhenUsed/>
    <w:qFormat/>
    <w:pPr>
      <w:spacing w:after="200" w:line="240" w:lineRule="auto"/>
    </w:pPr>
    <w:rPr>
      <w:i/>
      <w:iCs/>
      <w:sz w:val="20"/>
      <w:szCs w:val="18"/>
    </w:rPr>
  </w:style>
  <w:style w:type="paragraph" w:styleId="af">
    <w:name w:val="TOC Heading"/>
    <w:basedOn w:val="1"/>
    <w:next w:val="a"/>
    <w:uiPriority w:val="39"/>
    <w:semiHidden/>
    <w:unhideWhenUsed/>
    <w:qFormat/>
    <w:pPr>
      <w:outlineLvl w:val="9"/>
    </w:pPr>
  </w:style>
  <w:style w:type="character" w:styleId="af0">
    <w:name w:val="Placeholder Text"/>
    <w:basedOn w:val="a0"/>
    <w:uiPriority w:val="99"/>
    <w:semiHidden/>
    <w:rPr>
      <w:color w:val="808080"/>
    </w:rPr>
  </w:style>
  <w:style w:type="character" w:styleId="af1">
    <w:name w:val="Book Title"/>
    <w:basedOn w:val="a0"/>
    <w:uiPriority w:val="33"/>
    <w:semiHidden/>
    <w:unhideWhenUsed/>
    <w:rPr>
      <w:b w:val="0"/>
      <w:bCs/>
      <w:i w:val="0"/>
      <w:iCs/>
      <w:spacing w:val="0"/>
      <w:u w:val="single"/>
    </w:rPr>
  </w:style>
  <w:style w:type="paragraph" w:styleId="af2">
    <w:name w:val="toa heading"/>
    <w:basedOn w:val="a"/>
    <w:next w:val="a"/>
    <w:uiPriority w:val="99"/>
    <w:semiHidden/>
    <w:unhideWhenUsed/>
    <w:pPr>
      <w:spacing w:before="120"/>
    </w:pPr>
    <w:rPr>
      <w:rFonts w:asciiTheme="majorHAnsi" w:eastAsiaTheme="majorEastAsia" w:hAnsiTheme="majorHAnsi" w:cstheme="majorBidi"/>
      <w:b/>
      <w:bCs/>
    </w:rPr>
  </w:style>
  <w:style w:type="paragraph" w:styleId="af3">
    <w:name w:val="header"/>
    <w:basedOn w:val="a"/>
    <w:link w:val="af4"/>
    <w:uiPriority w:val="99"/>
    <w:unhideWhenUsed/>
    <w:pPr>
      <w:spacing w:after="0" w:line="240" w:lineRule="auto"/>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spacing w:after="0" w:line="240" w:lineRule="auto"/>
    </w:pPr>
  </w:style>
  <w:style w:type="character" w:customStyle="1" w:styleId="af6">
    <w:name w:val="Нижний колонтитул Знак"/>
    <w:basedOn w:val="a0"/>
    <w:link w:val="af5"/>
    <w:uiPriority w:val="99"/>
  </w:style>
  <w:style w:type="paragraph" w:styleId="af7">
    <w:name w:val="List Paragraph"/>
    <w:basedOn w:val="a"/>
    <w:uiPriority w:val="34"/>
    <w:unhideWhenUsed/>
    <w:qFormat/>
    <w:rsid w:val="006648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_rels/settings.xml.rels><?xml version="1.0" encoding="UTF-8" standalone="yes"?>
<Relationships xmlns="http://schemas.openxmlformats.org/package/2006/relationships"><Relationship Id="rId1" Type="http://schemas.openxmlformats.org/officeDocument/2006/relationships/attachedTemplate" Target="%7bC6A094BD-796A-9C4C-BA61-0DFCC2C7BC1C%7dtf50002001.dotx" TargetMode="External" /></Relationships>
</file>

<file path=word/theme/theme1.xml><?xml version="1.0" encoding="utf-8"?>
<a:theme xmlns:a="http://schemas.openxmlformats.org/drawingml/2006/main" name="Office Theme">
  <a:themeElements>
    <a:clrScheme name="Journal">
      <a:dk1>
        <a:sysClr val="windowText" lastClr="000000"/>
      </a:dk1>
      <a:lt1>
        <a:sysClr val="window" lastClr="FFFFFF"/>
      </a:lt1>
      <a:dk2>
        <a:srgbClr val="31312E"/>
      </a:dk2>
      <a:lt2>
        <a:srgbClr val="FDFBF9"/>
      </a:lt2>
      <a:accent1>
        <a:srgbClr val="FF7A00"/>
      </a:accent1>
      <a:accent2>
        <a:srgbClr val="FF6275"/>
      </a:accent2>
      <a:accent3>
        <a:srgbClr val="9CC346"/>
      </a:accent3>
      <a:accent4>
        <a:srgbClr val="A96EB6"/>
      </a:accent4>
      <a:accent5>
        <a:srgbClr val="F89A4A"/>
      </a:accent5>
      <a:accent6>
        <a:srgbClr val="E7D364"/>
      </a:accent6>
      <a:hlink>
        <a:srgbClr val="34B6C3"/>
      </a:hlink>
      <a:folHlink>
        <a:srgbClr val="A96EB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%7bC6A094BD-796A-9C4C-BA61-0DFCC2C7BC1C%7dtf50002001.dotx</Template>
  <TotalTime>0</TotalTime>
  <Pages>1</Pages>
  <Words>3127</Words>
  <Characters>17826</Characters>
  <Application>Microsoft Office Word</Application>
  <DocSecurity>0</DocSecurity>
  <Lines>148</Lines>
  <Paragraphs>41</Paragraphs>
  <ScaleCrop>false</ScaleCrop>
  <Company/>
  <LinksUpToDate>false</LinksUpToDate>
  <CharactersWithSpaces>20912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sykacheva.sveta@gmail.com</dc:creator>
  <cp:keywords/>
  <dc:description/>
  <cp:lastModifiedBy>sykacheva.sveta@gmail.com</cp:lastModifiedBy>
  <cp:revision>2</cp:revision>
  <dcterms:created xsi:type="dcterms:W3CDTF">2020-03-23T21:30:00Z</dcterms:created>
  <dcterms:modified xsi:type="dcterms:W3CDTF">2020-03-23T21:30:00Z</dcterms:modified>
</cp:coreProperties>
</file>