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F37F1" w:rsidRDefault="006F37F1">
      <w:pPr>
        <w:pStyle w:val="normal0"/>
        <w:widowControl w:val="0"/>
        <w:spacing w:line="276" w:lineRule="auto"/>
      </w:pPr>
    </w:p>
    <w:tbl>
      <w:tblPr>
        <w:tblW w:w="9494" w:type="dxa"/>
        <w:tblInd w:w="-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563"/>
        <w:gridCol w:w="3931"/>
      </w:tblGrid>
      <w:tr w:rsidR="006F37F1" w:rsidTr="00512392">
        <w:tc>
          <w:tcPr>
            <w:tcW w:w="5563" w:type="dxa"/>
          </w:tcPr>
          <w:p w:rsidR="006F37F1" w:rsidRDefault="006F37F1" w:rsidP="00512392">
            <w:pPr>
              <w:pStyle w:val="normal0"/>
              <w:tabs>
                <w:tab w:val="left" w:pos="6804"/>
                <w:tab w:val="right" w:pos="7371"/>
              </w:tabs>
            </w:pPr>
          </w:p>
        </w:tc>
        <w:tc>
          <w:tcPr>
            <w:tcW w:w="3931" w:type="dxa"/>
          </w:tcPr>
          <w:p w:rsidR="006F37F1" w:rsidRDefault="006F37F1" w:rsidP="00512392">
            <w:pPr>
              <w:pStyle w:val="normal0"/>
              <w:tabs>
                <w:tab w:val="left" w:pos="6804"/>
                <w:tab w:val="right" w:pos="7371"/>
              </w:tabs>
              <w:jc w:val="right"/>
            </w:pPr>
            <w:r w:rsidRPr="00512392">
              <w:rPr>
                <w:b/>
                <w:sz w:val="24"/>
                <w:szCs w:val="24"/>
              </w:rPr>
              <w:t>Приложение № 1</w:t>
            </w:r>
            <w:r w:rsidRPr="00512392">
              <w:rPr>
                <w:sz w:val="24"/>
                <w:szCs w:val="24"/>
              </w:rPr>
              <w:t xml:space="preserve"> </w:t>
            </w:r>
            <w:r w:rsidRPr="00512392">
              <w:rPr>
                <w:sz w:val="24"/>
                <w:szCs w:val="24"/>
              </w:rPr>
              <w:br/>
              <w:t>к Договору № ____________</w:t>
            </w:r>
          </w:p>
          <w:p w:rsidR="006F37F1" w:rsidRDefault="006F37F1" w:rsidP="00512392">
            <w:pPr>
              <w:pStyle w:val="normal0"/>
              <w:tabs>
                <w:tab w:val="left" w:pos="6804"/>
                <w:tab w:val="right" w:pos="7371"/>
              </w:tabs>
              <w:jc w:val="right"/>
            </w:pPr>
            <w:r w:rsidRPr="00512392">
              <w:rPr>
                <w:sz w:val="24"/>
                <w:szCs w:val="24"/>
              </w:rPr>
              <w:t>От « ___ » _____________  20__ г.</w:t>
            </w:r>
          </w:p>
        </w:tc>
      </w:tr>
    </w:tbl>
    <w:p w:rsidR="006F37F1" w:rsidRDefault="006F37F1">
      <w:pPr>
        <w:pStyle w:val="normal0"/>
        <w:jc w:val="both"/>
      </w:pPr>
    </w:p>
    <w:p w:rsidR="006F37F1" w:rsidRDefault="006F37F1">
      <w:pPr>
        <w:pStyle w:val="normal0"/>
        <w:jc w:val="both"/>
      </w:pPr>
    </w:p>
    <w:p w:rsidR="006F37F1" w:rsidRDefault="006F37F1">
      <w:pPr>
        <w:pStyle w:val="normal0"/>
        <w:jc w:val="both"/>
      </w:pPr>
    </w:p>
    <w:p w:rsidR="006F37F1" w:rsidRDefault="006F37F1">
      <w:pPr>
        <w:pStyle w:val="normal0"/>
        <w:jc w:val="both"/>
      </w:pPr>
    </w:p>
    <w:p w:rsidR="006F37F1" w:rsidRDefault="006F37F1">
      <w:pPr>
        <w:pStyle w:val="normal0"/>
        <w:jc w:val="both"/>
      </w:pPr>
    </w:p>
    <w:p w:rsidR="006F37F1" w:rsidRDefault="006F37F1">
      <w:pPr>
        <w:pStyle w:val="normal0"/>
        <w:jc w:val="both"/>
      </w:pPr>
    </w:p>
    <w:tbl>
      <w:tblPr>
        <w:tblW w:w="9570" w:type="dxa"/>
        <w:tblInd w:w="-108" w:type="dxa"/>
        <w:tblLayout w:type="fixed"/>
        <w:tblLook w:val="0000"/>
      </w:tblPr>
      <w:tblGrid>
        <w:gridCol w:w="4788"/>
        <w:gridCol w:w="4782"/>
      </w:tblGrid>
      <w:tr w:rsidR="006F37F1" w:rsidTr="00512392">
        <w:tc>
          <w:tcPr>
            <w:tcW w:w="4788" w:type="dxa"/>
          </w:tcPr>
          <w:p w:rsidR="006F37F1" w:rsidRDefault="006F37F1" w:rsidP="00512392">
            <w:pPr>
              <w:pStyle w:val="normal0"/>
              <w:jc w:val="both"/>
            </w:pPr>
          </w:p>
        </w:tc>
        <w:tc>
          <w:tcPr>
            <w:tcW w:w="4782" w:type="dxa"/>
          </w:tcPr>
          <w:p w:rsidR="006F37F1" w:rsidRDefault="006F37F1" w:rsidP="00512392">
            <w:pPr>
              <w:pStyle w:val="normal0"/>
              <w:spacing w:after="240"/>
            </w:pPr>
            <w:r w:rsidRPr="00512392">
              <w:rPr>
                <w:smallCaps/>
                <w:sz w:val="24"/>
                <w:szCs w:val="24"/>
              </w:rPr>
              <w:t>«УТВЕРЖДАЮ»</w:t>
            </w:r>
          </w:p>
          <w:p w:rsidR="006F37F1" w:rsidRDefault="006F37F1" w:rsidP="00512392">
            <w:pPr>
              <w:pStyle w:val="normal0"/>
              <w:spacing w:after="240"/>
            </w:pPr>
            <w:r w:rsidRPr="00512392">
              <w:rPr>
                <w:sz w:val="24"/>
                <w:szCs w:val="24"/>
              </w:rPr>
              <w:t>Исполнительный директор ____________________________________________________________________________</w:t>
            </w:r>
          </w:p>
          <w:p w:rsidR="006F37F1" w:rsidRDefault="006F37F1" w:rsidP="00512392">
            <w:pPr>
              <w:pStyle w:val="normal0"/>
              <w:spacing w:after="120"/>
            </w:pPr>
            <w:r w:rsidRPr="00512392">
              <w:rPr>
                <w:b/>
                <w:i/>
                <w:sz w:val="24"/>
                <w:szCs w:val="24"/>
              </w:rPr>
              <w:t>________________________   /__________/</w:t>
            </w:r>
          </w:p>
          <w:p w:rsidR="006F37F1" w:rsidRDefault="006F37F1">
            <w:pPr>
              <w:pStyle w:val="normal0"/>
            </w:pPr>
            <w:r w:rsidRPr="00512392">
              <w:rPr>
                <w:sz w:val="24"/>
                <w:szCs w:val="24"/>
              </w:rPr>
              <w:br/>
              <w:t xml:space="preserve">М.П.                      «      » ___________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512392">
                <w:rPr>
                  <w:sz w:val="24"/>
                  <w:szCs w:val="24"/>
                </w:rPr>
                <w:t>2016 г</w:t>
              </w:r>
            </w:smartTag>
            <w:r w:rsidRPr="00512392">
              <w:rPr>
                <w:sz w:val="24"/>
                <w:szCs w:val="24"/>
              </w:rPr>
              <w:t>.</w:t>
            </w:r>
          </w:p>
        </w:tc>
      </w:tr>
    </w:tbl>
    <w:p w:rsidR="006F37F1" w:rsidRDefault="006F37F1">
      <w:pPr>
        <w:pStyle w:val="normal0"/>
        <w:jc w:val="both"/>
      </w:pPr>
    </w:p>
    <w:p w:rsidR="006F37F1" w:rsidRDefault="006F37F1">
      <w:pPr>
        <w:pStyle w:val="normal0"/>
        <w:jc w:val="both"/>
      </w:pPr>
    </w:p>
    <w:p w:rsidR="006F37F1" w:rsidRDefault="006F37F1">
      <w:pPr>
        <w:pStyle w:val="normal0"/>
        <w:jc w:val="both"/>
      </w:pPr>
    </w:p>
    <w:p w:rsidR="006F37F1" w:rsidRDefault="006F37F1">
      <w:pPr>
        <w:pStyle w:val="normal0"/>
        <w:jc w:val="both"/>
      </w:pPr>
    </w:p>
    <w:p w:rsidR="006F37F1" w:rsidRDefault="006F37F1">
      <w:pPr>
        <w:pStyle w:val="normal0"/>
        <w:jc w:val="both"/>
      </w:pPr>
    </w:p>
    <w:p w:rsidR="006F37F1" w:rsidRDefault="006F37F1">
      <w:pPr>
        <w:pStyle w:val="normal0"/>
        <w:spacing w:after="280"/>
        <w:jc w:val="center"/>
      </w:pPr>
      <w:r>
        <w:rPr>
          <w:rFonts w:ascii="Arial" w:hAnsi="Arial" w:cs="Arial"/>
          <w:b/>
          <w:sz w:val="28"/>
          <w:szCs w:val="28"/>
        </w:rPr>
        <w:t>Техническое задание</w:t>
      </w:r>
    </w:p>
    <w:p w:rsidR="006F37F1" w:rsidRDefault="006F37F1">
      <w:pPr>
        <w:pStyle w:val="normal0"/>
        <w:spacing w:after="280"/>
        <w:jc w:val="center"/>
      </w:pPr>
      <w:r>
        <w:rPr>
          <w:rFonts w:ascii="Arial" w:hAnsi="Arial" w:cs="Arial"/>
          <w:b/>
          <w:sz w:val="24"/>
          <w:szCs w:val="24"/>
        </w:rPr>
        <w:t>на разработку интернет-магазина</w:t>
      </w:r>
      <w:r>
        <w:rPr>
          <w:rFonts w:ascii="Arial" w:hAnsi="Arial" w:cs="Arial"/>
          <w:b/>
          <w:sz w:val="24"/>
          <w:szCs w:val="24"/>
        </w:rPr>
        <w:br/>
        <w:t>«KATEPAL»</w:t>
      </w: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  <w:r>
        <w:br w:type="page"/>
      </w:r>
    </w:p>
    <w:p w:rsidR="006F37F1" w:rsidRDefault="006F37F1">
      <w:pPr>
        <w:pStyle w:val="normal0"/>
        <w:spacing w:after="480"/>
      </w:pPr>
      <w:r>
        <w:rPr>
          <w:rFonts w:ascii="Arial" w:hAnsi="Arial" w:cs="Arial"/>
          <w:b/>
          <w:sz w:val="28"/>
          <w:szCs w:val="28"/>
        </w:rPr>
        <w:t>Лист согласования</w:t>
      </w:r>
    </w:p>
    <w:tbl>
      <w:tblPr>
        <w:tblW w:w="95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85" w:type="dxa"/>
          <w:bottom w:w="85" w:type="dxa"/>
        </w:tblCellMar>
        <w:tblLook w:val="0000"/>
      </w:tblPr>
      <w:tblGrid>
        <w:gridCol w:w="3708"/>
        <w:gridCol w:w="3420"/>
        <w:gridCol w:w="2442"/>
      </w:tblGrid>
      <w:tr w:rsidR="006F37F1" w:rsidTr="00512392">
        <w:tc>
          <w:tcPr>
            <w:tcW w:w="3708" w:type="dxa"/>
            <w:tcMar>
              <w:top w:w="113" w:type="dxa"/>
              <w:bottom w:w="113" w:type="dxa"/>
            </w:tcMar>
          </w:tcPr>
          <w:p w:rsidR="006F37F1" w:rsidRDefault="006F37F1">
            <w:pPr>
              <w:pStyle w:val="normal0"/>
            </w:pPr>
            <w:r w:rsidRPr="00512392">
              <w:rPr>
                <w:b/>
                <w:sz w:val="24"/>
                <w:szCs w:val="24"/>
              </w:rPr>
              <w:t>Организация, должность</w:t>
            </w:r>
          </w:p>
        </w:tc>
        <w:tc>
          <w:tcPr>
            <w:tcW w:w="3420" w:type="dxa"/>
            <w:tcMar>
              <w:top w:w="113" w:type="dxa"/>
              <w:bottom w:w="113" w:type="dxa"/>
            </w:tcMar>
          </w:tcPr>
          <w:p w:rsidR="006F37F1" w:rsidRDefault="006F37F1">
            <w:pPr>
              <w:pStyle w:val="normal0"/>
            </w:pPr>
            <w:r w:rsidRPr="00512392">
              <w:rPr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2442" w:type="dxa"/>
            <w:tcMar>
              <w:top w:w="113" w:type="dxa"/>
              <w:bottom w:w="113" w:type="dxa"/>
            </w:tcMar>
          </w:tcPr>
          <w:p w:rsidR="006F37F1" w:rsidRDefault="006F37F1">
            <w:pPr>
              <w:pStyle w:val="normal0"/>
            </w:pPr>
            <w:r w:rsidRPr="00512392">
              <w:rPr>
                <w:b/>
                <w:sz w:val="24"/>
                <w:szCs w:val="24"/>
              </w:rPr>
              <w:t>Подпись, дата</w:t>
            </w:r>
          </w:p>
        </w:tc>
      </w:tr>
      <w:tr w:rsidR="006F37F1" w:rsidTr="00512392">
        <w:tc>
          <w:tcPr>
            <w:tcW w:w="3708" w:type="dxa"/>
          </w:tcPr>
          <w:p w:rsidR="006F37F1" w:rsidRDefault="006F37F1">
            <w:pPr>
              <w:pStyle w:val="normal0"/>
            </w:pPr>
          </w:p>
          <w:p w:rsidR="006F37F1" w:rsidRDefault="006F37F1">
            <w:pPr>
              <w:pStyle w:val="normal0"/>
            </w:pPr>
          </w:p>
          <w:p w:rsidR="006F37F1" w:rsidRDefault="006F37F1">
            <w:pPr>
              <w:pStyle w:val="normal0"/>
            </w:pPr>
          </w:p>
          <w:p w:rsidR="006F37F1" w:rsidRDefault="006F37F1">
            <w:pPr>
              <w:pStyle w:val="normal0"/>
            </w:pPr>
          </w:p>
        </w:tc>
        <w:tc>
          <w:tcPr>
            <w:tcW w:w="3420" w:type="dxa"/>
          </w:tcPr>
          <w:p w:rsidR="006F37F1" w:rsidRDefault="006F37F1">
            <w:pPr>
              <w:pStyle w:val="normal0"/>
            </w:pPr>
          </w:p>
        </w:tc>
        <w:tc>
          <w:tcPr>
            <w:tcW w:w="2442" w:type="dxa"/>
          </w:tcPr>
          <w:p w:rsidR="006F37F1" w:rsidRDefault="006F37F1">
            <w:pPr>
              <w:pStyle w:val="normal0"/>
            </w:pPr>
          </w:p>
        </w:tc>
      </w:tr>
      <w:tr w:rsidR="006F37F1" w:rsidTr="00512392">
        <w:tc>
          <w:tcPr>
            <w:tcW w:w="3708" w:type="dxa"/>
          </w:tcPr>
          <w:p w:rsidR="006F37F1" w:rsidRDefault="006F37F1">
            <w:pPr>
              <w:pStyle w:val="normal0"/>
            </w:pPr>
          </w:p>
          <w:p w:rsidR="006F37F1" w:rsidRDefault="006F37F1">
            <w:pPr>
              <w:pStyle w:val="normal0"/>
            </w:pPr>
          </w:p>
          <w:p w:rsidR="006F37F1" w:rsidRDefault="006F37F1">
            <w:pPr>
              <w:pStyle w:val="normal0"/>
            </w:pPr>
          </w:p>
          <w:p w:rsidR="006F37F1" w:rsidRDefault="006F37F1">
            <w:pPr>
              <w:pStyle w:val="normal0"/>
            </w:pPr>
          </w:p>
          <w:p w:rsidR="006F37F1" w:rsidRDefault="006F37F1">
            <w:pPr>
              <w:pStyle w:val="normal0"/>
            </w:pPr>
          </w:p>
        </w:tc>
        <w:tc>
          <w:tcPr>
            <w:tcW w:w="3420" w:type="dxa"/>
          </w:tcPr>
          <w:p w:rsidR="006F37F1" w:rsidRDefault="006F37F1">
            <w:pPr>
              <w:pStyle w:val="normal0"/>
            </w:pPr>
          </w:p>
        </w:tc>
        <w:tc>
          <w:tcPr>
            <w:tcW w:w="2442" w:type="dxa"/>
          </w:tcPr>
          <w:p w:rsidR="006F37F1" w:rsidRDefault="006F37F1">
            <w:pPr>
              <w:pStyle w:val="normal0"/>
            </w:pPr>
          </w:p>
        </w:tc>
      </w:tr>
      <w:tr w:rsidR="006F37F1" w:rsidTr="00512392">
        <w:tc>
          <w:tcPr>
            <w:tcW w:w="3708" w:type="dxa"/>
          </w:tcPr>
          <w:p w:rsidR="006F37F1" w:rsidRDefault="006F37F1">
            <w:pPr>
              <w:pStyle w:val="normal0"/>
            </w:pPr>
          </w:p>
          <w:p w:rsidR="006F37F1" w:rsidRDefault="006F37F1">
            <w:pPr>
              <w:pStyle w:val="normal0"/>
            </w:pPr>
          </w:p>
          <w:p w:rsidR="006F37F1" w:rsidRDefault="006F37F1">
            <w:pPr>
              <w:pStyle w:val="normal0"/>
            </w:pPr>
          </w:p>
          <w:p w:rsidR="006F37F1" w:rsidRDefault="006F37F1">
            <w:pPr>
              <w:pStyle w:val="normal0"/>
            </w:pPr>
          </w:p>
          <w:p w:rsidR="006F37F1" w:rsidRDefault="006F37F1">
            <w:pPr>
              <w:pStyle w:val="normal0"/>
            </w:pPr>
          </w:p>
        </w:tc>
        <w:tc>
          <w:tcPr>
            <w:tcW w:w="3420" w:type="dxa"/>
          </w:tcPr>
          <w:p w:rsidR="006F37F1" w:rsidRDefault="006F37F1">
            <w:pPr>
              <w:pStyle w:val="normal0"/>
            </w:pPr>
          </w:p>
        </w:tc>
        <w:tc>
          <w:tcPr>
            <w:tcW w:w="2442" w:type="dxa"/>
          </w:tcPr>
          <w:p w:rsidR="006F37F1" w:rsidRDefault="006F37F1">
            <w:pPr>
              <w:pStyle w:val="normal0"/>
            </w:pPr>
          </w:p>
        </w:tc>
      </w:tr>
    </w:tbl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  <w:r>
        <w:br w:type="page"/>
      </w:r>
    </w:p>
    <w:p w:rsidR="006F37F1" w:rsidRDefault="006F37F1">
      <w:pPr>
        <w:pStyle w:val="normal0"/>
        <w:spacing w:after="480"/>
      </w:pPr>
      <w:r>
        <w:rPr>
          <w:rFonts w:ascii="Arial" w:hAnsi="Arial" w:cs="Arial"/>
          <w:b/>
          <w:sz w:val="28"/>
          <w:szCs w:val="28"/>
        </w:rPr>
        <w:t>Список ответственных исполнителей</w:t>
      </w:r>
    </w:p>
    <w:tbl>
      <w:tblPr>
        <w:tblW w:w="95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85" w:type="dxa"/>
          <w:bottom w:w="85" w:type="dxa"/>
        </w:tblCellMar>
        <w:tblLook w:val="0000"/>
      </w:tblPr>
      <w:tblGrid>
        <w:gridCol w:w="3708"/>
        <w:gridCol w:w="3420"/>
        <w:gridCol w:w="2442"/>
      </w:tblGrid>
      <w:tr w:rsidR="006F37F1" w:rsidTr="00512392">
        <w:tc>
          <w:tcPr>
            <w:tcW w:w="3708" w:type="dxa"/>
            <w:tcMar>
              <w:top w:w="113" w:type="dxa"/>
              <w:bottom w:w="113" w:type="dxa"/>
            </w:tcMar>
          </w:tcPr>
          <w:p w:rsidR="006F37F1" w:rsidRDefault="006F37F1">
            <w:pPr>
              <w:pStyle w:val="normal0"/>
            </w:pPr>
            <w:r w:rsidRPr="00512392">
              <w:rPr>
                <w:b/>
                <w:sz w:val="24"/>
                <w:szCs w:val="24"/>
              </w:rPr>
              <w:t>Организация, должность</w:t>
            </w:r>
          </w:p>
        </w:tc>
        <w:tc>
          <w:tcPr>
            <w:tcW w:w="3420" w:type="dxa"/>
            <w:tcMar>
              <w:top w:w="113" w:type="dxa"/>
              <w:bottom w:w="113" w:type="dxa"/>
            </w:tcMar>
          </w:tcPr>
          <w:p w:rsidR="006F37F1" w:rsidRDefault="006F37F1">
            <w:pPr>
              <w:pStyle w:val="normal0"/>
            </w:pPr>
            <w:r w:rsidRPr="00512392">
              <w:rPr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2442" w:type="dxa"/>
            <w:tcMar>
              <w:top w:w="113" w:type="dxa"/>
              <w:bottom w:w="113" w:type="dxa"/>
            </w:tcMar>
          </w:tcPr>
          <w:p w:rsidR="006F37F1" w:rsidRDefault="006F37F1">
            <w:pPr>
              <w:pStyle w:val="normal0"/>
            </w:pPr>
            <w:r w:rsidRPr="00512392">
              <w:rPr>
                <w:b/>
                <w:sz w:val="24"/>
                <w:szCs w:val="24"/>
              </w:rPr>
              <w:t>Подпись, дата</w:t>
            </w:r>
          </w:p>
        </w:tc>
      </w:tr>
      <w:tr w:rsidR="006F37F1" w:rsidTr="00512392">
        <w:tc>
          <w:tcPr>
            <w:tcW w:w="3708" w:type="dxa"/>
            <w:vAlign w:val="center"/>
          </w:tcPr>
          <w:p w:rsidR="006F37F1" w:rsidRDefault="006F37F1">
            <w:pPr>
              <w:pStyle w:val="normal0"/>
            </w:pPr>
          </w:p>
        </w:tc>
        <w:tc>
          <w:tcPr>
            <w:tcW w:w="3420" w:type="dxa"/>
          </w:tcPr>
          <w:p w:rsidR="006F37F1" w:rsidRDefault="006F37F1">
            <w:pPr>
              <w:pStyle w:val="normal0"/>
            </w:pPr>
          </w:p>
        </w:tc>
        <w:tc>
          <w:tcPr>
            <w:tcW w:w="2442" w:type="dxa"/>
            <w:vAlign w:val="center"/>
          </w:tcPr>
          <w:p w:rsidR="006F37F1" w:rsidRDefault="006F37F1">
            <w:pPr>
              <w:pStyle w:val="normal0"/>
            </w:pPr>
          </w:p>
        </w:tc>
      </w:tr>
      <w:tr w:rsidR="006F37F1" w:rsidTr="00512392">
        <w:tc>
          <w:tcPr>
            <w:tcW w:w="3708" w:type="dxa"/>
            <w:vAlign w:val="center"/>
          </w:tcPr>
          <w:p w:rsidR="006F37F1" w:rsidRDefault="006F37F1">
            <w:pPr>
              <w:pStyle w:val="normal0"/>
            </w:pPr>
          </w:p>
        </w:tc>
        <w:tc>
          <w:tcPr>
            <w:tcW w:w="3420" w:type="dxa"/>
          </w:tcPr>
          <w:p w:rsidR="006F37F1" w:rsidRDefault="006F37F1">
            <w:pPr>
              <w:pStyle w:val="normal0"/>
            </w:pPr>
          </w:p>
        </w:tc>
        <w:tc>
          <w:tcPr>
            <w:tcW w:w="2442" w:type="dxa"/>
            <w:vAlign w:val="center"/>
          </w:tcPr>
          <w:p w:rsidR="006F37F1" w:rsidRDefault="006F37F1">
            <w:pPr>
              <w:pStyle w:val="normal0"/>
            </w:pPr>
          </w:p>
        </w:tc>
      </w:tr>
    </w:tbl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  <w:rPr>
          <w:lang w:val="ru-RU"/>
        </w:rPr>
      </w:pPr>
    </w:p>
    <w:p w:rsidR="006F37F1" w:rsidRDefault="006F37F1">
      <w:pPr>
        <w:pStyle w:val="normal0"/>
        <w:rPr>
          <w:lang w:val="ru-RU"/>
        </w:rPr>
      </w:pPr>
    </w:p>
    <w:p w:rsidR="006F37F1" w:rsidRDefault="006F37F1">
      <w:pPr>
        <w:pStyle w:val="normal0"/>
        <w:rPr>
          <w:lang w:val="ru-RU"/>
        </w:rPr>
      </w:pPr>
    </w:p>
    <w:p w:rsidR="006F37F1" w:rsidRPr="00EB2FED" w:rsidRDefault="006F37F1">
      <w:pPr>
        <w:pStyle w:val="normal0"/>
        <w:rPr>
          <w:lang w:val="ru-RU"/>
        </w:rPr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Pr="004562E7" w:rsidRDefault="006F37F1">
      <w:pPr>
        <w:pStyle w:val="normal0"/>
        <w:rPr>
          <w:rFonts w:ascii="Arial" w:hAnsi="Arial" w:cs="Arial"/>
          <w:b/>
          <w:sz w:val="32"/>
          <w:szCs w:val="32"/>
          <w:lang w:val="ru-RU"/>
        </w:rPr>
      </w:pPr>
      <w:r w:rsidRPr="004562E7">
        <w:rPr>
          <w:rFonts w:ascii="Arial" w:hAnsi="Arial" w:cs="Arial"/>
          <w:b/>
          <w:sz w:val="32"/>
          <w:szCs w:val="32"/>
        </w:rPr>
        <w:t>Содержание:</w:t>
      </w:r>
    </w:p>
    <w:p w:rsidR="006F37F1" w:rsidRPr="004562E7" w:rsidRDefault="006F37F1">
      <w:pPr>
        <w:pStyle w:val="normal0"/>
        <w:rPr>
          <w:lang w:val="ru-RU"/>
        </w:rPr>
      </w:pPr>
    </w:p>
    <w:p w:rsidR="006F37F1" w:rsidRDefault="006F37F1">
      <w:pPr>
        <w:pStyle w:val="normal0"/>
      </w:pPr>
    </w:p>
    <w:p w:rsidR="006F37F1" w:rsidRPr="004562E7" w:rsidRDefault="006F37F1">
      <w:pPr>
        <w:pStyle w:val="normal0"/>
        <w:numPr>
          <w:ilvl w:val="0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Общие сведения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Полное и краткое наименования системы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Наименования предприятия Заказчика Системы и его реквизиты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Перечень документов, на основе которых создается Система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Плановые сроки начала и окончания работ по созданию Системы</w:t>
      </w:r>
    </w:p>
    <w:p w:rsidR="006F37F1" w:rsidRPr="004562E7" w:rsidRDefault="006F37F1">
      <w:pPr>
        <w:pStyle w:val="normal0"/>
        <w:numPr>
          <w:ilvl w:val="0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Назначение и цели создания Сайта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Назначение сайта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Цель создания Сайта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Целевая аудитория Сайта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Основные задачи сайта</w:t>
      </w:r>
    </w:p>
    <w:p w:rsidR="006F37F1" w:rsidRPr="004562E7" w:rsidRDefault="006F37F1">
      <w:pPr>
        <w:pStyle w:val="normal0"/>
        <w:numPr>
          <w:ilvl w:val="0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Требования к Сайту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Требования к стилистическому оформлению Сайта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Требования к графическому дизайну Сайта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Требования к шрифтовому оформлению Сайта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Требования к средствам просмотра Сайта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Требования к контенту и наполнению Сайта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Требования к системе управления контентом Сайта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Требования к компоновке страниц Сайта</w:t>
      </w:r>
    </w:p>
    <w:p w:rsidR="006F37F1" w:rsidRPr="004562E7" w:rsidRDefault="006F37F1">
      <w:pPr>
        <w:pStyle w:val="normal0"/>
        <w:numPr>
          <w:ilvl w:val="0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Структура Сайта</w:t>
      </w:r>
    </w:p>
    <w:p w:rsidR="006F37F1" w:rsidRPr="004562E7" w:rsidRDefault="006F37F1">
      <w:pPr>
        <w:pStyle w:val="normal0"/>
        <w:numPr>
          <w:ilvl w:val="0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Описание разделов Сайта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Общий вид Сайта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Хедер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Футер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Фиксированные кнопки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Главная страница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Раздел “Продукция” или “Каталог”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Общий вид страницы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Первый блок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Блоки с товарами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Страница товара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Страница товара из раздела “Черепица”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Другие страницы товаров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Раздел “Производство”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Раздел “Монтаж”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Блок с видеоматериалами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Инструкции по монтажу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Форма обратной связи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Раздел “Фотогалерея”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Первый блок. Фильтры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Второй блок. Изображения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Страница изображения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Раздел “Полезное”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Расчет кровли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Профессионалы рекомендуют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Подбор черепицы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Потребителю на заметку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Технические характеристики KATEPAL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Рекламные материалы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Логотипы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Портфель дилера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Сертификаты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Часто задаваемые вопросы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Где купить?</w:t>
      </w:r>
    </w:p>
    <w:p w:rsidR="006F37F1" w:rsidRPr="004562E7" w:rsidRDefault="006F37F1">
      <w:pPr>
        <w:pStyle w:val="normal0"/>
        <w:numPr>
          <w:ilvl w:val="2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Обучение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Раздел “Новости”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Раздел “Фирменный магазин”</w:t>
      </w:r>
    </w:p>
    <w:p w:rsidR="006F37F1" w:rsidRPr="004562E7" w:rsidRDefault="006F37F1">
      <w:pPr>
        <w:pStyle w:val="normal0"/>
        <w:numPr>
          <w:ilvl w:val="1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Раздел “Где купить”</w:t>
      </w:r>
    </w:p>
    <w:p w:rsidR="006F37F1" w:rsidRPr="004562E7" w:rsidRDefault="006F37F1">
      <w:pPr>
        <w:pStyle w:val="normal0"/>
        <w:numPr>
          <w:ilvl w:val="0"/>
          <w:numId w:val="11"/>
        </w:numPr>
        <w:ind w:hanging="360"/>
        <w:contextualSpacing/>
        <w:rPr>
          <w:rFonts w:ascii="Arial" w:hAnsi="Arial" w:cs="Arial"/>
          <w:b/>
          <w:sz w:val="28"/>
          <w:szCs w:val="28"/>
        </w:rPr>
      </w:pPr>
      <w:r w:rsidRPr="004562E7">
        <w:rPr>
          <w:rFonts w:ascii="Arial" w:hAnsi="Arial" w:cs="Arial"/>
          <w:b/>
          <w:sz w:val="28"/>
          <w:szCs w:val="28"/>
        </w:rPr>
        <w:t>Другие примечания</w:t>
      </w: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</w:pPr>
    </w:p>
    <w:p w:rsidR="006F37F1" w:rsidRDefault="006F37F1">
      <w:pPr>
        <w:pStyle w:val="normal0"/>
        <w:rPr>
          <w:lang w:val="ru-RU"/>
        </w:rPr>
      </w:pPr>
    </w:p>
    <w:p w:rsidR="006F37F1" w:rsidRDefault="006F37F1">
      <w:pPr>
        <w:pStyle w:val="normal0"/>
        <w:rPr>
          <w:lang w:val="ru-RU"/>
        </w:rPr>
      </w:pPr>
    </w:p>
    <w:p w:rsidR="006F37F1" w:rsidRDefault="006F37F1">
      <w:pPr>
        <w:pStyle w:val="normal0"/>
        <w:rPr>
          <w:lang w:val="ru-RU"/>
        </w:rPr>
      </w:pPr>
    </w:p>
    <w:p w:rsidR="006F37F1" w:rsidRDefault="006F37F1">
      <w:pPr>
        <w:pStyle w:val="normal0"/>
        <w:rPr>
          <w:lang w:val="ru-RU"/>
        </w:rPr>
      </w:pPr>
    </w:p>
    <w:p w:rsidR="006F37F1" w:rsidRPr="004562E7" w:rsidRDefault="006F37F1">
      <w:pPr>
        <w:pStyle w:val="normal0"/>
        <w:rPr>
          <w:lang w:val="ru-RU"/>
        </w:rPr>
      </w:pPr>
    </w:p>
    <w:p w:rsidR="006F37F1" w:rsidRDefault="006F37F1">
      <w:pPr>
        <w:pStyle w:val="normal0"/>
        <w:rPr>
          <w:lang w:val="ru-RU"/>
        </w:rPr>
      </w:pPr>
    </w:p>
    <w:p w:rsidR="006F37F1" w:rsidRDefault="006F37F1">
      <w:pPr>
        <w:pStyle w:val="normal0"/>
        <w:rPr>
          <w:lang w:val="ru-RU"/>
        </w:rPr>
      </w:pPr>
    </w:p>
    <w:p w:rsidR="006F37F1" w:rsidRPr="00566E0F" w:rsidRDefault="006F37F1">
      <w:pPr>
        <w:pStyle w:val="normal0"/>
        <w:rPr>
          <w:lang w:val="ru-RU"/>
        </w:rPr>
      </w:pPr>
    </w:p>
    <w:p w:rsidR="006F37F1" w:rsidRDefault="006F37F1">
      <w:pPr>
        <w:pStyle w:val="normal0"/>
        <w:keepNext/>
        <w:numPr>
          <w:ilvl w:val="0"/>
          <w:numId w:val="8"/>
        </w:numPr>
        <w:spacing w:before="100" w:after="360"/>
        <w:ind w:hanging="360"/>
        <w:rPr>
          <w:rFonts w:ascii="Arial" w:hAnsi="Arial" w:cs="Arial"/>
          <w:b/>
          <w:sz w:val="28"/>
          <w:szCs w:val="28"/>
        </w:rPr>
      </w:pPr>
      <w:bookmarkStart w:id="0" w:name="_30j0zll" w:colFirst="0" w:colLast="0"/>
      <w:bookmarkEnd w:id="0"/>
      <w:r>
        <w:rPr>
          <w:rFonts w:ascii="Arial" w:hAnsi="Arial" w:cs="Arial"/>
          <w:b/>
          <w:sz w:val="28"/>
          <w:szCs w:val="28"/>
        </w:rPr>
        <w:t>Общие сведения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bookmarkStart w:id="1" w:name="_1fob9te" w:colFirst="0" w:colLast="0"/>
      <w:bookmarkEnd w:id="1"/>
      <w:r>
        <w:rPr>
          <w:rFonts w:ascii="Arial" w:hAnsi="Arial" w:cs="Arial"/>
          <w:b/>
          <w:sz w:val="24"/>
          <w:szCs w:val="24"/>
        </w:rPr>
        <w:t>Полное и краткое наименования системы</w:t>
      </w:r>
    </w:p>
    <w:p w:rsidR="006F37F1" w:rsidRDefault="006F37F1">
      <w:pPr>
        <w:pStyle w:val="normal0"/>
        <w:spacing w:after="120"/>
        <w:ind w:firstLine="357"/>
        <w:jc w:val="both"/>
      </w:pPr>
      <w:r>
        <w:rPr>
          <w:sz w:val="24"/>
          <w:szCs w:val="24"/>
        </w:rPr>
        <w:t>Полное наименование системы – «KATEPAL___________».</w:t>
      </w:r>
    </w:p>
    <w:p w:rsidR="006F37F1" w:rsidRDefault="006F37F1">
      <w:pPr>
        <w:pStyle w:val="normal0"/>
        <w:spacing w:after="120"/>
        <w:ind w:firstLine="357"/>
        <w:jc w:val="both"/>
      </w:pPr>
      <w:bookmarkStart w:id="2" w:name="_3znysh7" w:colFirst="0" w:colLast="0"/>
      <w:bookmarkEnd w:id="2"/>
      <w:r>
        <w:rPr>
          <w:sz w:val="24"/>
          <w:szCs w:val="24"/>
        </w:rPr>
        <w:t>Краткое наименование системы – «Сайт», «ИМ».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Наименование предприятия Заказчика Системы и его реквизиты</w:t>
      </w:r>
    </w:p>
    <w:p w:rsidR="006F37F1" w:rsidRDefault="006F37F1">
      <w:pPr>
        <w:pStyle w:val="normal0"/>
        <w:spacing w:after="120"/>
        <w:ind w:left="357"/>
        <w:jc w:val="both"/>
      </w:pPr>
      <w:r>
        <w:rPr>
          <w:b/>
          <w:sz w:val="24"/>
          <w:szCs w:val="24"/>
        </w:rPr>
        <w:t xml:space="preserve">Заказчик – </w:t>
      </w:r>
    </w:p>
    <w:p w:rsidR="006F37F1" w:rsidRDefault="006F37F1">
      <w:pPr>
        <w:pStyle w:val="normal0"/>
        <w:ind w:left="360"/>
        <w:jc w:val="both"/>
      </w:pPr>
    </w:p>
    <w:p w:rsidR="006F37F1" w:rsidRDefault="006F37F1">
      <w:pPr>
        <w:pStyle w:val="normal0"/>
        <w:ind w:left="360"/>
        <w:jc w:val="both"/>
      </w:pPr>
    </w:p>
    <w:p w:rsidR="006F37F1" w:rsidRDefault="006F37F1">
      <w:pPr>
        <w:pStyle w:val="normal0"/>
        <w:ind w:left="360"/>
        <w:jc w:val="both"/>
      </w:pPr>
    </w:p>
    <w:p w:rsidR="006F37F1" w:rsidRDefault="006F37F1">
      <w:pPr>
        <w:pStyle w:val="normal0"/>
        <w:ind w:left="360"/>
        <w:jc w:val="both"/>
      </w:pPr>
    </w:p>
    <w:p w:rsidR="006F37F1" w:rsidRDefault="006F37F1">
      <w:pPr>
        <w:pStyle w:val="normal0"/>
        <w:ind w:left="360"/>
        <w:jc w:val="both"/>
      </w:pPr>
    </w:p>
    <w:p w:rsidR="006F37F1" w:rsidRDefault="006F37F1">
      <w:pPr>
        <w:pStyle w:val="normal0"/>
        <w:ind w:left="360"/>
        <w:jc w:val="both"/>
      </w:pPr>
    </w:p>
    <w:p w:rsidR="006F37F1" w:rsidRDefault="006F37F1">
      <w:pPr>
        <w:pStyle w:val="normal0"/>
        <w:ind w:left="360"/>
        <w:jc w:val="both"/>
      </w:pPr>
    </w:p>
    <w:p w:rsidR="006F37F1" w:rsidRDefault="006F37F1">
      <w:pPr>
        <w:pStyle w:val="normal0"/>
        <w:ind w:left="360"/>
        <w:jc w:val="both"/>
      </w:pPr>
      <w:bookmarkStart w:id="3" w:name="_2et92p0" w:colFirst="0" w:colLast="0"/>
      <w:bookmarkEnd w:id="3"/>
      <w:r>
        <w:rPr>
          <w:sz w:val="24"/>
          <w:szCs w:val="24"/>
        </w:rPr>
        <w:t>.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Перечень документов, на основе которых создается Система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Договор № _________ от «____» _______________ </w:t>
      </w:r>
      <w:smartTag w:uri="urn:schemas-microsoft-com:office:smarttags" w:element="metricconverter">
        <w:smartTagPr>
          <w:attr w:name="ProductID" w:val="2013 г"/>
        </w:smartTagPr>
        <w:r>
          <w:rPr>
            <w:sz w:val="24"/>
            <w:szCs w:val="24"/>
          </w:rPr>
          <w:t>2013 г</w:t>
        </w:r>
      </w:smartTag>
      <w:r>
        <w:rPr>
          <w:sz w:val="24"/>
          <w:szCs w:val="24"/>
        </w:rPr>
        <w:t>. И приложения к договору между __________________________________ и ___________.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bookmarkStart w:id="4" w:name="_tyjcwt" w:colFirst="0" w:colLast="0"/>
      <w:bookmarkEnd w:id="4"/>
      <w:r>
        <w:rPr>
          <w:sz w:val="24"/>
          <w:szCs w:val="24"/>
        </w:rPr>
        <w:t>Переписка между Сторонами.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Плановые сроки начала и окончания работ по созданию Системы</w:t>
      </w:r>
    </w:p>
    <w:p w:rsidR="006F37F1" w:rsidRDefault="006F37F1">
      <w:pPr>
        <w:pStyle w:val="normal0"/>
        <w:spacing w:after="120"/>
        <w:ind w:firstLine="357"/>
        <w:jc w:val="both"/>
      </w:pPr>
      <w:r>
        <w:rPr>
          <w:sz w:val="24"/>
          <w:szCs w:val="24"/>
        </w:rPr>
        <w:t>Определяются в соответствии с графиком и согласованными сроками проведения работ, определенными в Договоре № ____________ от «____» _______________ 20__ г. между ________________________________ и _____________________________________.</w:t>
      </w:r>
    </w:p>
    <w:p w:rsidR="006F37F1" w:rsidRDefault="006F37F1">
      <w:pPr>
        <w:pStyle w:val="normal0"/>
        <w:spacing w:after="120"/>
        <w:ind w:firstLine="357"/>
        <w:jc w:val="both"/>
      </w:pPr>
    </w:p>
    <w:p w:rsidR="006F37F1" w:rsidRDefault="006F37F1">
      <w:pPr>
        <w:pStyle w:val="normal0"/>
        <w:spacing w:after="120"/>
        <w:ind w:firstLine="357"/>
        <w:jc w:val="both"/>
      </w:pPr>
    </w:p>
    <w:p w:rsidR="006F37F1" w:rsidRDefault="006F37F1">
      <w:pPr>
        <w:pStyle w:val="normal0"/>
        <w:spacing w:after="120"/>
        <w:ind w:firstLine="357"/>
        <w:jc w:val="both"/>
      </w:pPr>
    </w:p>
    <w:p w:rsidR="006F37F1" w:rsidRDefault="006F37F1">
      <w:pPr>
        <w:pStyle w:val="normal0"/>
        <w:spacing w:after="120"/>
        <w:ind w:firstLine="357"/>
        <w:jc w:val="both"/>
      </w:pPr>
    </w:p>
    <w:p w:rsidR="006F37F1" w:rsidRDefault="006F37F1">
      <w:pPr>
        <w:pStyle w:val="normal0"/>
        <w:spacing w:after="120"/>
        <w:ind w:firstLine="357"/>
        <w:jc w:val="both"/>
      </w:pPr>
    </w:p>
    <w:p w:rsidR="006F37F1" w:rsidRDefault="006F37F1">
      <w:pPr>
        <w:pStyle w:val="normal0"/>
        <w:spacing w:after="120"/>
        <w:ind w:firstLine="357"/>
        <w:jc w:val="both"/>
      </w:pPr>
    </w:p>
    <w:p w:rsidR="006F37F1" w:rsidRDefault="006F37F1">
      <w:pPr>
        <w:pStyle w:val="normal0"/>
        <w:spacing w:after="120"/>
        <w:ind w:firstLine="357"/>
        <w:jc w:val="both"/>
        <w:rPr>
          <w:lang w:val="ru-RU"/>
        </w:rPr>
      </w:pPr>
    </w:p>
    <w:p w:rsidR="006F37F1" w:rsidRDefault="006F37F1">
      <w:pPr>
        <w:pStyle w:val="normal0"/>
        <w:spacing w:after="120"/>
        <w:ind w:firstLine="357"/>
        <w:jc w:val="both"/>
        <w:rPr>
          <w:lang w:val="ru-RU"/>
        </w:rPr>
      </w:pPr>
    </w:p>
    <w:p w:rsidR="006F37F1" w:rsidRDefault="006F37F1">
      <w:pPr>
        <w:pStyle w:val="normal0"/>
        <w:spacing w:after="120"/>
        <w:ind w:firstLine="357"/>
        <w:jc w:val="both"/>
        <w:rPr>
          <w:lang w:val="ru-RU"/>
        </w:rPr>
      </w:pPr>
    </w:p>
    <w:p w:rsidR="006F37F1" w:rsidRDefault="006F37F1">
      <w:pPr>
        <w:pStyle w:val="normal0"/>
        <w:spacing w:after="120"/>
        <w:ind w:firstLine="357"/>
        <w:jc w:val="both"/>
        <w:rPr>
          <w:lang w:val="ru-RU"/>
        </w:rPr>
      </w:pPr>
    </w:p>
    <w:p w:rsidR="006F37F1" w:rsidRDefault="006F37F1">
      <w:pPr>
        <w:pStyle w:val="normal0"/>
        <w:spacing w:after="120"/>
        <w:ind w:firstLine="357"/>
        <w:jc w:val="both"/>
        <w:rPr>
          <w:lang w:val="ru-RU"/>
        </w:rPr>
      </w:pPr>
    </w:p>
    <w:p w:rsidR="006F37F1" w:rsidRDefault="006F37F1">
      <w:pPr>
        <w:pStyle w:val="normal0"/>
        <w:spacing w:after="120"/>
        <w:ind w:firstLine="357"/>
        <w:jc w:val="both"/>
        <w:rPr>
          <w:lang w:val="ru-RU"/>
        </w:rPr>
      </w:pPr>
    </w:p>
    <w:p w:rsidR="006F37F1" w:rsidRPr="00566E0F" w:rsidRDefault="006F37F1">
      <w:pPr>
        <w:pStyle w:val="normal0"/>
        <w:spacing w:after="120"/>
        <w:ind w:firstLine="357"/>
        <w:jc w:val="both"/>
        <w:rPr>
          <w:lang w:val="ru-RU"/>
        </w:rPr>
      </w:pPr>
    </w:p>
    <w:p w:rsidR="006F37F1" w:rsidRDefault="006F37F1">
      <w:pPr>
        <w:pStyle w:val="normal0"/>
        <w:spacing w:after="120"/>
        <w:ind w:firstLine="357"/>
        <w:jc w:val="both"/>
      </w:pPr>
    </w:p>
    <w:p w:rsidR="006F37F1" w:rsidRDefault="006F37F1">
      <w:pPr>
        <w:pStyle w:val="normal0"/>
        <w:spacing w:after="120"/>
        <w:ind w:firstLine="357"/>
        <w:jc w:val="both"/>
      </w:pPr>
    </w:p>
    <w:p w:rsidR="006F37F1" w:rsidRDefault="006F37F1">
      <w:pPr>
        <w:pStyle w:val="normal0"/>
        <w:spacing w:after="120"/>
        <w:ind w:firstLine="357"/>
        <w:jc w:val="both"/>
        <w:rPr>
          <w:lang w:val="ru-RU"/>
        </w:rPr>
      </w:pPr>
      <w:bookmarkStart w:id="5" w:name="_dh34cht7rq2v" w:colFirst="0" w:colLast="0"/>
      <w:bookmarkEnd w:id="5"/>
    </w:p>
    <w:p w:rsidR="006F37F1" w:rsidRDefault="006F37F1">
      <w:pPr>
        <w:pStyle w:val="normal0"/>
        <w:spacing w:after="120"/>
        <w:ind w:firstLine="357"/>
        <w:jc w:val="both"/>
        <w:rPr>
          <w:lang w:val="ru-RU"/>
        </w:rPr>
      </w:pPr>
    </w:p>
    <w:p w:rsidR="006F37F1" w:rsidRPr="002D40DC" w:rsidRDefault="006F37F1" w:rsidP="002D40DC">
      <w:pPr>
        <w:pStyle w:val="normal0"/>
        <w:spacing w:after="120"/>
        <w:jc w:val="both"/>
        <w:rPr>
          <w:lang w:val="ru-RU"/>
        </w:rPr>
      </w:pPr>
      <w:bookmarkStart w:id="6" w:name="_3dy6vkm" w:colFirst="0" w:colLast="0"/>
      <w:bookmarkEnd w:id="6"/>
    </w:p>
    <w:p w:rsidR="006F37F1" w:rsidRDefault="006F37F1">
      <w:pPr>
        <w:pStyle w:val="normal0"/>
        <w:keepNext/>
        <w:numPr>
          <w:ilvl w:val="0"/>
          <w:numId w:val="8"/>
        </w:numPr>
        <w:spacing w:before="100" w:after="360"/>
        <w:ind w:left="357" w:hanging="357"/>
        <w:rPr>
          <w:rFonts w:ascii="Arial" w:hAnsi="Arial" w:cs="Arial"/>
          <w:b/>
          <w:sz w:val="28"/>
          <w:szCs w:val="28"/>
        </w:rPr>
      </w:pPr>
      <w:bookmarkStart w:id="7" w:name="_1t3h5sf" w:colFirst="0" w:colLast="0"/>
      <w:bookmarkEnd w:id="7"/>
      <w:r>
        <w:rPr>
          <w:rFonts w:ascii="Arial" w:hAnsi="Arial" w:cs="Arial"/>
          <w:b/>
          <w:sz w:val="28"/>
          <w:szCs w:val="28"/>
        </w:rPr>
        <w:t>Назначение и цели создания Сайта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Назначение Сайта</w:t>
      </w:r>
    </w:p>
    <w:p w:rsidR="006F37F1" w:rsidRDefault="006F37F1">
      <w:pPr>
        <w:pStyle w:val="normal0"/>
        <w:spacing w:after="120"/>
        <w:ind w:firstLine="357"/>
        <w:jc w:val="both"/>
      </w:pPr>
      <w:bookmarkStart w:id="8" w:name="_4d34og8" w:colFirst="0" w:colLast="0"/>
      <w:bookmarkEnd w:id="8"/>
      <w:r>
        <w:rPr>
          <w:sz w:val="24"/>
          <w:szCs w:val="24"/>
        </w:rPr>
        <w:t xml:space="preserve">Основным назначением Сайта является создание интернет-магазина  </w:t>
      </w:r>
      <w:r>
        <w:rPr>
          <w:b/>
          <w:sz w:val="24"/>
          <w:szCs w:val="24"/>
        </w:rPr>
        <w:t>Заказчика</w:t>
      </w:r>
      <w:r>
        <w:rPr>
          <w:sz w:val="24"/>
          <w:szCs w:val="24"/>
        </w:rPr>
        <w:t xml:space="preserve"> в сети Интернет.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Цель создания Сайта</w:t>
      </w:r>
    </w:p>
    <w:p w:rsidR="006F37F1" w:rsidRDefault="006F37F1">
      <w:pPr>
        <w:pStyle w:val="normal0"/>
        <w:spacing w:after="120"/>
        <w:ind w:firstLine="357"/>
        <w:jc w:val="both"/>
      </w:pPr>
      <w:bookmarkStart w:id="9" w:name="_ux0m5u6qkpgy" w:colFirst="0" w:colLast="0"/>
      <w:bookmarkEnd w:id="9"/>
      <w:r>
        <w:rPr>
          <w:sz w:val="24"/>
          <w:szCs w:val="24"/>
        </w:rPr>
        <w:t xml:space="preserve">Целью создания Сайта является предоставление информации о товарах и услугах предлагаемых Заказчиком и продажа продукции. </w:t>
      </w:r>
    </w:p>
    <w:p w:rsidR="006F37F1" w:rsidRDefault="006F37F1">
      <w:pPr>
        <w:pStyle w:val="normal0"/>
        <w:spacing w:after="120"/>
        <w:ind w:firstLine="357"/>
        <w:jc w:val="both"/>
      </w:pPr>
      <w:bookmarkStart w:id="10" w:name="_qnzmp3wjm3tj" w:colFirst="0" w:colLast="0"/>
      <w:bookmarkEnd w:id="10"/>
      <w:r>
        <w:rPr>
          <w:sz w:val="24"/>
          <w:szCs w:val="24"/>
        </w:rPr>
        <w:t>Основная цель сайта, чтобы посетитель сайта захотел приобрести продукцию– то есть или сделал заказ через сайт или зашел в раздел «Где купить».</w:t>
      </w:r>
    </w:p>
    <w:p w:rsidR="006F37F1" w:rsidRDefault="006F37F1">
      <w:pPr>
        <w:pStyle w:val="normal0"/>
      </w:pPr>
      <w:r>
        <w:rPr>
          <w:sz w:val="24"/>
          <w:szCs w:val="24"/>
        </w:rPr>
        <w:t>В идеале – предугадать желание клиента и привести его к продаже.</w:t>
      </w:r>
    </w:p>
    <w:p w:rsidR="006F37F1" w:rsidRDefault="006F37F1">
      <w:pPr>
        <w:pStyle w:val="normal0"/>
      </w:pPr>
      <w:bookmarkStart w:id="11" w:name="_2s8eyo1" w:colFirst="0" w:colLast="0"/>
      <w:bookmarkEnd w:id="11"/>
      <w:r>
        <w:rPr>
          <w:sz w:val="24"/>
          <w:szCs w:val="24"/>
        </w:rPr>
        <w:t>Например, клиент пришел посмотреть ассортимент, его заинтересовали примеры объектов, он посмотрел фотогалерею, увидел, что можно подобрать продукцию под дизайн своего дома (цвет фасада и т.д.) и сделал заказ на просчет через сайт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Целевая аудитория Сайта</w:t>
      </w:r>
    </w:p>
    <w:p w:rsidR="006F37F1" w:rsidRDefault="006F37F1">
      <w:pPr>
        <w:pStyle w:val="normal0"/>
        <w:spacing w:after="120"/>
        <w:ind w:left="357"/>
        <w:jc w:val="both"/>
      </w:pPr>
      <w:bookmarkStart w:id="12" w:name="_17dp8vu" w:colFirst="0" w:colLast="0"/>
      <w:bookmarkEnd w:id="12"/>
      <w:r>
        <w:rPr>
          <w:sz w:val="24"/>
          <w:szCs w:val="24"/>
        </w:rPr>
        <w:t>Целевая аудитория Сайта представлена гражданами РФ.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Основные задачи Сайта</w:t>
      </w:r>
    </w:p>
    <w:p w:rsidR="006F37F1" w:rsidRDefault="006F37F1">
      <w:pPr>
        <w:pStyle w:val="normal0"/>
        <w:spacing w:after="120"/>
        <w:ind w:firstLine="357"/>
        <w:jc w:val="both"/>
      </w:pPr>
      <w:r>
        <w:rPr>
          <w:sz w:val="24"/>
          <w:szCs w:val="24"/>
        </w:rPr>
        <w:t>Сайт должен обеспечивать реализацию следующих задач.</w:t>
      </w:r>
    </w:p>
    <w:p w:rsidR="006F37F1" w:rsidRDefault="006F37F1">
      <w:pPr>
        <w:pStyle w:val="normal0"/>
        <w:numPr>
          <w:ilvl w:val="0"/>
          <w:numId w:val="2"/>
        </w:numPr>
        <w:spacing w:after="120"/>
        <w:ind w:hanging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Имиджевая </w:t>
      </w:r>
    </w:p>
    <w:p w:rsidR="006F37F1" w:rsidRDefault="006F37F1">
      <w:pPr>
        <w:pStyle w:val="normal0"/>
        <w:spacing w:after="120"/>
        <w:ind w:left="357" w:firstLine="357"/>
        <w:jc w:val="both"/>
      </w:pPr>
      <w:r>
        <w:rPr>
          <w:sz w:val="24"/>
          <w:szCs w:val="24"/>
        </w:rPr>
        <w:t>Сайт является «лицом» компании  «__________________» в интернет и должен привлекать новых покупателей, а также внушать уверенность в качестве продукции и услугах предлагаемых компанией.</w:t>
      </w:r>
    </w:p>
    <w:p w:rsidR="006F37F1" w:rsidRDefault="006F37F1">
      <w:pPr>
        <w:pStyle w:val="normal0"/>
        <w:numPr>
          <w:ilvl w:val="0"/>
          <w:numId w:val="2"/>
        </w:numPr>
        <w:spacing w:after="120"/>
        <w:ind w:hanging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Информационная </w:t>
      </w:r>
    </w:p>
    <w:p w:rsidR="006F37F1" w:rsidRDefault="006F37F1">
      <w:pPr>
        <w:pStyle w:val="normal0"/>
        <w:spacing w:after="120"/>
        <w:ind w:left="357" w:firstLine="357"/>
        <w:jc w:val="both"/>
      </w:pPr>
      <w:r>
        <w:rPr>
          <w:sz w:val="24"/>
          <w:szCs w:val="24"/>
        </w:rPr>
        <w:t xml:space="preserve">Сайт должен предоставлять пользователям доступ к: 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информации о продукции;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информации о производстве продукции;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информации по использованию продукции;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фотоматериалам;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инструментах сайта;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новостям компании;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адресам фирменных магазинов компании;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информации о дилерах и дистрибьюторах компании;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заказам и приобретениям продукции через интернет.</w:t>
      </w:r>
    </w:p>
    <w:p w:rsidR="006F37F1" w:rsidRDefault="006F37F1">
      <w:pPr>
        <w:pStyle w:val="normal0"/>
        <w:spacing w:after="120"/>
        <w:jc w:val="both"/>
      </w:pPr>
    </w:p>
    <w:p w:rsidR="006F37F1" w:rsidRDefault="006F37F1">
      <w:pPr>
        <w:pStyle w:val="normal0"/>
        <w:spacing w:after="120"/>
        <w:jc w:val="both"/>
      </w:pPr>
    </w:p>
    <w:p w:rsidR="006F37F1" w:rsidRDefault="006F37F1">
      <w:pPr>
        <w:pStyle w:val="normal0"/>
        <w:spacing w:after="120"/>
        <w:jc w:val="both"/>
      </w:pPr>
    </w:p>
    <w:p w:rsidR="006F37F1" w:rsidRDefault="006F37F1">
      <w:pPr>
        <w:pStyle w:val="normal0"/>
        <w:spacing w:after="120"/>
        <w:jc w:val="both"/>
      </w:pPr>
    </w:p>
    <w:p w:rsidR="006F37F1" w:rsidRDefault="006F37F1">
      <w:pPr>
        <w:pStyle w:val="normal0"/>
        <w:keepNext/>
        <w:numPr>
          <w:ilvl w:val="0"/>
          <w:numId w:val="8"/>
        </w:numPr>
        <w:spacing w:before="100" w:after="360"/>
        <w:ind w:left="357" w:hanging="357"/>
        <w:rPr>
          <w:rFonts w:ascii="Arial" w:hAnsi="Arial" w:cs="Arial"/>
          <w:b/>
          <w:sz w:val="28"/>
          <w:szCs w:val="28"/>
        </w:rPr>
      </w:pPr>
      <w:bookmarkStart w:id="13" w:name="_26in1rg" w:colFirst="0" w:colLast="0"/>
      <w:bookmarkEnd w:id="13"/>
      <w:r>
        <w:rPr>
          <w:rFonts w:ascii="Arial" w:hAnsi="Arial" w:cs="Arial"/>
          <w:b/>
          <w:sz w:val="28"/>
          <w:szCs w:val="28"/>
        </w:rPr>
        <w:t>Требования к Сайту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Требования к стилистическому оформлению Сайта</w:t>
      </w:r>
    </w:p>
    <w:p w:rsidR="006F37F1" w:rsidRDefault="006F37F1">
      <w:pPr>
        <w:pStyle w:val="normal0"/>
        <w:spacing w:after="120"/>
        <w:ind w:firstLine="357"/>
        <w:jc w:val="both"/>
      </w:pPr>
      <w:bookmarkStart w:id="14" w:name="_lnxbz9" w:colFirst="0" w:colLast="0"/>
      <w:bookmarkEnd w:id="14"/>
      <w:r>
        <w:rPr>
          <w:sz w:val="24"/>
          <w:szCs w:val="24"/>
        </w:rPr>
        <w:t xml:space="preserve">Стилистическое оформление Сайта должно соответствовать корпоративному стилю компании и использовать его цветовые схемы, графические элементы (логотип) и шрифты.    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Требования к графическому дизайну Сайта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Усовершенствование дизайна (оставив текущую концепцию). Сделать дизайн и функционал сайта более современным, удобным, интересным и привлекающим внимание.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Дизайн Сайта должен быть лаконичным и в то же время выглядеть «дорого», стильно. 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Дизайн должен быть легким и дополняться качественной версткой и графикой (изображения + графические схемы).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15" w:name="_2v2atxglo082" w:colFirst="0" w:colLast="0"/>
      <w:bookmarkEnd w:id="15"/>
      <w:r>
        <w:rPr>
          <w:sz w:val="24"/>
          <w:szCs w:val="24"/>
        </w:rPr>
        <w:t>Дизайн Сайта должен подчеркивать премиальность гибкой черепицы Катепал (сейчас она самая дорогая из аналогов) и высокое качество</w:t>
      </w:r>
      <w:r>
        <w:rPr>
          <w:b/>
          <w:sz w:val="24"/>
          <w:szCs w:val="24"/>
        </w:rPr>
        <w:t>.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16" w:name="_35nkun2" w:colFirst="0" w:colLast="0"/>
      <w:bookmarkEnd w:id="16"/>
      <w:r>
        <w:rPr>
          <w:sz w:val="24"/>
          <w:szCs w:val="24"/>
        </w:rPr>
        <w:t>Дополнить дизайн сайта другими графическими элементами в общей концепции – иконки, калькулятор, модуль подбора черепицы.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17" w:name="_4jijpt97qe5f" w:colFirst="0" w:colLast="0"/>
      <w:bookmarkEnd w:id="17"/>
      <w:r>
        <w:rPr>
          <w:sz w:val="24"/>
          <w:szCs w:val="24"/>
        </w:rPr>
        <w:t xml:space="preserve">Нужна качественная обработка картинок и видео на сайте. Сейчас некоторая графика выглядит не совсем презентабельно. 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Требования к шрифтовому оформлению Сайта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Шрифты, используемые для оформления графических элементов Сайта, не должны противоречить корпоративному стилю компании. 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Шрифты, используемые для оформления текстовых материалов Сайта, не должны противоречить корпоративному стилю компании. В случае отсутствия необходимых шрифтов на компьютере пользователя необходимо предусмотреть использование стандартных групп шрифтов браузеров (Arial/Helvetica, Times New Roman, Courier) таким образом, чтобы замена шрифтов из соответствующей группы не приводила к визуальному искажению текста. 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bookmarkStart w:id="18" w:name="_1ksv4uv" w:colFirst="0" w:colLast="0"/>
      <w:bookmarkEnd w:id="18"/>
      <w:r>
        <w:rPr>
          <w:sz w:val="24"/>
          <w:szCs w:val="24"/>
        </w:rPr>
        <w:t>Размер (кегль) шрифтов должен обеспечивать удобство восприятия текста при минимально допустимом размере экрана.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Требования к средствам просмотра Сайта</w:t>
      </w:r>
    </w:p>
    <w:p w:rsidR="006F37F1" w:rsidRDefault="006F37F1">
      <w:pPr>
        <w:pStyle w:val="normal0"/>
        <w:spacing w:after="120"/>
        <w:ind w:firstLine="357"/>
        <w:jc w:val="both"/>
      </w:pPr>
      <w:r>
        <w:rPr>
          <w:sz w:val="24"/>
          <w:szCs w:val="24"/>
        </w:rPr>
        <w:t>Сайт должен обеспечивать корректное отображение данных в следующих браузерах: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Internet Explorer (версия 5.5 и выше);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Opera (версия 7.0 и выше);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bookmarkStart w:id="19" w:name="_44sinio" w:colFirst="0" w:colLast="0"/>
      <w:bookmarkEnd w:id="19"/>
      <w:r>
        <w:rPr>
          <w:sz w:val="24"/>
          <w:szCs w:val="24"/>
        </w:rPr>
        <w:t>Mozilla Firefox (версия 1.0 и выше).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Требования к контенту и наполнению Сайта</w:t>
      </w:r>
    </w:p>
    <w:p w:rsidR="006F37F1" w:rsidRDefault="006F37F1">
      <w:pPr>
        <w:pStyle w:val="normal0"/>
        <w:spacing w:after="120"/>
        <w:ind w:firstLine="357"/>
        <w:jc w:val="both"/>
      </w:pPr>
      <w:r>
        <w:rPr>
          <w:sz w:val="24"/>
          <w:szCs w:val="24"/>
        </w:rPr>
        <w:t xml:space="preserve">Первичная разработка и верстка контента (информационного содержимого) Сайта должна производиться силами </w:t>
      </w:r>
      <w:r>
        <w:rPr>
          <w:b/>
          <w:sz w:val="24"/>
          <w:szCs w:val="24"/>
        </w:rPr>
        <w:t>Исполнителя</w:t>
      </w:r>
      <w:r>
        <w:rPr>
          <w:sz w:val="24"/>
          <w:szCs w:val="24"/>
        </w:rPr>
        <w:t xml:space="preserve"> при непосредственном участии </w:t>
      </w:r>
      <w:r>
        <w:rPr>
          <w:b/>
          <w:sz w:val="24"/>
          <w:szCs w:val="24"/>
        </w:rPr>
        <w:t>Заказчика</w:t>
      </w:r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Заказчик</w:t>
      </w:r>
      <w:r>
        <w:rPr>
          <w:sz w:val="24"/>
          <w:szCs w:val="24"/>
        </w:rPr>
        <w:t xml:space="preserve"> предоставляет все необходимые </w:t>
      </w:r>
      <w:r>
        <w:rPr>
          <w:b/>
          <w:sz w:val="24"/>
          <w:szCs w:val="24"/>
        </w:rPr>
        <w:t>Исполнителю</w:t>
      </w:r>
      <w:r>
        <w:rPr>
          <w:sz w:val="24"/>
          <w:szCs w:val="24"/>
        </w:rPr>
        <w:t xml:space="preserve"> текстовые и графические материалы, а также комментарии, касающиеся их содержания, объема, оформления и размещения. 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Требования к системе управления контентом Сайта</w:t>
      </w:r>
    </w:p>
    <w:p w:rsidR="006F37F1" w:rsidRDefault="006F37F1">
      <w:pPr>
        <w:pStyle w:val="normal0"/>
        <w:spacing w:after="120"/>
        <w:ind w:firstLine="357"/>
        <w:jc w:val="both"/>
      </w:pPr>
      <w:r>
        <w:rPr>
          <w:sz w:val="24"/>
          <w:szCs w:val="24"/>
        </w:rPr>
        <w:t>Система управления контентом Сайта должна обеспечить администратору сайта возможность выполнения следующих действий: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добавление и удаление текстов (статей);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редактирование текстов (статей);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добавление и удаление новостей и анонсов;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редактирование новостей и анонсов;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управление отображением новостей и анонсов;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добавление и удаление товаров;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редактирование товаров;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редактирование мета-данных разделов (служебная информация для улучшения индексации Сайта поисковыми системами).</w:t>
      </w:r>
    </w:p>
    <w:p w:rsidR="006F37F1" w:rsidRDefault="006F37F1">
      <w:pPr>
        <w:pStyle w:val="normal0"/>
        <w:spacing w:after="120"/>
        <w:ind w:firstLine="357"/>
        <w:jc w:val="both"/>
      </w:pPr>
      <w:bookmarkStart w:id="20" w:name="_z337ya" w:colFirst="0" w:colLast="0"/>
      <w:bookmarkEnd w:id="20"/>
      <w:r>
        <w:rPr>
          <w:sz w:val="24"/>
          <w:szCs w:val="24"/>
        </w:rPr>
        <w:t xml:space="preserve">Изменение дизайна и структуры Сайта, а также доработка существующего и создание нового функционала должны происходить в рамках процедур поддержки сайта </w:t>
      </w:r>
      <w:r>
        <w:rPr>
          <w:b/>
          <w:sz w:val="24"/>
          <w:szCs w:val="24"/>
        </w:rPr>
        <w:t>Исполнителем</w:t>
      </w:r>
      <w:r>
        <w:rPr>
          <w:sz w:val="24"/>
          <w:szCs w:val="24"/>
        </w:rPr>
        <w:t xml:space="preserve"> либо в соответствии с отдельными договорами на указанные виды работ.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Требования к компоновке страниц Сайта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Компоновка страниц Сайта должна обеспечивать автоматическое масштабирование страниц в зависимости от ширины рабочего поля браузера пользователя. Минимальный размер (ширина) рабочего поля браузера, при котором необходимо обеспечить полноценное отображение страниц (без полосы горизонтальной прокрутки), составляет </w:t>
      </w:r>
      <w:r>
        <w:rPr>
          <w:b/>
          <w:sz w:val="24"/>
          <w:szCs w:val="24"/>
        </w:rPr>
        <w:t>1024</w:t>
      </w:r>
      <w:r>
        <w:rPr>
          <w:sz w:val="24"/>
          <w:szCs w:val="24"/>
        </w:rPr>
        <w:t xml:space="preserve"> пиксела. 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Мобильная версия сайта для удобства просмотра с планшетов и смартфонов (особенно под Apple).</w:t>
      </w:r>
    </w:p>
    <w:p w:rsidR="006F37F1" w:rsidRDefault="006F37F1">
      <w:pPr>
        <w:pStyle w:val="normal0"/>
        <w:spacing w:after="120"/>
        <w:ind w:firstLine="357"/>
        <w:jc w:val="both"/>
      </w:pPr>
      <w:bookmarkStart w:id="21" w:name="_3j2qqm3" w:colFirst="0" w:colLast="0"/>
      <w:bookmarkEnd w:id="21"/>
    </w:p>
    <w:p w:rsidR="006F37F1" w:rsidRDefault="006F37F1">
      <w:pPr>
        <w:pStyle w:val="normal0"/>
        <w:keepNext/>
        <w:numPr>
          <w:ilvl w:val="0"/>
          <w:numId w:val="8"/>
        </w:numPr>
        <w:spacing w:before="100" w:after="360"/>
        <w:ind w:hanging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Структура Сайта</w:t>
      </w:r>
    </w:p>
    <w:p w:rsidR="006F37F1" w:rsidRDefault="006F37F1">
      <w:pPr>
        <w:pStyle w:val="normal0"/>
        <w:keepNext/>
        <w:spacing w:after="120"/>
        <w:ind w:firstLine="357"/>
        <w:jc w:val="both"/>
      </w:pPr>
      <w:r>
        <w:rPr>
          <w:sz w:val="24"/>
          <w:szCs w:val="24"/>
        </w:rPr>
        <w:t>Общая структура Сайта представлена на рис. 1.</w:t>
      </w:r>
    </w:p>
    <w:p w:rsidR="006F37F1" w:rsidRDefault="006F37F1">
      <w:pPr>
        <w:pStyle w:val="normal0"/>
        <w:jc w:val="center"/>
      </w:pPr>
      <w:r w:rsidRPr="000C706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72.png" o:spid="_x0000_i1025" type="#_x0000_t75" alt="4.PNG" style="width:423.75pt;height:288.75pt;visibility:visible">
            <v:imagedata r:id="rId7" o:title="" cropbottom="736f"/>
          </v:shape>
        </w:pict>
      </w:r>
    </w:p>
    <w:p w:rsidR="006F37F1" w:rsidRDefault="006F37F1">
      <w:pPr>
        <w:pStyle w:val="normal0"/>
        <w:jc w:val="center"/>
      </w:pPr>
      <w:r>
        <w:rPr>
          <w:b/>
        </w:rPr>
        <w:t>Рисунок 1. Общая структура Сайта</w:t>
      </w:r>
    </w:p>
    <w:p w:rsidR="006F37F1" w:rsidRDefault="006F37F1">
      <w:pPr>
        <w:pStyle w:val="normal0"/>
        <w:spacing w:after="120"/>
        <w:ind w:firstLine="357"/>
        <w:jc w:val="both"/>
      </w:pPr>
    </w:p>
    <w:p w:rsidR="006F37F1" w:rsidRDefault="006F37F1">
      <w:pPr>
        <w:pStyle w:val="normal0"/>
        <w:spacing w:after="120"/>
        <w:ind w:firstLine="357"/>
        <w:jc w:val="both"/>
      </w:pPr>
      <w:r>
        <w:rPr>
          <w:sz w:val="24"/>
          <w:szCs w:val="24"/>
        </w:rPr>
        <w:t xml:space="preserve">Ниже представлена структура сайта в виде списка. </w:t>
      </w:r>
    </w:p>
    <w:p w:rsidR="006F37F1" w:rsidRDefault="006F37F1">
      <w:pPr>
        <w:pStyle w:val="normal0"/>
        <w:numPr>
          <w:ilvl w:val="0"/>
          <w:numId w:val="5"/>
        </w:numPr>
        <w:tabs>
          <w:tab w:val="left" w:pos="720"/>
        </w:tabs>
        <w:spacing w:after="120"/>
        <w:ind w:hanging="2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Главная</w:t>
      </w:r>
    </w:p>
    <w:p w:rsidR="006F37F1" w:rsidRDefault="006F37F1">
      <w:pPr>
        <w:pStyle w:val="normal0"/>
        <w:numPr>
          <w:ilvl w:val="0"/>
          <w:numId w:val="5"/>
        </w:numPr>
        <w:tabs>
          <w:tab w:val="left" w:pos="720"/>
        </w:tabs>
        <w:spacing w:after="120"/>
        <w:ind w:hanging="2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Продукция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(отображаются на главной выпадающим списком)</w:t>
      </w:r>
    </w:p>
    <w:p w:rsidR="006F37F1" w:rsidRDefault="006F37F1">
      <w:pPr>
        <w:pStyle w:val="normal0"/>
        <w:numPr>
          <w:ilvl w:val="1"/>
          <w:numId w:val="5"/>
        </w:numPr>
        <w:tabs>
          <w:tab w:val="left" w:pos="720"/>
        </w:tabs>
        <w:spacing w:after="120"/>
        <w:ind w:firstLine="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Двухслойная гибкая черепица</w:t>
      </w:r>
    </w:p>
    <w:p w:rsidR="006F37F1" w:rsidRDefault="006F37F1">
      <w:pPr>
        <w:pStyle w:val="normal0"/>
        <w:numPr>
          <w:ilvl w:val="1"/>
          <w:numId w:val="5"/>
        </w:numPr>
        <w:tabs>
          <w:tab w:val="left" w:pos="720"/>
        </w:tabs>
        <w:spacing w:after="120"/>
        <w:ind w:firstLine="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Однослойная гибкая черепица</w:t>
      </w:r>
    </w:p>
    <w:p w:rsidR="006F37F1" w:rsidRDefault="006F37F1">
      <w:pPr>
        <w:pStyle w:val="normal0"/>
        <w:numPr>
          <w:ilvl w:val="1"/>
          <w:numId w:val="5"/>
        </w:numPr>
        <w:tabs>
          <w:tab w:val="left" w:pos="720"/>
        </w:tabs>
        <w:spacing w:after="120"/>
        <w:ind w:firstLine="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Рулонные материалы</w:t>
      </w:r>
    </w:p>
    <w:p w:rsidR="006F37F1" w:rsidRDefault="006F37F1">
      <w:pPr>
        <w:pStyle w:val="normal0"/>
        <w:numPr>
          <w:ilvl w:val="1"/>
          <w:numId w:val="5"/>
        </w:numPr>
        <w:tabs>
          <w:tab w:val="left" w:pos="720"/>
        </w:tabs>
        <w:spacing w:after="120"/>
        <w:ind w:firstLine="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Подкладочные ковры</w:t>
      </w:r>
    </w:p>
    <w:p w:rsidR="006F37F1" w:rsidRDefault="006F37F1">
      <w:pPr>
        <w:pStyle w:val="normal0"/>
        <w:numPr>
          <w:ilvl w:val="1"/>
          <w:numId w:val="5"/>
        </w:numPr>
        <w:tabs>
          <w:tab w:val="left" w:pos="720"/>
        </w:tabs>
        <w:spacing w:after="120"/>
        <w:ind w:firstLine="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Комплектующие</w:t>
      </w:r>
    </w:p>
    <w:p w:rsidR="006F37F1" w:rsidRDefault="006F37F1">
      <w:pPr>
        <w:pStyle w:val="normal0"/>
        <w:numPr>
          <w:ilvl w:val="1"/>
          <w:numId w:val="5"/>
        </w:numPr>
        <w:tabs>
          <w:tab w:val="left" w:pos="720"/>
        </w:tabs>
        <w:spacing w:after="120"/>
        <w:ind w:firstLine="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Вентиляция и водосточная система</w:t>
      </w:r>
    </w:p>
    <w:p w:rsidR="006F37F1" w:rsidRDefault="006F37F1">
      <w:pPr>
        <w:pStyle w:val="normal0"/>
        <w:numPr>
          <w:ilvl w:val="0"/>
          <w:numId w:val="5"/>
        </w:numPr>
        <w:tabs>
          <w:tab w:val="left" w:pos="720"/>
        </w:tabs>
        <w:spacing w:after="120"/>
        <w:ind w:hanging="2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Производство</w:t>
      </w:r>
    </w:p>
    <w:p w:rsidR="006F37F1" w:rsidRDefault="006F37F1">
      <w:pPr>
        <w:pStyle w:val="normal0"/>
        <w:numPr>
          <w:ilvl w:val="0"/>
          <w:numId w:val="5"/>
        </w:numPr>
        <w:tabs>
          <w:tab w:val="left" w:pos="720"/>
        </w:tabs>
        <w:spacing w:after="120"/>
        <w:ind w:hanging="2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Монтаж</w:t>
      </w:r>
    </w:p>
    <w:p w:rsidR="006F37F1" w:rsidRDefault="006F37F1">
      <w:pPr>
        <w:pStyle w:val="normal0"/>
        <w:numPr>
          <w:ilvl w:val="0"/>
          <w:numId w:val="5"/>
        </w:numPr>
        <w:tabs>
          <w:tab w:val="left" w:pos="720"/>
        </w:tabs>
        <w:spacing w:after="120"/>
        <w:ind w:hanging="2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Фотогалерея</w:t>
      </w:r>
    </w:p>
    <w:p w:rsidR="006F37F1" w:rsidRDefault="006F37F1">
      <w:pPr>
        <w:pStyle w:val="normal0"/>
        <w:numPr>
          <w:ilvl w:val="0"/>
          <w:numId w:val="5"/>
        </w:numPr>
        <w:tabs>
          <w:tab w:val="left" w:pos="720"/>
        </w:tabs>
        <w:spacing w:after="120"/>
        <w:ind w:hanging="2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Полезное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(отображаются при переходе на страницу)</w:t>
      </w:r>
    </w:p>
    <w:p w:rsidR="006F37F1" w:rsidRDefault="006F37F1">
      <w:pPr>
        <w:pStyle w:val="normal0"/>
        <w:numPr>
          <w:ilvl w:val="2"/>
          <w:numId w:val="5"/>
        </w:numPr>
        <w:tabs>
          <w:tab w:val="left" w:pos="714"/>
        </w:tabs>
        <w:spacing w:after="120"/>
        <w:ind w:left="1419" w:hanging="435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Расчет кровли</w:t>
      </w:r>
    </w:p>
    <w:p w:rsidR="006F37F1" w:rsidRDefault="006F37F1">
      <w:pPr>
        <w:pStyle w:val="normal0"/>
        <w:numPr>
          <w:ilvl w:val="2"/>
          <w:numId w:val="5"/>
        </w:numPr>
        <w:tabs>
          <w:tab w:val="left" w:pos="714"/>
        </w:tabs>
        <w:spacing w:after="120"/>
        <w:ind w:left="1419" w:hanging="435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Профессионалы рекомендуют</w:t>
      </w:r>
    </w:p>
    <w:p w:rsidR="006F37F1" w:rsidRDefault="006F37F1">
      <w:pPr>
        <w:pStyle w:val="normal0"/>
        <w:numPr>
          <w:ilvl w:val="2"/>
          <w:numId w:val="5"/>
        </w:numPr>
        <w:tabs>
          <w:tab w:val="left" w:pos="714"/>
        </w:tabs>
        <w:spacing w:after="120"/>
        <w:ind w:left="1419" w:hanging="435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Подбор черепицы</w:t>
      </w:r>
    </w:p>
    <w:p w:rsidR="006F37F1" w:rsidRDefault="006F37F1">
      <w:pPr>
        <w:pStyle w:val="normal0"/>
        <w:numPr>
          <w:ilvl w:val="2"/>
          <w:numId w:val="5"/>
        </w:numPr>
        <w:tabs>
          <w:tab w:val="left" w:pos="714"/>
        </w:tabs>
        <w:spacing w:after="120"/>
        <w:ind w:left="1419" w:hanging="435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Потребителю на заметку</w:t>
      </w:r>
    </w:p>
    <w:p w:rsidR="006F37F1" w:rsidRDefault="006F37F1">
      <w:pPr>
        <w:pStyle w:val="normal0"/>
        <w:numPr>
          <w:ilvl w:val="2"/>
          <w:numId w:val="5"/>
        </w:numPr>
        <w:tabs>
          <w:tab w:val="left" w:pos="714"/>
        </w:tabs>
        <w:spacing w:after="120"/>
        <w:ind w:left="1419" w:hanging="435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Технические характеристики KATEPAL</w:t>
      </w:r>
    </w:p>
    <w:p w:rsidR="006F37F1" w:rsidRDefault="006F37F1">
      <w:pPr>
        <w:pStyle w:val="normal0"/>
        <w:numPr>
          <w:ilvl w:val="2"/>
          <w:numId w:val="5"/>
        </w:numPr>
        <w:tabs>
          <w:tab w:val="left" w:pos="714"/>
        </w:tabs>
        <w:spacing w:after="120"/>
        <w:ind w:left="1419" w:hanging="435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Рекламные материалы</w:t>
      </w:r>
    </w:p>
    <w:p w:rsidR="006F37F1" w:rsidRDefault="006F37F1">
      <w:pPr>
        <w:pStyle w:val="normal0"/>
        <w:numPr>
          <w:ilvl w:val="2"/>
          <w:numId w:val="5"/>
        </w:numPr>
        <w:tabs>
          <w:tab w:val="left" w:pos="714"/>
        </w:tabs>
        <w:spacing w:after="120"/>
        <w:ind w:left="1419" w:hanging="435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Логотипы</w:t>
      </w:r>
    </w:p>
    <w:p w:rsidR="006F37F1" w:rsidRDefault="006F37F1">
      <w:pPr>
        <w:pStyle w:val="normal0"/>
        <w:numPr>
          <w:ilvl w:val="2"/>
          <w:numId w:val="5"/>
        </w:numPr>
        <w:tabs>
          <w:tab w:val="left" w:pos="714"/>
        </w:tabs>
        <w:spacing w:after="120"/>
        <w:ind w:left="1419" w:hanging="435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Портфель дилера</w:t>
      </w:r>
    </w:p>
    <w:p w:rsidR="006F37F1" w:rsidRDefault="006F37F1">
      <w:pPr>
        <w:pStyle w:val="normal0"/>
        <w:numPr>
          <w:ilvl w:val="2"/>
          <w:numId w:val="5"/>
        </w:numPr>
        <w:tabs>
          <w:tab w:val="left" w:pos="714"/>
        </w:tabs>
        <w:spacing w:after="120"/>
        <w:ind w:left="1419" w:hanging="435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Сертификаты</w:t>
      </w:r>
    </w:p>
    <w:p w:rsidR="006F37F1" w:rsidRDefault="006F37F1">
      <w:pPr>
        <w:pStyle w:val="normal0"/>
        <w:numPr>
          <w:ilvl w:val="2"/>
          <w:numId w:val="5"/>
        </w:numPr>
        <w:tabs>
          <w:tab w:val="left" w:pos="714"/>
        </w:tabs>
        <w:spacing w:after="120"/>
        <w:ind w:left="1419" w:hanging="435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Часто задаваемые вопросы</w:t>
      </w:r>
    </w:p>
    <w:p w:rsidR="006F37F1" w:rsidRDefault="006F37F1">
      <w:pPr>
        <w:pStyle w:val="normal0"/>
        <w:numPr>
          <w:ilvl w:val="2"/>
          <w:numId w:val="5"/>
        </w:numPr>
        <w:tabs>
          <w:tab w:val="left" w:pos="714"/>
        </w:tabs>
        <w:spacing w:after="120"/>
        <w:ind w:left="1419" w:hanging="435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Где купить</w:t>
      </w:r>
    </w:p>
    <w:p w:rsidR="006F37F1" w:rsidRDefault="006F37F1">
      <w:pPr>
        <w:pStyle w:val="normal0"/>
        <w:numPr>
          <w:ilvl w:val="2"/>
          <w:numId w:val="5"/>
        </w:numPr>
        <w:tabs>
          <w:tab w:val="left" w:pos="714"/>
        </w:tabs>
        <w:spacing w:after="120"/>
        <w:ind w:left="1419" w:hanging="435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Обучение</w:t>
      </w:r>
    </w:p>
    <w:p w:rsidR="006F37F1" w:rsidRDefault="006F37F1">
      <w:pPr>
        <w:pStyle w:val="normal0"/>
        <w:numPr>
          <w:ilvl w:val="0"/>
          <w:numId w:val="5"/>
        </w:numPr>
        <w:tabs>
          <w:tab w:val="left" w:pos="720"/>
        </w:tabs>
        <w:spacing w:after="120"/>
        <w:ind w:hanging="2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Новости</w:t>
      </w:r>
    </w:p>
    <w:p w:rsidR="006F37F1" w:rsidRDefault="006F37F1">
      <w:pPr>
        <w:pStyle w:val="normal0"/>
        <w:numPr>
          <w:ilvl w:val="0"/>
          <w:numId w:val="5"/>
        </w:numPr>
        <w:tabs>
          <w:tab w:val="left" w:pos="720"/>
        </w:tabs>
        <w:spacing w:after="120"/>
        <w:ind w:hanging="2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Фирменный магазин</w:t>
      </w:r>
    </w:p>
    <w:p w:rsidR="006F37F1" w:rsidRDefault="006F37F1">
      <w:pPr>
        <w:pStyle w:val="normal0"/>
        <w:numPr>
          <w:ilvl w:val="0"/>
          <w:numId w:val="5"/>
        </w:numPr>
        <w:tabs>
          <w:tab w:val="left" w:pos="720"/>
        </w:tabs>
        <w:spacing w:after="120"/>
        <w:ind w:hanging="2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Где купить</w:t>
      </w:r>
    </w:p>
    <w:p w:rsidR="006F37F1" w:rsidRDefault="006F37F1">
      <w:pPr>
        <w:pStyle w:val="normal0"/>
        <w:numPr>
          <w:ilvl w:val="1"/>
          <w:numId w:val="5"/>
        </w:numPr>
        <w:tabs>
          <w:tab w:val="left" w:pos="720"/>
        </w:tabs>
        <w:spacing w:after="120"/>
        <w:ind w:firstLine="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Фирменный магазин</w:t>
      </w:r>
    </w:p>
    <w:p w:rsidR="006F37F1" w:rsidRDefault="006F37F1">
      <w:pPr>
        <w:pStyle w:val="normal0"/>
        <w:numPr>
          <w:ilvl w:val="1"/>
          <w:numId w:val="5"/>
        </w:numPr>
        <w:tabs>
          <w:tab w:val="left" w:pos="720"/>
        </w:tabs>
        <w:spacing w:after="120"/>
        <w:ind w:firstLine="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Представительство в Екатеринбурге</w:t>
      </w:r>
    </w:p>
    <w:p w:rsidR="006F37F1" w:rsidRDefault="006F37F1">
      <w:pPr>
        <w:pStyle w:val="normal0"/>
        <w:numPr>
          <w:ilvl w:val="1"/>
          <w:numId w:val="5"/>
        </w:numPr>
        <w:tabs>
          <w:tab w:val="left" w:pos="720"/>
        </w:tabs>
        <w:spacing w:after="120"/>
        <w:ind w:firstLine="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Дистрибьюторы и дилеры</w:t>
      </w:r>
    </w:p>
    <w:p w:rsidR="006F37F1" w:rsidRDefault="006F37F1">
      <w:pPr>
        <w:pStyle w:val="normal0"/>
      </w:pPr>
      <w:bookmarkStart w:id="22" w:name="_qw195laz5iag" w:colFirst="0" w:colLast="0"/>
      <w:bookmarkEnd w:id="22"/>
      <w:r>
        <w:rPr>
          <w:rFonts w:ascii="Arial" w:hAnsi="Arial" w:cs="Arial"/>
          <w:b/>
          <w:i/>
          <w:sz w:val="24"/>
          <w:szCs w:val="24"/>
        </w:rPr>
        <w:t>Примечание</w:t>
      </w:r>
      <w:r>
        <w:rPr>
          <w:b/>
          <w:i/>
          <w:sz w:val="24"/>
          <w:szCs w:val="24"/>
        </w:rPr>
        <w:t>:</w:t>
      </w:r>
    </w:p>
    <w:p w:rsidR="006F37F1" w:rsidRDefault="006F37F1">
      <w:pPr>
        <w:pStyle w:val="normal0"/>
      </w:pPr>
      <w:r>
        <w:rPr>
          <w:sz w:val="24"/>
          <w:szCs w:val="24"/>
        </w:rPr>
        <w:t>В структуре сайта должен быть акцент на основных преимуществах:</w:t>
      </w:r>
    </w:p>
    <w:p w:rsidR="006F37F1" w:rsidRDefault="006F37F1">
      <w:pPr>
        <w:pStyle w:val="normal0"/>
      </w:pPr>
      <w:r>
        <w:rPr>
          <w:sz w:val="24"/>
          <w:szCs w:val="24"/>
        </w:rPr>
        <w:t xml:space="preserve"> - высококачественное финское производство</w:t>
      </w:r>
    </w:p>
    <w:p w:rsidR="006F37F1" w:rsidRDefault="006F37F1">
      <w:pPr>
        <w:pStyle w:val="normal0"/>
      </w:pPr>
      <w:r>
        <w:rPr>
          <w:sz w:val="24"/>
          <w:szCs w:val="24"/>
        </w:rPr>
        <w:t>- первая гибкая черепица на российском рынке (пионер рынка) – уже более 25 лет в России</w:t>
      </w:r>
    </w:p>
    <w:p w:rsidR="006F37F1" w:rsidRDefault="006F37F1">
      <w:pPr>
        <w:pStyle w:val="normal0"/>
      </w:pPr>
      <w:r>
        <w:rPr>
          <w:sz w:val="24"/>
          <w:szCs w:val="24"/>
        </w:rPr>
        <w:t>- реальная гарантия = реальному сроку эксплуатации (мы не говорим о качестве, мы доказываем его на деле)</w:t>
      </w:r>
    </w:p>
    <w:p w:rsidR="006F37F1" w:rsidRDefault="006F37F1">
      <w:pPr>
        <w:pStyle w:val="normal0"/>
      </w:pPr>
      <w:r>
        <w:rPr>
          <w:sz w:val="24"/>
          <w:szCs w:val="24"/>
        </w:rPr>
        <w:t>- СБС-модифицируемый битум в основе всей черепицы. Это означает надежность, долговечность, герметичность, высокое сопротивление знакопеременным нагрузкам, возможность эксплуатации при любых климатических условиях.</w:t>
      </w:r>
    </w:p>
    <w:p w:rsidR="006F37F1" w:rsidRDefault="006F37F1">
      <w:pPr>
        <w:pStyle w:val="normal0"/>
        <w:spacing w:after="120"/>
        <w:ind w:firstLine="357"/>
        <w:jc w:val="both"/>
      </w:pPr>
      <w:bookmarkStart w:id="23" w:name="_1y810tw" w:colFirst="0" w:colLast="0"/>
      <w:bookmarkEnd w:id="23"/>
    </w:p>
    <w:p w:rsidR="006F37F1" w:rsidRDefault="006F37F1">
      <w:pPr>
        <w:pStyle w:val="normal0"/>
        <w:keepNext/>
        <w:numPr>
          <w:ilvl w:val="0"/>
          <w:numId w:val="8"/>
        </w:numPr>
        <w:spacing w:before="100" w:after="360"/>
        <w:ind w:hanging="360"/>
        <w:rPr>
          <w:rFonts w:ascii="Arial" w:hAnsi="Arial" w:cs="Arial"/>
          <w:b/>
          <w:sz w:val="28"/>
          <w:szCs w:val="28"/>
        </w:rPr>
      </w:pPr>
      <w:bookmarkStart w:id="24" w:name="_4i7ojhp" w:colFirst="0" w:colLast="0"/>
      <w:bookmarkEnd w:id="24"/>
      <w:r>
        <w:rPr>
          <w:rFonts w:ascii="Arial" w:hAnsi="Arial" w:cs="Arial"/>
          <w:b/>
          <w:sz w:val="28"/>
          <w:szCs w:val="28"/>
        </w:rPr>
        <w:t>Описание разделов Сайта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Общий вид Сайта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Хедер:</w:t>
      </w:r>
    </w:p>
    <w:p w:rsidR="006F37F1" w:rsidRDefault="006F37F1">
      <w:pPr>
        <w:pStyle w:val="normal0"/>
        <w:keepNext/>
        <w:tabs>
          <w:tab w:val="left" w:pos="429"/>
        </w:tabs>
        <w:spacing w:before="100" w:after="240"/>
      </w:pPr>
      <w:r>
        <w:rPr>
          <w:sz w:val="24"/>
          <w:szCs w:val="24"/>
        </w:rPr>
        <w:t>Условно поделен на две части:</w:t>
      </w:r>
    </w:p>
    <w:p w:rsidR="006F37F1" w:rsidRDefault="006F37F1">
      <w:pPr>
        <w:pStyle w:val="normal0"/>
        <w:keepNext/>
        <w:numPr>
          <w:ilvl w:val="0"/>
          <w:numId w:val="23"/>
        </w:numPr>
        <w:tabs>
          <w:tab w:val="left" w:pos="429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В верхней части отображается количество товаров в корзине;</w:t>
      </w:r>
    </w:p>
    <w:p w:rsidR="006F37F1" w:rsidRDefault="006F37F1">
      <w:pPr>
        <w:pStyle w:val="normal0"/>
        <w:keepNext/>
        <w:numPr>
          <w:ilvl w:val="0"/>
          <w:numId w:val="23"/>
        </w:numPr>
        <w:tabs>
          <w:tab w:val="left" w:pos="429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В нижней части слева логотип компании, справа кнопки навигации по сайту:</w:t>
      </w:r>
    </w:p>
    <w:p w:rsidR="006F37F1" w:rsidRDefault="006F37F1">
      <w:pPr>
        <w:pStyle w:val="normal0"/>
        <w:numPr>
          <w:ilvl w:val="1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Главная</w:t>
      </w:r>
    </w:p>
    <w:p w:rsidR="006F37F1" w:rsidRDefault="006F37F1">
      <w:pPr>
        <w:pStyle w:val="normal0"/>
        <w:numPr>
          <w:ilvl w:val="1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Продукция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>(отображаются выпадающей строкой-списком)</w:t>
      </w:r>
    </w:p>
    <w:p w:rsidR="006F37F1" w:rsidRDefault="006F37F1">
      <w:pPr>
        <w:pStyle w:val="normal0"/>
        <w:numPr>
          <w:ilvl w:val="2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Двухслойная гибкая черепица</w:t>
      </w:r>
    </w:p>
    <w:p w:rsidR="006F37F1" w:rsidRDefault="006F37F1">
      <w:pPr>
        <w:pStyle w:val="normal0"/>
        <w:numPr>
          <w:ilvl w:val="2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Однослойная гибкая черепица</w:t>
      </w:r>
    </w:p>
    <w:p w:rsidR="006F37F1" w:rsidRDefault="006F37F1">
      <w:pPr>
        <w:pStyle w:val="normal0"/>
        <w:numPr>
          <w:ilvl w:val="2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Рулонные материалы</w:t>
      </w:r>
    </w:p>
    <w:p w:rsidR="006F37F1" w:rsidRDefault="006F37F1">
      <w:pPr>
        <w:pStyle w:val="normal0"/>
        <w:numPr>
          <w:ilvl w:val="2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Подкладочные ковры</w:t>
      </w:r>
    </w:p>
    <w:p w:rsidR="006F37F1" w:rsidRDefault="006F37F1">
      <w:pPr>
        <w:pStyle w:val="normal0"/>
        <w:numPr>
          <w:ilvl w:val="2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Комплектующие</w:t>
      </w:r>
    </w:p>
    <w:p w:rsidR="006F37F1" w:rsidRDefault="006F37F1">
      <w:pPr>
        <w:pStyle w:val="normal0"/>
        <w:numPr>
          <w:ilvl w:val="2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Вентиляция и водосточная система</w:t>
      </w:r>
    </w:p>
    <w:p w:rsidR="006F37F1" w:rsidRDefault="006F37F1">
      <w:pPr>
        <w:pStyle w:val="normal0"/>
        <w:numPr>
          <w:ilvl w:val="1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Производство</w:t>
      </w:r>
    </w:p>
    <w:p w:rsidR="006F37F1" w:rsidRDefault="006F37F1">
      <w:pPr>
        <w:pStyle w:val="normal0"/>
        <w:numPr>
          <w:ilvl w:val="1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Монтаж</w:t>
      </w:r>
    </w:p>
    <w:p w:rsidR="006F37F1" w:rsidRDefault="006F37F1">
      <w:pPr>
        <w:pStyle w:val="normal0"/>
        <w:numPr>
          <w:ilvl w:val="1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Фотогалерея</w:t>
      </w:r>
    </w:p>
    <w:p w:rsidR="006F37F1" w:rsidRDefault="006F37F1">
      <w:pPr>
        <w:pStyle w:val="normal0"/>
        <w:numPr>
          <w:ilvl w:val="1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Полезное</w:t>
      </w:r>
    </w:p>
    <w:p w:rsidR="006F37F1" w:rsidRDefault="006F37F1">
      <w:pPr>
        <w:pStyle w:val="normal0"/>
        <w:numPr>
          <w:ilvl w:val="1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Новости</w:t>
      </w:r>
    </w:p>
    <w:p w:rsidR="006F37F1" w:rsidRDefault="006F37F1">
      <w:pPr>
        <w:pStyle w:val="normal0"/>
        <w:numPr>
          <w:ilvl w:val="1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Фирменный магазин</w:t>
      </w:r>
    </w:p>
    <w:p w:rsidR="006F37F1" w:rsidRDefault="006F37F1" w:rsidP="004562E7">
      <w:pPr>
        <w:pStyle w:val="normal0"/>
        <w:numPr>
          <w:ilvl w:val="1"/>
          <w:numId w:val="23"/>
        </w:numPr>
        <w:tabs>
          <w:tab w:val="left" w:pos="720"/>
        </w:tabs>
        <w:spacing w:after="120"/>
        <w:ind w:hanging="360"/>
        <w:contextualSpacing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Где купить</w:t>
      </w:r>
      <w:r>
        <w:rPr>
          <w:sz w:val="24"/>
          <w:szCs w:val="24"/>
        </w:rPr>
        <w:br/>
        <w:t>(отображаются выпадающей строкой-списком)</w:t>
      </w:r>
    </w:p>
    <w:p w:rsidR="006F37F1" w:rsidRDefault="006F37F1">
      <w:pPr>
        <w:pStyle w:val="normal0"/>
        <w:numPr>
          <w:ilvl w:val="2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Фирменный магазин</w:t>
      </w:r>
    </w:p>
    <w:p w:rsidR="006F37F1" w:rsidRDefault="006F37F1">
      <w:pPr>
        <w:pStyle w:val="normal0"/>
        <w:numPr>
          <w:ilvl w:val="2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Представительство в Екатеринбурге</w:t>
      </w:r>
    </w:p>
    <w:p w:rsidR="006F37F1" w:rsidRDefault="006F37F1">
      <w:pPr>
        <w:pStyle w:val="normal0"/>
        <w:numPr>
          <w:ilvl w:val="2"/>
          <w:numId w:val="23"/>
        </w:numPr>
        <w:tabs>
          <w:tab w:val="left" w:pos="720"/>
        </w:tabs>
        <w:spacing w:after="120"/>
        <w:ind w:hanging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Дистрибьюторы и дилеры</w:t>
      </w:r>
    </w:p>
    <w:p w:rsidR="006F37F1" w:rsidRDefault="006F37F1">
      <w:pPr>
        <w:pStyle w:val="normal0"/>
        <w:tabs>
          <w:tab w:val="left" w:pos="-425"/>
        </w:tabs>
        <w:spacing w:after="120"/>
        <w:ind w:left="-290" w:hanging="285"/>
        <w:jc w:val="center"/>
      </w:pPr>
      <w:r w:rsidRPr="000C7068">
        <w:rPr>
          <w:noProof/>
        </w:rPr>
        <w:pict>
          <v:shape id="image03.png" o:spid="_x0000_i1026" type="#_x0000_t75" alt="1.PNG" style="width:505.5pt;height:42pt;visibility:visible">
            <v:imagedata r:id="rId8" o:title=""/>
          </v:shape>
        </w:pict>
      </w:r>
    </w:p>
    <w:p w:rsidR="006F37F1" w:rsidRDefault="006F37F1">
      <w:pPr>
        <w:pStyle w:val="normal0"/>
        <w:jc w:val="center"/>
      </w:pPr>
      <w:r>
        <w:rPr>
          <w:b/>
        </w:rPr>
        <w:t>Рисунок 2. Пример хедера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Футер</w:t>
      </w:r>
    </w:p>
    <w:p w:rsidR="006F37F1" w:rsidRDefault="006F37F1">
      <w:pPr>
        <w:pStyle w:val="normal0"/>
        <w:keepNext/>
        <w:numPr>
          <w:ilvl w:val="0"/>
          <w:numId w:val="1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Слева - знак охраны авторского права “Copyright 2016 KATEPAL”</w:t>
      </w:r>
    </w:p>
    <w:p w:rsidR="006F37F1" w:rsidRDefault="006F37F1">
      <w:pPr>
        <w:pStyle w:val="normal0"/>
        <w:keepNext/>
        <w:numPr>
          <w:ilvl w:val="0"/>
          <w:numId w:val="1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Справа - несколько кнопок навигации по сайту:</w:t>
      </w:r>
    </w:p>
    <w:p w:rsidR="006F37F1" w:rsidRDefault="006F37F1">
      <w:pPr>
        <w:pStyle w:val="normal0"/>
        <w:keepNext/>
        <w:numPr>
          <w:ilvl w:val="1"/>
          <w:numId w:val="1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Продукция</w:t>
      </w:r>
    </w:p>
    <w:p w:rsidR="006F37F1" w:rsidRDefault="006F37F1">
      <w:pPr>
        <w:pStyle w:val="normal0"/>
        <w:keepNext/>
        <w:numPr>
          <w:ilvl w:val="1"/>
          <w:numId w:val="1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Производство</w:t>
      </w:r>
    </w:p>
    <w:p w:rsidR="006F37F1" w:rsidRDefault="006F37F1">
      <w:pPr>
        <w:pStyle w:val="normal0"/>
        <w:keepNext/>
        <w:numPr>
          <w:ilvl w:val="1"/>
          <w:numId w:val="1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Монтаж</w:t>
      </w:r>
    </w:p>
    <w:p w:rsidR="006F37F1" w:rsidRDefault="006F37F1">
      <w:pPr>
        <w:pStyle w:val="normal0"/>
        <w:keepNext/>
        <w:numPr>
          <w:ilvl w:val="1"/>
          <w:numId w:val="1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Фотогалерея</w:t>
      </w:r>
    </w:p>
    <w:p w:rsidR="006F37F1" w:rsidRDefault="006F37F1">
      <w:pPr>
        <w:pStyle w:val="normal0"/>
        <w:keepNext/>
        <w:numPr>
          <w:ilvl w:val="1"/>
          <w:numId w:val="1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Полезное</w:t>
      </w:r>
    </w:p>
    <w:p w:rsidR="006F37F1" w:rsidRDefault="006F37F1">
      <w:pPr>
        <w:pStyle w:val="normal0"/>
        <w:keepNext/>
        <w:numPr>
          <w:ilvl w:val="1"/>
          <w:numId w:val="1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Новости</w:t>
      </w:r>
    </w:p>
    <w:p w:rsidR="006F37F1" w:rsidRDefault="006F37F1">
      <w:pPr>
        <w:pStyle w:val="normal0"/>
        <w:keepNext/>
        <w:numPr>
          <w:ilvl w:val="1"/>
          <w:numId w:val="1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Где купить?</w:t>
      </w:r>
    </w:p>
    <w:p w:rsidR="006F37F1" w:rsidRDefault="006F37F1">
      <w:pPr>
        <w:pStyle w:val="normal0"/>
        <w:keepNext/>
        <w:numPr>
          <w:ilvl w:val="0"/>
          <w:numId w:val="1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Под кнопками навигации размещены кнопки-ссылки на представительства в социальных сетях: ВКонтакте, YouTube, Facebook.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</w:pPr>
      <w:r w:rsidRPr="000C7068">
        <w:rPr>
          <w:noProof/>
        </w:rPr>
        <w:pict>
          <v:shape id="image59.png" o:spid="_x0000_i1027" type="#_x0000_t75" alt="2.PNG" style="width:463.5pt;height:42pt;visibility:visible">
            <v:imagedata r:id="rId9" o:title=""/>
          </v:shape>
        </w:pict>
      </w:r>
    </w:p>
    <w:p w:rsidR="006F37F1" w:rsidRDefault="006F37F1">
      <w:pPr>
        <w:pStyle w:val="normal0"/>
        <w:jc w:val="center"/>
      </w:pPr>
      <w:r>
        <w:rPr>
          <w:b/>
        </w:rPr>
        <w:t>Рисунок 3. Пример футера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Фиксированные кнопки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440"/>
      </w:pPr>
      <w:r>
        <w:rPr>
          <w:sz w:val="24"/>
          <w:szCs w:val="24"/>
        </w:rPr>
        <w:t>Фиксированные кнопки находятся  с правой стороны. При наведению курсора мыши. кнопка меняет цвет и выезжает ее название:</w:t>
      </w:r>
    </w:p>
    <w:p w:rsidR="006F37F1" w:rsidRDefault="006F37F1">
      <w:pPr>
        <w:pStyle w:val="normal0"/>
        <w:keepNext/>
        <w:numPr>
          <w:ilvl w:val="0"/>
          <w:numId w:val="26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Подбор черепицы</w:t>
      </w:r>
    </w:p>
    <w:p w:rsidR="006F37F1" w:rsidRDefault="006F37F1">
      <w:pPr>
        <w:pStyle w:val="normal0"/>
        <w:keepNext/>
        <w:numPr>
          <w:ilvl w:val="0"/>
          <w:numId w:val="26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Расчет кровли</w:t>
      </w:r>
    </w:p>
    <w:p w:rsidR="006F37F1" w:rsidRDefault="006F37F1">
      <w:pPr>
        <w:pStyle w:val="normal0"/>
        <w:keepNext/>
        <w:numPr>
          <w:ilvl w:val="0"/>
          <w:numId w:val="26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Где купить</w:t>
      </w:r>
    </w:p>
    <w:p w:rsidR="006F37F1" w:rsidRDefault="006F37F1">
      <w:pPr>
        <w:pStyle w:val="normal0"/>
        <w:keepNext/>
        <w:numPr>
          <w:ilvl w:val="0"/>
          <w:numId w:val="26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Задать вопрос</w:t>
      </w:r>
    </w:p>
    <w:p w:rsidR="006F37F1" w:rsidRDefault="006F37F1">
      <w:pPr>
        <w:pStyle w:val="normal0"/>
        <w:tabs>
          <w:tab w:val="left" w:pos="851"/>
          <w:tab w:val="left" w:pos="964"/>
        </w:tabs>
        <w:jc w:val="center"/>
      </w:pPr>
      <w:r w:rsidRPr="000C7068">
        <w:rPr>
          <w:noProof/>
        </w:rPr>
        <w:pict>
          <v:shape id="image53.jpg" o:spid="_x0000_i1028" type="#_x0000_t75" alt="4.jpg" style="width:225.75pt;height:150.75pt;visibility:visible">
            <v:imagedata r:id="rId10" o:title="" croptop="6876f" cropbottom="2614f"/>
          </v:shape>
        </w:pict>
      </w:r>
    </w:p>
    <w:p w:rsidR="006F37F1" w:rsidRDefault="006F37F1">
      <w:pPr>
        <w:pStyle w:val="normal0"/>
        <w:tabs>
          <w:tab w:val="left" w:pos="851"/>
          <w:tab w:val="left" w:pos="964"/>
        </w:tabs>
        <w:jc w:val="center"/>
      </w:pPr>
      <w:r>
        <w:rPr>
          <w:b/>
        </w:rPr>
        <w:t>Рисунок 4. Фиксированные кнопки. Пример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Главная страница</w:t>
      </w:r>
    </w:p>
    <w:p w:rsidR="006F37F1" w:rsidRDefault="006F37F1">
      <w:pPr>
        <w:pStyle w:val="normal0"/>
        <w:spacing w:after="120"/>
        <w:ind w:firstLine="357"/>
        <w:jc w:val="both"/>
      </w:pPr>
      <w:r>
        <w:rPr>
          <w:sz w:val="24"/>
          <w:szCs w:val="24"/>
        </w:rPr>
        <w:t xml:space="preserve">Главная страница является основной точкой входа на Сайт. </w:t>
      </w:r>
    </w:p>
    <w:p w:rsidR="006F37F1" w:rsidRDefault="006F37F1">
      <w:pPr>
        <w:pStyle w:val="normal0"/>
        <w:tabs>
          <w:tab w:val="left" w:pos="720"/>
        </w:tabs>
        <w:spacing w:before="120" w:after="120"/>
        <w:jc w:val="both"/>
      </w:pPr>
      <w:r>
        <w:rPr>
          <w:b/>
          <w:sz w:val="24"/>
          <w:szCs w:val="24"/>
        </w:rPr>
        <w:t>Назначение главной страницы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информировать посетителей, впервые пришедших на Сайт, о профиле деятельности компании;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обеспечивать доступ ко всем основным разделам Сайта (разделам 1-го уровня и некоторым разделам 2-го уровня);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информировать посетителей о новостях компании, преимуществах их продукции и компании в целом</w:t>
      </w:r>
    </w:p>
    <w:p w:rsidR="006F37F1" w:rsidRDefault="006F37F1">
      <w:pPr>
        <w:pStyle w:val="normal0"/>
        <w:spacing w:after="120"/>
        <w:ind w:firstLine="357"/>
        <w:jc w:val="both"/>
      </w:pPr>
    </w:p>
    <w:p w:rsidR="006F37F1" w:rsidRDefault="006F37F1">
      <w:pPr>
        <w:pStyle w:val="normal0"/>
        <w:spacing w:after="120"/>
        <w:ind w:firstLine="357"/>
        <w:jc w:val="both"/>
      </w:pPr>
      <w:r>
        <w:rPr>
          <w:sz w:val="24"/>
          <w:szCs w:val="24"/>
        </w:rPr>
        <w:t>Главная страница должна содержать следующие основные элементы.</w:t>
      </w:r>
    </w:p>
    <w:p w:rsidR="006F37F1" w:rsidRDefault="006F37F1">
      <w:pPr>
        <w:pStyle w:val="normal0"/>
        <w:numPr>
          <w:ilvl w:val="0"/>
          <w:numId w:val="5"/>
        </w:numPr>
        <w:tabs>
          <w:tab w:val="left" w:pos="720"/>
        </w:tabs>
        <w:spacing w:before="120" w:after="120"/>
        <w:ind w:hanging="2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Идентификационные данные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логотип;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название;</w:t>
      </w:r>
    </w:p>
    <w:p w:rsidR="006F37F1" w:rsidRDefault="006F37F1">
      <w:pPr>
        <w:pStyle w:val="normal0"/>
        <w:numPr>
          <w:ilvl w:val="0"/>
          <w:numId w:val="5"/>
        </w:numPr>
        <w:tabs>
          <w:tab w:val="left" w:pos="720"/>
        </w:tabs>
        <w:spacing w:before="120" w:after="120"/>
        <w:ind w:hanging="2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Навигация по разделам 1-го уровня и некоторым разделам второго уровня</w:t>
      </w:r>
    </w:p>
    <w:p w:rsidR="006F37F1" w:rsidRDefault="006F37F1">
      <w:pPr>
        <w:pStyle w:val="normal0"/>
        <w:numPr>
          <w:ilvl w:val="0"/>
          <w:numId w:val="5"/>
        </w:numPr>
        <w:tabs>
          <w:tab w:val="left" w:pos="720"/>
        </w:tabs>
        <w:spacing w:before="120" w:after="120"/>
        <w:ind w:hanging="2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Слайдер с изображениями и статьями, со ссылкой на статью</w:t>
      </w:r>
    </w:p>
    <w:p w:rsidR="006F37F1" w:rsidRDefault="006F37F1">
      <w:pPr>
        <w:pStyle w:val="normal0"/>
        <w:numPr>
          <w:ilvl w:val="0"/>
          <w:numId w:val="5"/>
        </w:numPr>
        <w:tabs>
          <w:tab w:val="left" w:pos="720"/>
        </w:tabs>
        <w:spacing w:before="120" w:after="120"/>
        <w:ind w:hanging="2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Блок анонсов новостей </w:t>
      </w:r>
    </w:p>
    <w:p w:rsidR="006F37F1" w:rsidRDefault="006F37F1">
      <w:pPr>
        <w:pStyle w:val="normal0"/>
        <w:spacing w:after="120"/>
        <w:ind w:firstLine="357"/>
        <w:jc w:val="both"/>
      </w:pPr>
      <w:r>
        <w:rPr>
          <w:sz w:val="24"/>
          <w:szCs w:val="24"/>
        </w:rPr>
        <w:t xml:space="preserve">На главной странице предполагается публиковать анонсы последних новостей компании. </w:t>
      </w:r>
    </w:p>
    <w:p w:rsidR="006F37F1" w:rsidRDefault="006F37F1">
      <w:pPr>
        <w:pStyle w:val="normal0"/>
        <w:spacing w:after="120"/>
        <w:ind w:firstLine="357"/>
        <w:jc w:val="both"/>
      </w:pPr>
      <w:r>
        <w:rPr>
          <w:sz w:val="24"/>
          <w:szCs w:val="24"/>
        </w:rPr>
        <w:t xml:space="preserve">Максимальное количество анонсов – </w:t>
      </w:r>
      <w:r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. </w:t>
      </w:r>
    </w:p>
    <w:p w:rsidR="006F37F1" w:rsidRDefault="006F37F1">
      <w:pPr>
        <w:pStyle w:val="normal0"/>
        <w:spacing w:after="120"/>
        <w:ind w:firstLine="357"/>
        <w:jc w:val="both"/>
      </w:pPr>
      <w:r>
        <w:rPr>
          <w:sz w:val="24"/>
          <w:szCs w:val="24"/>
        </w:rPr>
        <w:t>Новость имеет следующую структуру: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(обязательный атрибут);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заголовок (обязательный атрибут);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краткая аннотация;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кнопка “Читать далее”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Дата присваивается новости автоматически (на уровне системы). Администратор сайта имеет возможность редактировать (изменять) дату новости.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25" w:name="_qdbbtfkp31qf" w:colFirst="0" w:colLast="0"/>
      <w:bookmarkEnd w:id="25"/>
      <w:r>
        <w:rPr>
          <w:sz w:val="24"/>
          <w:szCs w:val="24"/>
        </w:rPr>
        <w:t>Администратор сайта имеет возможность добавлять/удалять новости, временно скрывать новости (при этом новость не отображается, но хранится на сервере).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left="1134" w:hanging="705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Блок с изображениями и текстом, который при нажатии ведет на определенные страницы: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Мы выбрали KATEPAL - ссылка на статью Почему KATEPAL 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Крыша вашей мечты - ссылка на фотогалерею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Расчет кровли - ссылка на страницу Расчет кровли.</w:t>
      </w:r>
    </w:p>
    <w:p w:rsidR="006F37F1" w:rsidRDefault="006F37F1">
      <w:pPr>
        <w:pStyle w:val="normal0"/>
        <w:spacing w:after="120"/>
        <w:jc w:val="both"/>
      </w:pPr>
      <w:r w:rsidRPr="000C7068">
        <w:rPr>
          <w:noProof/>
        </w:rPr>
        <w:pict>
          <v:shape id="image50.png" o:spid="_x0000_i1029" type="#_x0000_t75" alt="3.PNG" style="width:465pt;height:60.75pt;visibility:visible">
            <v:imagedata r:id="rId11" o:title=""/>
          </v:shape>
        </w:pict>
      </w:r>
    </w:p>
    <w:p w:rsidR="006F37F1" w:rsidRDefault="006F37F1">
      <w:pPr>
        <w:pStyle w:val="normal0"/>
        <w:spacing w:after="120"/>
        <w:jc w:val="center"/>
      </w:pPr>
      <w:r>
        <w:rPr>
          <w:b/>
        </w:rPr>
        <w:t>Рисунок 5. Пример выше описанного блока</w:t>
      </w:r>
    </w:p>
    <w:p w:rsidR="006F37F1" w:rsidRDefault="006F37F1">
      <w:pPr>
        <w:pStyle w:val="normal0"/>
        <w:numPr>
          <w:ilvl w:val="0"/>
          <w:numId w:val="16"/>
        </w:numPr>
        <w:spacing w:after="120"/>
        <w:ind w:hanging="726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4 блока с информацией и ссылками на определенные статьи</w:t>
      </w:r>
    </w:p>
    <w:p w:rsidR="006F37F1" w:rsidRDefault="006F37F1">
      <w:pPr>
        <w:pStyle w:val="normal0"/>
        <w:numPr>
          <w:ilvl w:val="0"/>
          <w:numId w:val="3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26" w:name="_3a4ykxews7ht" w:colFirst="0" w:colLast="0"/>
      <w:bookmarkEnd w:id="26"/>
      <w:r>
        <w:rPr>
          <w:sz w:val="24"/>
          <w:szCs w:val="24"/>
        </w:rPr>
        <w:t>1 блок: Потребителю - вмещает ссылки на страницы:</w:t>
      </w:r>
    </w:p>
    <w:p w:rsidR="006F37F1" w:rsidRDefault="006F37F1">
      <w:pPr>
        <w:pStyle w:val="normal0"/>
        <w:numPr>
          <w:ilvl w:val="1"/>
          <w:numId w:val="3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27" w:name="_qklsvw1nbg5n" w:colFirst="0" w:colLast="0"/>
      <w:bookmarkEnd w:id="27"/>
      <w:r>
        <w:rPr>
          <w:sz w:val="24"/>
          <w:szCs w:val="24"/>
        </w:rPr>
        <w:t>Каталог</w:t>
      </w:r>
    </w:p>
    <w:p w:rsidR="006F37F1" w:rsidRDefault="006F37F1">
      <w:pPr>
        <w:pStyle w:val="normal0"/>
        <w:numPr>
          <w:ilvl w:val="1"/>
          <w:numId w:val="3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28" w:name="_dn6mr6p55usx" w:colFirst="0" w:colLast="0"/>
      <w:bookmarkEnd w:id="28"/>
      <w:r>
        <w:rPr>
          <w:sz w:val="24"/>
          <w:szCs w:val="24"/>
        </w:rPr>
        <w:t>Фотогалерея</w:t>
      </w:r>
    </w:p>
    <w:p w:rsidR="006F37F1" w:rsidRDefault="006F37F1">
      <w:pPr>
        <w:pStyle w:val="normal0"/>
        <w:numPr>
          <w:ilvl w:val="1"/>
          <w:numId w:val="3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29" w:name="_yu0aa8btsrcx" w:colFirst="0" w:colLast="0"/>
      <w:bookmarkEnd w:id="29"/>
      <w:r>
        <w:rPr>
          <w:sz w:val="24"/>
          <w:szCs w:val="24"/>
        </w:rPr>
        <w:t>Расчет кровли</w:t>
      </w:r>
    </w:p>
    <w:p w:rsidR="006F37F1" w:rsidRDefault="006F37F1">
      <w:pPr>
        <w:pStyle w:val="normal0"/>
        <w:numPr>
          <w:ilvl w:val="1"/>
          <w:numId w:val="3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30" w:name="_qxjog22dqiy8" w:colFirst="0" w:colLast="0"/>
      <w:bookmarkEnd w:id="30"/>
      <w:r>
        <w:rPr>
          <w:sz w:val="24"/>
          <w:szCs w:val="24"/>
        </w:rPr>
        <w:t>Подбор черепицы</w:t>
      </w:r>
    </w:p>
    <w:p w:rsidR="006F37F1" w:rsidRDefault="006F37F1">
      <w:pPr>
        <w:pStyle w:val="normal0"/>
        <w:numPr>
          <w:ilvl w:val="1"/>
          <w:numId w:val="3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31" w:name="_x9esg1ohchi4" w:colFirst="0" w:colLast="0"/>
      <w:bookmarkEnd w:id="31"/>
      <w:r>
        <w:rPr>
          <w:sz w:val="24"/>
          <w:szCs w:val="24"/>
        </w:rPr>
        <w:t>Потребителю на заметку</w:t>
      </w:r>
    </w:p>
    <w:p w:rsidR="006F37F1" w:rsidRDefault="006F37F1">
      <w:pPr>
        <w:pStyle w:val="normal0"/>
        <w:numPr>
          <w:ilvl w:val="1"/>
          <w:numId w:val="3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32" w:name="_qmjiyz26qcue" w:colFirst="0" w:colLast="0"/>
      <w:bookmarkEnd w:id="32"/>
      <w:r>
        <w:rPr>
          <w:sz w:val="24"/>
          <w:szCs w:val="24"/>
        </w:rPr>
        <w:t>Часто задаваемые вопросы</w:t>
      </w:r>
    </w:p>
    <w:p w:rsidR="006F37F1" w:rsidRDefault="006F37F1">
      <w:pPr>
        <w:pStyle w:val="normal0"/>
        <w:numPr>
          <w:ilvl w:val="1"/>
          <w:numId w:val="3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33" w:name="_f2k0lx461k80" w:colFirst="0" w:colLast="0"/>
      <w:bookmarkEnd w:id="33"/>
      <w:r>
        <w:rPr>
          <w:sz w:val="24"/>
          <w:szCs w:val="24"/>
        </w:rPr>
        <w:t>Задать вопрос</w:t>
      </w:r>
    </w:p>
    <w:p w:rsidR="006F37F1" w:rsidRDefault="006F37F1">
      <w:pPr>
        <w:pStyle w:val="normal0"/>
        <w:numPr>
          <w:ilvl w:val="0"/>
          <w:numId w:val="3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34" w:name="_d0nbklizokns" w:colFirst="0" w:colLast="0"/>
      <w:bookmarkEnd w:id="34"/>
      <w:r>
        <w:rPr>
          <w:sz w:val="24"/>
          <w:szCs w:val="24"/>
        </w:rPr>
        <w:t>2 блок: Дилеру - вмещает описание и кнопку Подробнее</w:t>
      </w:r>
    </w:p>
    <w:p w:rsidR="006F37F1" w:rsidRDefault="006F37F1">
      <w:pPr>
        <w:pStyle w:val="normal0"/>
        <w:numPr>
          <w:ilvl w:val="0"/>
          <w:numId w:val="3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35" w:name="_qaw5kdmd4zvt" w:colFirst="0" w:colLast="0"/>
      <w:bookmarkEnd w:id="35"/>
      <w:r>
        <w:rPr>
          <w:sz w:val="24"/>
          <w:szCs w:val="24"/>
        </w:rPr>
        <w:t>3 блок: Монтажнику - вмещает описание и кнопку Подробнее</w:t>
      </w:r>
    </w:p>
    <w:p w:rsidR="006F37F1" w:rsidRDefault="006F37F1">
      <w:pPr>
        <w:pStyle w:val="normal0"/>
        <w:numPr>
          <w:ilvl w:val="0"/>
          <w:numId w:val="3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36" w:name="_aqcbx0y3cfbx" w:colFirst="0" w:colLast="0"/>
      <w:bookmarkEnd w:id="36"/>
      <w:r>
        <w:rPr>
          <w:sz w:val="24"/>
          <w:szCs w:val="24"/>
        </w:rPr>
        <w:t>4 блок: Архитектору - вмещает описание и кнопку Подробнее</w:t>
      </w:r>
    </w:p>
    <w:p w:rsidR="006F37F1" w:rsidRDefault="006F37F1">
      <w:pPr>
        <w:pStyle w:val="normal0"/>
        <w:numPr>
          <w:ilvl w:val="0"/>
          <w:numId w:val="3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37" w:name="_pm7xhon9onq1" w:colFirst="0" w:colLast="0"/>
      <w:bookmarkEnd w:id="37"/>
      <w:r>
        <w:rPr>
          <w:sz w:val="24"/>
          <w:szCs w:val="24"/>
        </w:rPr>
        <w:t>Все блоки при наведении указателя мыши меняют цвет.</w:t>
      </w:r>
    </w:p>
    <w:p w:rsidR="006F37F1" w:rsidRDefault="006F37F1">
      <w:pPr>
        <w:pStyle w:val="normal0"/>
        <w:spacing w:after="120"/>
        <w:jc w:val="center"/>
      </w:pPr>
      <w:bookmarkStart w:id="38" w:name="_31v49fvxhq82" w:colFirst="0" w:colLast="0"/>
      <w:bookmarkEnd w:id="38"/>
      <w:r w:rsidRPr="000C7068">
        <w:rPr>
          <w:noProof/>
        </w:rPr>
        <w:pict>
          <v:shape id="image41.jpg" o:spid="_x0000_i1030" type="#_x0000_t75" alt="6.jpg" style="width:456.75pt;height:134.25pt;visibility:visible">
            <v:imagedata r:id="rId12" o:title=""/>
          </v:shape>
        </w:pict>
      </w:r>
      <w:r>
        <w:rPr>
          <w:sz w:val="24"/>
          <w:szCs w:val="24"/>
        </w:rPr>
        <w:br/>
      </w:r>
      <w:r>
        <w:rPr>
          <w:b/>
        </w:rPr>
        <w:t>Рисунок 6. Пример выше описанных блоков</w:t>
      </w:r>
    </w:p>
    <w:p w:rsidR="006F37F1" w:rsidRDefault="006F37F1">
      <w:pPr>
        <w:pStyle w:val="normal0"/>
        <w:numPr>
          <w:ilvl w:val="0"/>
          <w:numId w:val="30"/>
        </w:numPr>
        <w:spacing w:after="120"/>
        <w:ind w:hanging="726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Кнопка “Хотите стать дилером?”</w:t>
      </w:r>
    </w:p>
    <w:p w:rsidR="006F37F1" w:rsidRDefault="006F37F1">
      <w:pPr>
        <w:pStyle w:val="normal0"/>
        <w:numPr>
          <w:ilvl w:val="0"/>
          <w:numId w:val="30"/>
        </w:numPr>
        <w:spacing w:after="120"/>
        <w:ind w:hanging="440"/>
        <w:contextualSpacing/>
        <w:jc w:val="both"/>
        <w:rPr>
          <w:sz w:val="24"/>
          <w:szCs w:val="24"/>
        </w:rPr>
      </w:pPr>
      <w:bookmarkStart w:id="39" w:name="_sawqpetgo0ag" w:colFirst="0" w:colLast="0"/>
      <w:bookmarkEnd w:id="39"/>
      <w:r>
        <w:rPr>
          <w:sz w:val="24"/>
          <w:szCs w:val="24"/>
        </w:rPr>
        <w:t>Расположена по центру страницы.</w:t>
      </w:r>
    </w:p>
    <w:p w:rsidR="006F37F1" w:rsidRDefault="006F37F1">
      <w:pPr>
        <w:pStyle w:val="normal0"/>
        <w:numPr>
          <w:ilvl w:val="0"/>
          <w:numId w:val="30"/>
        </w:numPr>
        <w:spacing w:after="120"/>
        <w:ind w:hanging="440"/>
        <w:contextualSpacing/>
        <w:jc w:val="both"/>
        <w:rPr>
          <w:sz w:val="24"/>
          <w:szCs w:val="24"/>
        </w:rPr>
      </w:pPr>
      <w:bookmarkStart w:id="40" w:name="_undidagpjkd4" w:colFirst="0" w:colLast="0"/>
      <w:bookmarkEnd w:id="40"/>
      <w:r>
        <w:rPr>
          <w:sz w:val="24"/>
          <w:szCs w:val="24"/>
        </w:rPr>
        <w:t>При нажатии вызывает поп-ап окно с формой для отправки данных:</w:t>
      </w:r>
    </w:p>
    <w:p w:rsidR="006F37F1" w:rsidRDefault="006F37F1">
      <w:pPr>
        <w:pStyle w:val="normal0"/>
        <w:numPr>
          <w:ilvl w:val="1"/>
          <w:numId w:val="30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41" w:name="_5sja9o72me0m" w:colFirst="0" w:colLast="0"/>
      <w:bookmarkEnd w:id="41"/>
      <w:r>
        <w:rPr>
          <w:sz w:val="24"/>
          <w:szCs w:val="24"/>
        </w:rPr>
        <w:t>Назва окна: Стать дилером</w:t>
      </w:r>
    </w:p>
    <w:p w:rsidR="006F37F1" w:rsidRDefault="006F37F1">
      <w:pPr>
        <w:pStyle w:val="normal0"/>
        <w:numPr>
          <w:ilvl w:val="1"/>
          <w:numId w:val="30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42" w:name="_wkjn5znlo1pu" w:colFirst="0" w:colLast="0"/>
      <w:bookmarkEnd w:id="42"/>
      <w:r>
        <w:rPr>
          <w:sz w:val="24"/>
          <w:szCs w:val="24"/>
        </w:rPr>
        <w:t>ФИО</w:t>
      </w:r>
    </w:p>
    <w:p w:rsidR="006F37F1" w:rsidRDefault="006F37F1">
      <w:pPr>
        <w:pStyle w:val="normal0"/>
        <w:numPr>
          <w:ilvl w:val="1"/>
          <w:numId w:val="30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43" w:name="_huby98hyplj7" w:colFirst="0" w:colLast="0"/>
      <w:bookmarkEnd w:id="43"/>
      <w:r>
        <w:rPr>
          <w:sz w:val="24"/>
          <w:szCs w:val="24"/>
        </w:rPr>
        <w:t>Email</w:t>
      </w:r>
    </w:p>
    <w:p w:rsidR="006F37F1" w:rsidRDefault="006F37F1">
      <w:pPr>
        <w:pStyle w:val="normal0"/>
        <w:numPr>
          <w:ilvl w:val="1"/>
          <w:numId w:val="30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44" w:name="_hi5ao8hugfh4" w:colFirst="0" w:colLast="0"/>
      <w:bookmarkEnd w:id="44"/>
      <w:r>
        <w:rPr>
          <w:sz w:val="24"/>
          <w:szCs w:val="24"/>
        </w:rPr>
        <w:t>Телефон</w:t>
      </w:r>
    </w:p>
    <w:p w:rsidR="006F37F1" w:rsidRDefault="006F37F1">
      <w:pPr>
        <w:pStyle w:val="normal0"/>
        <w:numPr>
          <w:ilvl w:val="1"/>
          <w:numId w:val="30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45" w:name="_al2kfm465kzz" w:colFirst="0" w:colLast="0"/>
      <w:bookmarkEnd w:id="45"/>
      <w:r>
        <w:rPr>
          <w:sz w:val="24"/>
          <w:szCs w:val="24"/>
        </w:rPr>
        <w:t>Город</w:t>
      </w:r>
    </w:p>
    <w:p w:rsidR="006F37F1" w:rsidRDefault="006F37F1">
      <w:pPr>
        <w:pStyle w:val="normal0"/>
        <w:numPr>
          <w:ilvl w:val="1"/>
          <w:numId w:val="30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46" w:name="_h5ew77tmzb81" w:colFirst="0" w:colLast="0"/>
      <w:bookmarkEnd w:id="46"/>
      <w:r>
        <w:rPr>
          <w:sz w:val="24"/>
          <w:szCs w:val="24"/>
        </w:rPr>
        <w:t>Название компании</w:t>
      </w:r>
    </w:p>
    <w:p w:rsidR="006F37F1" w:rsidRDefault="006F37F1">
      <w:pPr>
        <w:pStyle w:val="normal0"/>
        <w:numPr>
          <w:ilvl w:val="1"/>
          <w:numId w:val="30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47" w:name="_iwu96tbqsxjw" w:colFirst="0" w:colLast="0"/>
      <w:bookmarkEnd w:id="47"/>
      <w:r>
        <w:rPr>
          <w:sz w:val="24"/>
          <w:szCs w:val="24"/>
        </w:rPr>
        <w:t>Сайт компании</w:t>
      </w:r>
    </w:p>
    <w:p w:rsidR="006F37F1" w:rsidRDefault="006F37F1">
      <w:pPr>
        <w:pStyle w:val="normal0"/>
        <w:numPr>
          <w:ilvl w:val="1"/>
          <w:numId w:val="30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48" w:name="_hpfbt2v9mfvq" w:colFirst="0" w:colLast="0"/>
      <w:bookmarkEnd w:id="48"/>
      <w:r>
        <w:rPr>
          <w:sz w:val="24"/>
          <w:szCs w:val="24"/>
        </w:rPr>
        <w:t>Запрос</w:t>
      </w:r>
    </w:p>
    <w:p w:rsidR="006F37F1" w:rsidRDefault="006F37F1">
      <w:pPr>
        <w:pStyle w:val="normal0"/>
        <w:numPr>
          <w:ilvl w:val="1"/>
          <w:numId w:val="30"/>
        </w:numPr>
        <w:spacing w:after="120"/>
        <w:ind w:hanging="360"/>
        <w:contextualSpacing/>
        <w:jc w:val="both"/>
        <w:rPr>
          <w:sz w:val="24"/>
          <w:szCs w:val="24"/>
        </w:rPr>
      </w:pPr>
      <w:bookmarkStart w:id="49" w:name="_s2h758ggidfy" w:colFirst="0" w:colLast="0"/>
      <w:bookmarkEnd w:id="49"/>
      <w:r>
        <w:rPr>
          <w:sz w:val="24"/>
          <w:szCs w:val="24"/>
        </w:rPr>
        <w:t>Кнопка “Отправить”</w:t>
      </w:r>
    </w:p>
    <w:p w:rsidR="006F37F1" w:rsidRDefault="006F37F1">
      <w:pPr>
        <w:pStyle w:val="normal0"/>
        <w:spacing w:after="120"/>
        <w:jc w:val="center"/>
      </w:pPr>
      <w:bookmarkStart w:id="50" w:name="_u7iaqku9y3le" w:colFirst="0" w:colLast="0"/>
      <w:bookmarkEnd w:id="50"/>
      <w:r w:rsidRPr="000C7068">
        <w:rPr>
          <w:noProof/>
        </w:rPr>
        <w:pict>
          <v:shape id="image58.jpg" o:spid="_x0000_i1031" type="#_x0000_t75" alt="7.jpg" style="width:166.5pt;height:170.25pt;visibility:visible">
            <v:imagedata r:id="rId13" o:title="" croptop="3402f" cropbottom="3272f" cropleft="5736f" cropright="3615f"/>
          </v:shape>
        </w:pict>
      </w:r>
    </w:p>
    <w:p w:rsidR="006F37F1" w:rsidRDefault="006F37F1">
      <w:pPr>
        <w:pStyle w:val="normal0"/>
        <w:spacing w:after="120"/>
        <w:jc w:val="center"/>
      </w:pPr>
      <w:bookmarkStart w:id="51" w:name="_t7sagg1us4g8" w:colFirst="0" w:colLast="0"/>
      <w:bookmarkEnd w:id="51"/>
      <w:r>
        <w:rPr>
          <w:b/>
        </w:rPr>
        <w:t>Рисунок 7. Поп-ап окно “Стать дилером”</w:t>
      </w:r>
    </w:p>
    <w:p w:rsidR="006F37F1" w:rsidRDefault="006F37F1">
      <w:pPr>
        <w:pStyle w:val="normal0"/>
        <w:numPr>
          <w:ilvl w:val="0"/>
          <w:numId w:val="30"/>
        </w:numPr>
        <w:spacing w:after="120"/>
        <w:ind w:hanging="726"/>
        <w:contextualSpacing/>
        <w:jc w:val="both"/>
        <w:rPr>
          <w:b/>
          <w:sz w:val="24"/>
          <w:szCs w:val="24"/>
        </w:rPr>
      </w:pPr>
      <w:bookmarkStart w:id="52" w:name="_mu0jgga4tg36" w:colFirst="0" w:colLast="0"/>
      <w:bookmarkEnd w:id="52"/>
      <w:r>
        <w:rPr>
          <w:b/>
          <w:sz w:val="24"/>
          <w:szCs w:val="24"/>
        </w:rPr>
        <w:t>Блок с кнопками: “Наши преимущества”. Каждая кнопка при нажатии ведет на определенную страницу, при наведения указателя мыши на кнопку, она меняет цвет. Кнопки:</w:t>
      </w:r>
    </w:p>
    <w:p w:rsidR="006F37F1" w:rsidRDefault="006F37F1">
      <w:pPr>
        <w:pStyle w:val="normal0"/>
        <w:numPr>
          <w:ilvl w:val="0"/>
          <w:numId w:val="30"/>
        </w:numPr>
        <w:spacing w:after="120"/>
        <w:ind w:hanging="440"/>
        <w:contextualSpacing/>
        <w:jc w:val="both"/>
        <w:rPr>
          <w:sz w:val="24"/>
          <w:szCs w:val="24"/>
        </w:rPr>
      </w:pPr>
      <w:bookmarkStart w:id="53" w:name="_i6gh2xq4mlw" w:colFirst="0" w:colLast="0"/>
      <w:bookmarkEnd w:id="53"/>
      <w:r>
        <w:rPr>
          <w:sz w:val="24"/>
          <w:szCs w:val="24"/>
        </w:rPr>
        <w:t>Честное качество</w:t>
      </w:r>
    </w:p>
    <w:p w:rsidR="006F37F1" w:rsidRDefault="006F37F1">
      <w:pPr>
        <w:pStyle w:val="normal0"/>
        <w:numPr>
          <w:ilvl w:val="0"/>
          <w:numId w:val="30"/>
        </w:numPr>
        <w:spacing w:after="120"/>
        <w:ind w:hanging="440"/>
        <w:contextualSpacing/>
        <w:jc w:val="both"/>
        <w:rPr>
          <w:sz w:val="24"/>
          <w:szCs w:val="24"/>
        </w:rPr>
      </w:pPr>
      <w:bookmarkStart w:id="54" w:name="_h19d4nw8ati3" w:colFirst="0" w:colLast="0"/>
      <w:bookmarkEnd w:id="54"/>
      <w:r>
        <w:rPr>
          <w:sz w:val="24"/>
          <w:szCs w:val="24"/>
        </w:rPr>
        <w:t>Гибкость и прочность</w:t>
      </w:r>
    </w:p>
    <w:p w:rsidR="006F37F1" w:rsidRDefault="006F37F1">
      <w:pPr>
        <w:pStyle w:val="normal0"/>
        <w:numPr>
          <w:ilvl w:val="0"/>
          <w:numId w:val="30"/>
        </w:numPr>
        <w:spacing w:after="120"/>
        <w:ind w:hanging="440"/>
        <w:contextualSpacing/>
        <w:jc w:val="both"/>
        <w:rPr>
          <w:sz w:val="24"/>
          <w:szCs w:val="24"/>
        </w:rPr>
      </w:pPr>
      <w:bookmarkStart w:id="55" w:name="_1qihndv0xfhd" w:colFirst="0" w:colLast="0"/>
      <w:bookmarkEnd w:id="55"/>
      <w:r>
        <w:rPr>
          <w:sz w:val="24"/>
          <w:szCs w:val="24"/>
        </w:rPr>
        <w:t>Долговечность</w:t>
      </w:r>
    </w:p>
    <w:p w:rsidR="006F37F1" w:rsidRDefault="006F37F1">
      <w:pPr>
        <w:pStyle w:val="normal0"/>
        <w:numPr>
          <w:ilvl w:val="0"/>
          <w:numId w:val="30"/>
        </w:numPr>
        <w:spacing w:after="120"/>
        <w:ind w:hanging="440"/>
        <w:contextualSpacing/>
        <w:jc w:val="both"/>
        <w:rPr>
          <w:sz w:val="24"/>
          <w:szCs w:val="24"/>
        </w:rPr>
      </w:pPr>
      <w:bookmarkStart w:id="56" w:name="_dqomg6lwoqf3" w:colFirst="0" w:colLast="0"/>
      <w:bookmarkEnd w:id="56"/>
      <w:r>
        <w:rPr>
          <w:sz w:val="24"/>
          <w:szCs w:val="24"/>
        </w:rPr>
        <w:t>Цвета и коллекции</w:t>
      </w:r>
    </w:p>
    <w:p w:rsidR="006F37F1" w:rsidRDefault="006F37F1">
      <w:pPr>
        <w:pStyle w:val="normal0"/>
        <w:numPr>
          <w:ilvl w:val="0"/>
          <w:numId w:val="30"/>
        </w:numPr>
        <w:spacing w:after="120"/>
        <w:ind w:hanging="440"/>
        <w:contextualSpacing/>
        <w:jc w:val="both"/>
        <w:rPr>
          <w:sz w:val="24"/>
          <w:szCs w:val="24"/>
        </w:rPr>
      </w:pPr>
      <w:bookmarkStart w:id="57" w:name="_1ypzy2dav5u0" w:colFirst="0" w:colLast="0"/>
      <w:bookmarkEnd w:id="57"/>
      <w:r>
        <w:rPr>
          <w:sz w:val="24"/>
          <w:szCs w:val="24"/>
        </w:rPr>
        <w:t>Стойкость цвета</w:t>
      </w:r>
    </w:p>
    <w:p w:rsidR="006F37F1" w:rsidRDefault="006F37F1">
      <w:pPr>
        <w:pStyle w:val="normal0"/>
        <w:numPr>
          <w:ilvl w:val="0"/>
          <w:numId w:val="30"/>
        </w:numPr>
        <w:spacing w:after="120"/>
        <w:ind w:hanging="440"/>
        <w:contextualSpacing/>
        <w:jc w:val="both"/>
        <w:rPr>
          <w:sz w:val="24"/>
          <w:szCs w:val="24"/>
        </w:rPr>
      </w:pPr>
      <w:bookmarkStart w:id="58" w:name="_wikcj81spi8v" w:colFirst="0" w:colLast="0"/>
      <w:bookmarkEnd w:id="58"/>
      <w:r>
        <w:rPr>
          <w:sz w:val="24"/>
          <w:szCs w:val="24"/>
        </w:rPr>
        <w:t>Выбор комплектующих</w:t>
      </w:r>
    </w:p>
    <w:p w:rsidR="006F37F1" w:rsidRDefault="006F37F1">
      <w:pPr>
        <w:pStyle w:val="normal0"/>
        <w:numPr>
          <w:ilvl w:val="0"/>
          <w:numId w:val="30"/>
        </w:numPr>
        <w:spacing w:after="120"/>
        <w:ind w:hanging="440"/>
        <w:contextualSpacing/>
        <w:jc w:val="both"/>
        <w:rPr>
          <w:sz w:val="24"/>
          <w:szCs w:val="24"/>
        </w:rPr>
      </w:pPr>
      <w:bookmarkStart w:id="59" w:name="_lvjqjvx04u8l" w:colFirst="0" w:colLast="0"/>
      <w:bookmarkEnd w:id="59"/>
      <w:r>
        <w:rPr>
          <w:sz w:val="24"/>
          <w:szCs w:val="24"/>
        </w:rPr>
        <w:t>Евро-стандарт</w:t>
      </w:r>
    </w:p>
    <w:p w:rsidR="006F37F1" w:rsidRDefault="006F37F1">
      <w:pPr>
        <w:pStyle w:val="normal0"/>
        <w:numPr>
          <w:ilvl w:val="0"/>
          <w:numId w:val="30"/>
        </w:numPr>
        <w:spacing w:after="120"/>
        <w:ind w:hanging="440"/>
        <w:contextualSpacing/>
        <w:jc w:val="both"/>
        <w:rPr>
          <w:sz w:val="24"/>
          <w:szCs w:val="24"/>
        </w:rPr>
      </w:pPr>
      <w:bookmarkStart w:id="60" w:name="_sttt92lix13l" w:colFirst="0" w:colLast="0"/>
      <w:bookmarkEnd w:id="60"/>
      <w:r>
        <w:rPr>
          <w:sz w:val="24"/>
          <w:szCs w:val="24"/>
        </w:rPr>
        <w:t>Реальная гарантия</w:t>
      </w:r>
    </w:p>
    <w:p w:rsidR="006F37F1" w:rsidRDefault="006F37F1">
      <w:pPr>
        <w:pStyle w:val="normal0"/>
        <w:spacing w:after="120"/>
        <w:jc w:val="center"/>
      </w:pPr>
      <w:bookmarkStart w:id="61" w:name="_r2udti7xkeah" w:colFirst="0" w:colLast="0"/>
      <w:bookmarkEnd w:id="61"/>
      <w:r w:rsidRPr="000C7068">
        <w:rPr>
          <w:noProof/>
        </w:rPr>
        <w:pict>
          <v:shape id="image61.jpg" o:spid="_x0000_i1032" type="#_x0000_t75" alt="8.jpg" style="width:460.5pt;height:51pt;visibility:visible">
            <v:imagedata r:id="rId14" o:title=""/>
          </v:shape>
        </w:pict>
      </w:r>
    </w:p>
    <w:p w:rsidR="006F37F1" w:rsidRDefault="006F37F1">
      <w:pPr>
        <w:pStyle w:val="normal0"/>
        <w:spacing w:after="120"/>
        <w:jc w:val="center"/>
      </w:pPr>
      <w:bookmarkStart w:id="62" w:name="_mokoevfvwsxu" w:colFirst="0" w:colLast="0"/>
      <w:bookmarkEnd w:id="62"/>
      <w:r>
        <w:rPr>
          <w:b/>
        </w:rPr>
        <w:t>Рисунок 8. Блок “Наши преимущества”</w:t>
      </w:r>
    </w:p>
    <w:p w:rsidR="006F37F1" w:rsidRDefault="006F37F1">
      <w:pPr>
        <w:pStyle w:val="normal0"/>
        <w:numPr>
          <w:ilvl w:val="0"/>
          <w:numId w:val="27"/>
        </w:numPr>
        <w:spacing w:after="120"/>
        <w:ind w:left="714" w:hanging="719"/>
        <w:contextualSpacing/>
        <w:rPr>
          <w:b/>
          <w:sz w:val="24"/>
          <w:szCs w:val="24"/>
        </w:rPr>
      </w:pPr>
      <w:bookmarkStart w:id="63" w:name="_njqt7vj8nmtn" w:colFirst="0" w:colLast="0"/>
      <w:bookmarkEnd w:id="63"/>
      <w:r>
        <w:rPr>
          <w:b/>
          <w:sz w:val="24"/>
          <w:szCs w:val="24"/>
        </w:rPr>
        <w:t>Рекламная надпись размещена по центру “Честное качество. Проверено временем!”</w:t>
      </w:r>
    </w:p>
    <w:p w:rsidR="006F37F1" w:rsidRDefault="006F37F1">
      <w:pPr>
        <w:pStyle w:val="normal0"/>
        <w:spacing w:after="120"/>
        <w:jc w:val="both"/>
      </w:pPr>
      <w:bookmarkStart w:id="64" w:name="_7fsy7k6ibwie" w:colFirst="0" w:colLast="0"/>
      <w:bookmarkEnd w:id="64"/>
      <w:r>
        <w:rPr>
          <w:b/>
          <w:i/>
          <w:sz w:val="24"/>
          <w:szCs w:val="24"/>
        </w:rPr>
        <w:t>Примечание</w:t>
      </w:r>
      <w:r>
        <w:rPr>
          <w:i/>
          <w:sz w:val="24"/>
          <w:szCs w:val="24"/>
        </w:rPr>
        <w:t xml:space="preserve">: </w:t>
      </w:r>
      <w:r>
        <w:rPr>
          <w:sz w:val="24"/>
          <w:szCs w:val="24"/>
        </w:rPr>
        <w:t>Нужно еще добавить раздел с отзывами. Планируется в блоке на главной «Мы выбрали КАТЕПАЛ». Отзывы мы планируем как письменные, так рассматриваем  на следующий год съемку видео-отзывов реальных владельцев домов с Катепал. Также нужно добавить информацию, о том что KATEPAL – марка №1 в России. В этом году мы стали победителями народного голосования и имеем право использовать этот знак 2 года.</w:t>
      </w:r>
    </w:p>
    <w:p w:rsidR="006F37F1" w:rsidRDefault="006F37F1">
      <w:pPr>
        <w:pStyle w:val="normal0"/>
        <w:spacing w:after="120"/>
        <w:jc w:val="center"/>
      </w:pPr>
      <w:bookmarkStart w:id="65" w:name="_osa6xs24pkf8" w:colFirst="0" w:colLast="0"/>
      <w:bookmarkEnd w:id="65"/>
      <w:r w:rsidRPr="000C7068">
        <w:rPr>
          <w:noProof/>
        </w:rPr>
        <w:pict>
          <v:shape id="image52.jpg" o:spid="_x0000_i1033" type="#_x0000_t75" alt="9.jpg" style="width:241.5pt;height:334.5pt;visibility:visible">
            <v:imagedata r:id="rId15" o:title=""/>
          </v:shape>
        </w:pict>
      </w:r>
    </w:p>
    <w:p w:rsidR="006F37F1" w:rsidRDefault="006F37F1">
      <w:pPr>
        <w:pStyle w:val="normal0"/>
        <w:spacing w:after="120"/>
        <w:jc w:val="center"/>
      </w:pPr>
      <w:bookmarkStart w:id="66" w:name="_tcfr53cuoij4" w:colFirst="0" w:colLast="0"/>
      <w:bookmarkEnd w:id="66"/>
      <w:r>
        <w:rPr>
          <w:b/>
        </w:rPr>
        <w:t>Рисунок 9. Пример главной страницы сайта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Раздел “Продукция” или “Каталог”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714"/>
        <w:jc w:val="both"/>
      </w:pPr>
      <w:r>
        <w:rPr>
          <w:b/>
          <w:sz w:val="24"/>
          <w:szCs w:val="24"/>
        </w:rPr>
        <w:t>Назначение раздела</w:t>
      </w:r>
    </w:p>
    <w:p w:rsidR="006F37F1" w:rsidRDefault="006F37F1">
      <w:pPr>
        <w:pStyle w:val="normal0"/>
        <w:keepNext/>
        <w:numPr>
          <w:ilvl w:val="0"/>
          <w:numId w:val="10"/>
        </w:numPr>
        <w:tabs>
          <w:tab w:val="left" w:pos="851"/>
          <w:tab w:val="left" w:pos="964"/>
        </w:tabs>
        <w:spacing w:before="100" w:after="24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предоставление информации о продукции компании</w:t>
      </w:r>
    </w:p>
    <w:p w:rsidR="006F37F1" w:rsidRDefault="006F37F1">
      <w:pPr>
        <w:pStyle w:val="normal0"/>
        <w:keepNext/>
        <w:numPr>
          <w:ilvl w:val="0"/>
          <w:numId w:val="10"/>
        </w:numPr>
        <w:tabs>
          <w:tab w:val="left" w:pos="851"/>
          <w:tab w:val="left" w:pos="964"/>
        </w:tabs>
        <w:spacing w:before="100" w:after="24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предоставление возможности пользователям купить продукцию компании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Общий вид страницы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  <w:jc w:val="both"/>
      </w:pPr>
      <w:r>
        <w:rPr>
          <w:sz w:val="24"/>
          <w:szCs w:val="24"/>
        </w:rPr>
        <w:t>При нажатии на кнопку Продукция пользователя перенаправляет на страницу Каталог. Страница состоит из нескольких блоков. Первый блок это своего рода фильтр по товарам, остальные блоки - сами товары.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Первый блок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  <w:jc w:val="both"/>
      </w:pPr>
      <w:r>
        <w:rPr>
          <w:sz w:val="24"/>
          <w:szCs w:val="24"/>
        </w:rPr>
        <w:t>Вверху этого блока идет название страницы, а ниже названия 5 вкладок с типами товаров:</w:t>
      </w:r>
    </w:p>
    <w:p w:rsidR="006F37F1" w:rsidRDefault="006F37F1">
      <w:pPr>
        <w:pStyle w:val="normal0"/>
        <w:keepNext/>
        <w:numPr>
          <w:ilvl w:val="0"/>
          <w:numId w:val="1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Черепица</w:t>
      </w:r>
    </w:p>
    <w:p w:rsidR="006F37F1" w:rsidRDefault="006F37F1">
      <w:pPr>
        <w:pStyle w:val="normal0"/>
        <w:keepNext/>
        <w:numPr>
          <w:ilvl w:val="0"/>
          <w:numId w:val="1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Рулонные материалы</w:t>
      </w:r>
    </w:p>
    <w:p w:rsidR="006F37F1" w:rsidRDefault="006F37F1">
      <w:pPr>
        <w:pStyle w:val="normal0"/>
        <w:keepNext/>
        <w:numPr>
          <w:ilvl w:val="0"/>
          <w:numId w:val="1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Подкладочные ковры</w:t>
      </w:r>
    </w:p>
    <w:p w:rsidR="006F37F1" w:rsidRDefault="006F37F1">
      <w:pPr>
        <w:pStyle w:val="normal0"/>
        <w:keepNext/>
        <w:numPr>
          <w:ilvl w:val="0"/>
          <w:numId w:val="1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Комплектующие</w:t>
      </w:r>
    </w:p>
    <w:p w:rsidR="006F37F1" w:rsidRDefault="006F37F1">
      <w:pPr>
        <w:pStyle w:val="normal0"/>
        <w:keepNext/>
        <w:numPr>
          <w:ilvl w:val="0"/>
          <w:numId w:val="1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Вентиляция и водосточная система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  <w:jc w:val="both"/>
      </w:pPr>
      <w:r>
        <w:rPr>
          <w:sz w:val="24"/>
          <w:szCs w:val="24"/>
        </w:rPr>
        <w:t>Вкладки отделены горизонтальной линией, которая подсвечивается по частям при наведении курсора мыши на название вкладки. Каждая вкладка отображает товары принадлежащие соответствующей категории.</w:t>
      </w:r>
    </w:p>
    <w:p w:rsidR="006F37F1" w:rsidRDefault="006F37F1">
      <w:pPr>
        <w:pStyle w:val="normal0"/>
        <w:keepNext/>
        <w:numPr>
          <w:ilvl w:val="0"/>
          <w:numId w:val="9"/>
        </w:numPr>
        <w:tabs>
          <w:tab w:val="left" w:pos="851"/>
          <w:tab w:val="left" w:pos="964"/>
        </w:tabs>
        <w:spacing w:before="100" w:after="240"/>
        <w:ind w:left="1554" w:hanging="4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Вкладка “Черепица” отображает фильтр товаров данной категории:</w:t>
      </w:r>
    </w:p>
    <w:p w:rsidR="006F37F1" w:rsidRDefault="006F37F1">
      <w:pPr>
        <w:pStyle w:val="normal0"/>
        <w:keepNext/>
        <w:numPr>
          <w:ilvl w:val="1"/>
          <w:numId w:val="9"/>
        </w:numPr>
        <w:tabs>
          <w:tab w:val="left" w:pos="851"/>
          <w:tab w:val="left" w:pos="964"/>
        </w:tabs>
        <w:spacing w:before="100" w:after="24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Фильтр состоит из 9 радиокнопок с иконками, которые при наведении курсора мыши наклоняются в сторону:</w:t>
      </w:r>
    </w:p>
    <w:p w:rsidR="006F37F1" w:rsidRDefault="006F37F1">
      <w:pPr>
        <w:pStyle w:val="normal0"/>
        <w:keepNext/>
        <w:numPr>
          <w:ilvl w:val="2"/>
          <w:numId w:val="9"/>
        </w:numPr>
        <w:tabs>
          <w:tab w:val="left" w:pos="851"/>
          <w:tab w:val="left" w:pos="964"/>
        </w:tabs>
        <w:spacing w:before="100" w:after="240"/>
        <w:ind w:left="2544"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Все коллекции (выбранная по умолчанию)</w:t>
      </w:r>
    </w:p>
    <w:p w:rsidR="006F37F1" w:rsidRDefault="006F37F1">
      <w:pPr>
        <w:pStyle w:val="normal0"/>
        <w:keepNext/>
        <w:numPr>
          <w:ilvl w:val="2"/>
          <w:numId w:val="9"/>
        </w:numPr>
        <w:tabs>
          <w:tab w:val="left" w:pos="851"/>
          <w:tab w:val="left" w:pos="964"/>
        </w:tabs>
        <w:spacing w:before="100" w:after="240"/>
        <w:ind w:left="2544" w:hanging="360"/>
        <w:contextualSpacing/>
        <w:jc w:val="both"/>
        <w:rPr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>Mansion</w:t>
      </w:r>
    </w:p>
    <w:p w:rsidR="006F37F1" w:rsidRDefault="006F37F1">
      <w:pPr>
        <w:pStyle w:val="normal0"/>
        <w:keepNext/>
        <w:numPr>
          <w:ilvl w:val="2"/>
          <w:numId w:val="9"/>
        </w:numPr>
        <w:tabs>
          <w:tab w:val="left" w:pos="851"/>
          <w:tab w:val="left" w:pos="964"/>
        </w:tabs>
        <w:spacing w:before="100" w:after="240"/>
        <w:ind w:left="254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Ambient</w:t>
      </w:r>
    </w:p>
    <w:p w:rsidR="006F37F1" w:rsidRDefault="006F37F1">
      <w:pPr>
        <w:pStyle w:val="normal0"/>
        <w:keepNext/>
        <w:numPr>
          <w:ilvl w:val="2"/>
          <w:numId w:val="9"/>
        </w:numPr>
        <w:tabs>
          <w:tab w:val="left" w:pos="851"/>
          <w:tab w:val="left" w:pos="964"/>
        </w:tabs>
        <w:spacing w:before="100" w:after="240"/>
        <w:ind w:left="254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Rocky</w:t>
      </w:r>
    </w:p>
    <w:p w:rsidR="006F37F1" w:rsidRDefault="006F37F1">
      <w:pPr>
        <w:pStyle w:val="normal0"/>
        <w:keepNext/>
        <w:numPr>
          <w:ilvl w:val="2"/>
          <w:numId w:val="9"/>
        </w:numPr>
        <w:tabs>
          <w:tab w:val="left" w:pos="851"/>
          <w:tab w:val="left" w:pos="964"/>
        </w:tabs>
        <w:spacing w:before="100" w:after="240"/>
        <w:ind w:left="254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Katrilli</w:t>
      </w:r>
    </w:p>
    <w:p w:rsidR="006F37F1" w:rsidRDefault="006F37F1">
      <w:pPr>
        <w:pStyle w:val="normal0"/>
        <w:keepNext/>
        <w:numPr>
          <w:ilvl w:val="2"/>
          <w:numId w:val="9"/>
        </w:numPr>
        <w:tabs>
          <w:tab w:val="left" w:pos="851"/>
          <w:tab w:val="left" w:pos="964"/>
        </w:tabs>
        <w:spacing w:before="100" w:after="240"/>
        <w:ind w:left="254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Jazzy</w:t>
      </w:r>
    </w:p>
    <w:p w:rsidR="006F37F1" w:rsidRDefault="006F37F1">
      <w:pPr>
        <w:pStyle w:val="normal0"/>
        <w:keepNext/>
        <w:numPr>
          <w:ilvl w:val="2"/>
          <w:numId w:val="9"/>
        </w:numPr>
        <w:tabs>
          <w:tab w:val="left" w:pos="851"/>
          <w:tab w:val="left" w:pos="964"/>
        </w:tabs>
        <w:spacing w:before="100" w:after="240"/>
        <w:ind w:left="254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Foxy</w:t>
      </w:r>
    </w:p>
    <w:p w:rsidR="006F37F1" w:rsidRDefault="006F37F1">
      <w:pPr>
        <w:pStyle w:val="normal0"/>
        <w:keepNext/>
        <w:numPr>
          <w:ilvl w:val="2"/>
          <w:numId w:val="9"/>
        </w:numPr>
        <w:tabs>
          <w:tab w:val="left" w:pos="851"/>
          <w:tab w:val="left" w:pos="964"/>
        </w:tabs>
        <w:spacing w:before="100" w:after="240"/>
        <w:ind w:left="254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Classic KL</w:t>
      </w:r>
    </w:p>
    <w:p w:rsidR="006F37F1" w:rsidRDefault="006F37F1">
      <w:pPr>
        <w:pStyle w:val="normal0"/>
        <w:keepNext/>
        <w:numPr>
          <w:ilvl w:val="2"/>
          <w:numId w:val="9"/>
        </w:numPr>
        <w:tabs>
          <w:tab w:val="left" w:pos="851"/>
          <w:tab w:val="left" w:pos="964"/>
        </w:tabs>
        <w:spacing w:before="100" w:after="240"/>
        <w:ind w:left="254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3Т</w:t>
      </w:r>
    </w:p>
    <w:p w:rsidR="006F37F1" w:rsidRDefault="006F37F1">
      <w:pPr>
        <w:pStyle w:val="normal0"/>
        <w:keepNext/>
        <w:numPr>
          <w:ilvl w:val="1"/>
          <w:numId w:val="9"/>
        </w:numPr>
        <w:tabs>
          <w:tab w:val="left" w:pos="851"/>
          <w:tab w:val="left" w:pos="964"/>
        </w:tabs>
        <w:spacing w:before="100" w:after="240"/>
        <w:ind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Ниже радиокнопок есть 3 выпадающих списка:</w:t>
      </w:r>
    </w:p>
    <w:p w:rsidR="006F37F1" w:rsidRDefault="006F37F1">
      <w:pPr>
        <w:pStyle w:val="normal0"/>
        <w:keepNext/>
        <w:numPr>
          <w:ilvl w:val="2"/>
          <w:numId w:val="9"/>
        </w:numPr>
        <w:tabs>
          <w:tab w:val="left" w:pos="851"/>
          <w:tab w:val="left" w:pos="964"/>
        </w:tabs>
        <w:spacing w:before="100" w:after="240"/>
        <w:ind w:left="254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Тип черепицы</w:t>
      </w:r>
    </w:p>
    <w:p w:rsidR="006F37F1" w:rsidRDefault="006F37F1">
      <w:pPr>
        <w:pStyle w:val="normal0"/>
        <w:keepNext/>
        <w:numPr>
          <w:ilvl w:val="2"/>
          <w:numId w:val="9"/>
        </w:numPr>
        <w:tabs>
          <w:tab w:val="left" w:pos="851"/>
          <w:tab w:val="left" w:pos="964"/>
        </w:tabs>
        <w:spacing w:before="100" w:after="240"/>
        <w:ind w:left="254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Название цвета</w:t>
      </w:r>
    </w:p>
    <w:p w:rsidR="006F37F1" w:rsidRDefault="006F37F1">
      <w:pPr>
        <w:pStyle w:val="normal0"/>
        <w:keepNext/>
        <w:numPr>
          <w:ilvl w:val="2"/>
          <w:numId w:val="9"/>
        </w:numPr>
        <w:tabs>
          <w:tab w:val="left" w:pos="851"/>
          <w:tab w:val="left" w:pos="964"/>
        </w:tabs>
        <w:spacing w:before="100" w:after="240"/>
        <w:ind w:left="254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Цветовой оттенок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440"/>
        <w:jc w:val="both"/>
      </w:pPr>
      <w:r>
        <w:rPr>
          <w:color w:val="222222"/>
          <w:sz w:val="24"/>
          <w:szCs w:val="24"/>
          <w:highlight w:val="white"/>
        </w:rPr>
        <w:t>Другие вкладки фильтров не имеют.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both"/>
      </w:pPr>
      <w:r w:rsidRPr="000C7068">
        <w:rPr>
          <w:noProof/>
        </w:rPr>
        <w:pict>
          <v:shape id="image76.jpg" o:spid="_x0000_i1034" type="#_x0000_t75" alt="10.jpg" style="width:465.75pt;height:156.75pt;visibility:visible">
            <v:imagedata r:id="rId16" o:title=""/>
          </v:shape>
        </w:pic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>
        <w:rPr>
          <w:b/>
          <w:color w:val="222222"/>
          <w:highlight w:val="white"/>
        </w:rPr>
        <w:t>Рисунок 10. Первый блок и фильтры раздела “Черепица”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Блоки с товарами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 xml:space="preserve">Ниже первого блока отображаются товары, каждый отдельным блоком. По умолчанию, отображаются все товары. 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Блок товара состоит из:</w:t>
      </w:r>
    </w:p>
    <w:p w:rsidR="006F37F1" w:rsidRDefault="006F37F1">
      <w:pPr>
        <w:pStyle w:val="normal0"/>
        <w:keepNext/>
        <w:numPr>
          <w:ilvl w:val="0"/>
          <w:numId w:val="7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rPr>
          <w:sz w:val="24"/>
          <w:szCs w:val="24"/>
        </w:rPr>
      </w:pPr>
      <w:r>
        <w:rPr>
          <w:sz w:val="24"/>
          <w:szCs w:val="24"/>
        </w:rPr>
        <w:t>Одного или нескольких изображений товара. Если изображений несколько их миниатюры отображаются поверх самого изображения и просматриваются с помощью стрелок влево/вправо.</w:t>
      </w:r>
    </w:p>
    <w:p w:rsidR="006F37F1" w:rsidRDefault="006F37F1">
      <w:pPr>
        <w:pStyle w:val="normal0"/>
        <w:keepNext/>
        <w:numPr>
          <w:ilvl w:val="0"/>
          <w:numId w:val="7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rPr>
          <w:sz w:val="24"/>
          <w:szCs w:val="24"/>
        </w:rPr>
      </w:pPr>
      <w:r>
        <w:rPr>
          <w:sz w:val="24"/>
          <w:szCs w:val="24"/>
        </w:rPr>
        <w:t>Название</w:t>
      </w:r>
    </w:p>
    <w:p w:rsidR="006F37F1" w:rsidRDefault="006F37F1">
      <w:pPr>
        <w:pStyle w:val="normal0"/>
        <w:keepNext/>
        <w:numPr>
          <w:ilvl w:val="0"/>
          <w:numId w:val="7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rPr>
          <w:sz w:val="24"/>
          <w:szCs w:val="24"/>
        </w:rPr>
      </w:pPr>
      <w:r>
        <w:rPr>
          <w:sz w:val="24"/>
          <w:szCs w:val="24"/>
        </w:rPr>
        <w:t>Описание</w:t>
      </w:r>
    </w:p>
    <w:p w:rsidR="006F37F1" w:rsidRDefault="006F37F1">
      <w:pPr>
        <w:pStyle w:val="normal0"/>
        <w:keepNext/>
        <w:numPr>
          <w:ilvl w:val="0"/>
          <w:numId w:val="7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rPr>
          <w:sz w:val="24"/>
          <w:szCs w:val="24"/>
        </w:rPr>
      </w:pPr>
      <w:r>
        <w:rPr>
          <w:sz w:val="24"/>
          <w:szCs w:val="24"/>
        </w:rPr>
        <w:t>Тип</w:t>
      </w:r>
    </w:p>
    <w:p w:rsidR="006F37F1" w:rsidRDefault="006F37F1">
      <w:pPr>
        <w:pStyle w:val="normal0"/>
        <w:keepNext/>
        <w:numPr>
          <w:ilvl w:val="0"/>
          <w:numId w:val="7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rPr>
          <w:sz w:val="24"/>
          <w:szCs w:val="24"/>
        </w:rPr>
      </w:pPr>
      <w:r>
        <w:rPr>
          <w:sz w:val="24"/>
          <w:szCs w:val="24"/>
        </w:rPr>
        <w:t>Колекция</w:t>
      </w:r>
    </w:p>
    <w:p w:rsidR="006F37F1" w:rsidRDefault="006F37F1">
      <w:pPr>
        <w:pStyle w:val="normal0"/>
        <w:keepNext/>
        <w:numPr>
          <w:ilvl w:val="0"/>
          <w:numId w:val="7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rPr>
          <w:sz w:val="24"/>
          <w:szCs w:val="24"/>
        </w:rPr>
      </w:pPr>
      <w:r>
        <w:rPr>
          <w:sz w:val="24"/>
          <w:szCs w:val="24"/>
        </w:rPr>
        <w:t>Количество цветов</w:t>
      </w:r>
    </w:p>
    <w:p w:rsidR="006F37F1" w:rsidRDefault="006F37F1">
      <w:pPr>
        <w:pStyle w:val="normal0"/>
        <w:keepNext/>
        <w:numPr>
          <w:ilvl w:val="0"/>
          <w:numId w:val="7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rPr>
          <w:sz w:val="24"/>
          <w:szCs w:val="24"/>
        </w:rPr>
      </w:pPr>
      <w:r>
        <w:rPr>
          <w:sz w:val="24"/>
          <w:szCs w:val="24"/>
        </w:rPr>
        <w:t>Кнопка “Подробнее” - при нажатии, перенаправляет на страницу товара.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11.jpg" o:spid="_x0000_i1035" type="#_x0000_t75" alt="12.jpg" style="width:441.75pt;height:104.25pt;visibility:visible">
            <v:imagedata r:id="rId17" o:title="" croptop="5652f" cropbottom="5652f"/>
          </v:shape>
        </w:pict>
      </w:r>
      <w:r>
        <w:rPr>
          <w:b/>
        </w:rPr>
        <w:t>Рисунок 11. Блок товара с одним изображением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45.jpg" o:spid="_x0000_i1036" type="#_x0000_t75" alt="11.jpg" style="width:430.5pt;height:115.5pt;visibility:visible">
            <v:imagedata r:id="rId18" o:title="" croptop="5827f" cropbottom="3665f"/>
          </v:shape>
        </w:pic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>
        <w:rPr>
          <w:b/>
        </w:rPr>
        <w:t>Рисунок 12. Блок товара с несколькими изображениями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429" w:hanging="15"/>
        <w:jc w:val="center"/>
      </w:pPr>
      <w:r w:rsidRPr="000C7068">
        <w:rPr>
          <w:noProof/>
        </w:rPr>
        <w:pict>
          <v:shape id="image74.jpg" o:spid="_x0000_i1037" type="#_x0000_t75" alt="13.jpg" style="width:228.75pt;height:545.25pt;visibility:visible">
            <v:imagedata r:id="rId19" o:title=""/>
          </v:shape>
        </w:pict>
      </w:r>
      <w:r>
        <w:rPr>
          <w:sz w:val="24"/>
          <w:szCs w:val="24"/>
        </w:rPr>
        <w:br/>
      </w:r>
      <w:r>
        <w:rPr>
          <w:b/>
        </w:rPr>
        <w:t>Рисунок 13. Пример страницы “Каталог”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Страница товара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Страница товара из раздела “Черепица”,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Страница состоит из таких компонентов:</w:t>
      </w:r>
    </w:p>
    <w:p w:rsidR="006F37F1" w:rsidRDefault="006F37F1">
      <w:pPr>
        <w:pStyle w:val="normal0"/>
        <w:keepNext/>
        <w:numPr>
          <w:ilvl w:val="0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Название товара</w:t>
      </w:r>
    </w:p>
    <w:p w:rsidR="006F37F1" w:rsidRDefault="006F37F1">
      <w:pPr>
        <w:pStyle w:val="normal0"/>
        <w:keepNext/>
        <w:numPr>
          <w:ilvl w:val="0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Слайдер с изображениями товара</w:t>
      </w:r>
    </w:p>
    <w:p w:rsidR="006F37F1" w:rsidRDefault="006F37F1">
      <w:pPr>
        <w:pStyle w:val="normal0"/>
        <w:keepNext/>
        <w:numPr>
          <w:ilvl w:val="0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Описание товара</w:t>
      </w:r>
    </w:p>
    <w:p w:rsidR="006F37F1" w:rsidRDefault="006F37F1">
      <w:pPr>
        <w:pStyle w:val="normal0"/>
        <w:keepNext/>
        <w:numPr>
          <w:ilvl w:val="0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Цветовая палитра коллекции</w:t>
      </w:r>
    </w:p>
    <w:p w:rsidR="006F37F1" w:rsidRDefault="006F37F1">
      <w:pPr>
        <w:pStyle w:val="normal0"/>
        <w:keepNext/>
        <w:numPr>
          <w:ilvl w:val="0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Блок с изображениями цветов товара</w:t>
      </w:r>
    </w:p>
    <w:p w:rsidR="006F37F1" w:rsidRDefault="006F37F1">
      <w:pPr>
        <w:pStyle w:val="normal0"/>
        <w:keepNext/>
        <w:numPr>
          <w:ilvl w:val="0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Блок с кнопками, которые при наведении курсора меняют цвет:</w:t>
      </w:r>
    </w:p>
    <w:p w:rsidR="006F37F1" w:rsidRDefault="006F37F1">
      <w:pPr>
        <w:pStyle w:val="normal0"/>
        <w:keepNext/>
        <w:numPr>
          <w:ilvl w:val="1"/>
          <w:numId w:val="24"/>
        </w:numPr>
        <w:tabs>
          <w:tab w:val="left" w:pos="851"/>
          <w:tab w:val="left" w:pos="964"/>
        </w:tabs>
        <w:spacing w:before="100" w:after="240"/>
        <w:ind w:left="1839" w:hanging="360"/>
        <w:contextualSpacing/>
        <w:rPr>
          <w:sz w:val="24"/>
          <w:szCs w:val="24"/>
        </w:rPr>
      </w:pPr>
      <w:r>
        <w:rPr>
          <w:sz w:val="24"/>
          <w:szCs w:val="24"/>
        </w:rPr>
        <w:t>Подбор кровли</w:t>
      </w:r>
    </w:p>
    <w:p w:rsidR="006F37F1" w:rsidRDefault="006F37F1">
      <w:pPr>
        <w:pStyle w:val="normal0"/>
        <w:keepNext/>
        <w:numPr>
          <w:ilvl w:val="1"/>
          <w:numId w:val="24"/>
        </w:numPr>
        <w:tabs>
          <w:tab w:val="left" w:pos="851"/>
          <w:tab w:val="left" w:pos="964"/>
        </w:tabs>
        <w:spacing w:before="100" w:after="240"/>
        <w:ind w:left="1839" w:hanging="360"/>
        <w:contextualSpacing/>
        <w:rPr>
          <w:sz w:val="24"/>
          <w:szCs w:val="24"/>
        </w:rPr>
      </w:pPr>
      <w:r>
        <w:rPr>
          <w:sz w:val="24"/>
          <w:szCs w:val="24"/>
        </w:rPr>
        <w:t>Фотогалерея</w:t>
      </w:r>
    </w:p>
    <w:p w:rsidR="006F37F1" w:rsidRDefault="006F37F1">
      <w:pPr>
        <w:pStyle w:val="normal0"/>
        <w:keepNext/>
        <w:numPr>
          <w:ilvl w:val="1"/>
          <w:numId w:val="24"/>
        </w:numPr>
        <w:tabs>
          <w:tab w:val="left" w:pos="851"/>
          <w:tab w:val="left" w:pos="964"/>
        </w:tabs>
        <w:spacing w:before="100" w:after="240"/>
        <w:ind w:left="1839" w:hanging="360"/>
        <w:contextualSpacing/>
        <w:rPr>
          <w:sz w:val="24"/>
          <w:szCs w:val="24"/>
        </w:rPr>
      </w:pPr>
      <w:r>
        <w:rPr>
          <w:sz w:val="24"/>
          <w:szCs w:val="24"/>
        </w:rPr>
        <w:t>Расчет кровли</w:t>
      </w:r>
    </w:p>
    <w:p w:rsidR="006F37F1" w:rsidRDefault="006F37F1">
      <w:pPr>
        <w:pStyle w:val="normal0"/>
        <w:keepNext/>
        <w:numPr>
          <w:ilvl w:val="1"/>
          <w:numId w:val="24"/>
        </w:numPr>
        <w:tabs>
          <w:tab w:val="left" w:pos="851"/>
          <w:tab w:val="left" w:pos="964"/>
        </w:tabs>
        <w:spacing w:before="100" w:after="240"/>
        <w:ind w:left="1839" w:hanging="360"/>
        <w:contextualSpacing/>
        <w:rPr>
          <w:sz w:val="24"/>
          <w:szCs w:val="24"/>
        </w:rPr>
      </w:pPr>
      <w:r>
        <w:rPr>
          <w:sz w:val="24"/>
          <w:szCs w:val="24"/>
        </w:rPr>
        <w:t>Где купить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75.jpg" o:spid="_x0000_i1038" type="#_x0000_t75" alt="14.jpg" style="width:461.25pt;height:99.75pt;visibility:visible">
            <v:imagedata r:id="rId20" o:title=""/>
          </v:shape>
        </w:pict>
      </w:r>
      <w:r>
        <w:rPr>
          <w:sz w:val="24"/>
          <w:szCs w:val="24"/>
        </w:rPr>
        <w:br/>
      </w:r>
      <w:r>
        <w:rPr>
          <w:b/>
        </w:rPr>
        <w:t>Рисунок 14. Пример кнопок</w:t>
      </w:r>
    </w:p>
    <w:p w:rsidR="006F37F1" w:rsidRDefault="006F37F1">
      <w:pPr>
        <w:pStyle w:val="normal0"/>
        <w:keepNext/>
        <w:numPr>
          <w:ilvl w:val="0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Таблицы с характеристиками товара</w:t>
      </w:r>
    </w:p>
    <w:p w:rsidR="006F37F1" w:rsidRDefault="006F37F1">
      <w:pPr>
        <w:pStyle w:val="normal0"/>
        <w:keepNext/>
        <w:numPr>
          <w:ilvl w:val="0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Блок заказать. Состоит из:</w:t>
      </w:r>
    </w:p>
    <w:p w:rsidR="006F37F1" w:rsidRDefault="006F37F1">
      <w:pPr>
        <w:pStyle w:val="normal0"/>
        <w:keepNext/>
        <w:numPr>
          <w:ilvl w:val="1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Наименования товара</w:t>
      </w:r>
    </w:p>
    <w:p w:rsidR="006F37F1" w:rsidRDefault="006F37F1">
      <w:pPr>
        <w:pStyle w:val="normal0"/>
        <w:keepNext/>
        <w:numPr>
          <w:ilvl w:val="1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Цвет, выпадающий список с выбором цвета</w:t>
      </w:r>
    </w:p>
    <w:p w:rsidR="006F37F1" w:rsidRDefault="006F37F1">
      <w:pPr>
        <w:pStyle w:val="normal0"/>
        <w:keepNext/>
        <w:numPr>
          <w:ilvl w:val="1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Количество,поле для введения </w:t>
      </w:r>
      <w:r>
        <w:rPr>
          <w:sz w:val="24"/>
          <w:szCs w:val="24"/>
          <w:highlight w:val="white"/>
        </w:rPr>
        <w:t>Площадь кровли, м2 и ниже Количество упаковок, шт., которое рассчитывается автоматически, относительно указанной площади.</w:t>
      </w:r>
    </w:p>
    <w:p w:rsidR="006F37F1" w:rsidRDefault="006F37F1">
      <w:pPr>
        <w:pStyle w:val="normal0"/>
        <w:keepNext/>
        <w:numPr>
          <w:ilvl w:val="1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Кнопка “Добавить в корзину”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65.jpg" o:spid="_x0000_i1039" type="#_x0000_t75" alt="15.jpg" style="width:466.5pt;height:117.75pt;visibility:visible">
            <v:imagedata r:id="rId21" o:title=""/>
          </v:shape>
        </w:pict>
      </w:r>
      <w:r>
        <w:rPr>
          <w:sz w:val="24"/>
          <w:szCs w:val="24"/>
          <w:highlight w:val="white"/>
        </w:rPr>
        <w:br/>
      </w:r>
      <w:r>
        <w:rPr>
          <w:b/>
          <w:highlight w:val="white"/>
        </w:rPr>
        <w:t>Рисунок 15. Пример блока “Заказать”</w:t>
      </w:r>
    </w:p>
    <w:p w:rsidR="006F37F1" w:rsidRDefault="006F37F1">
      <w:pPr>
        <w:pStyle w:val="normal0"/>
        <w:keepNext/>
        <w:numPr>
          <w:ilvl w:val="0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Сопутствующие товары</w:t>
      </w:r>
    </w:p>
    <w:p w:rsidR="006F37F1" w:rsidRDefault="006F37F1">
      <w:pPr>
        <w:pStyle w:val="normal0"/>
        <w:keepNext/>
        <w:numPr>
          <w:ilvl w:val="1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Блок из трех изображений и названий товаров.</w:t>
      </w:r>
    </w:p>
    <w:p w:rsidR="006F37F1" w:rsidRDefault="006F37F1">
      <w:pPr>
        <w:pStyle w:val="normal0"/>
        <w:keepNext/>
        <w:numPr>
          <w:ilvl w:val="1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При наведении курсора появляется прозрачно-серый слой с надписью Подробнее</w:t>
      </w:r>
    </w:p>
    <w:p w:rsidR="006F37F1" w:rsidRDefault="006F37F1">
      <w:pPr>
        <w:pStyle w:val="normal0"/>
        <w:keepNext/>
        <w:numPr>
          <w:ilvl w:val="1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Надпись подробнее кликабельная. Перенаправляет на страницу товара.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43.jpg" o:spid="_x0000_i1040" type="#_x0000_t75" alt="16.jpg" style="width:429.75pt;height:111pt;visibility:visible">
            <v:imagedata r:id="rId22" o:title="" cropbottom="3839f"/>
          </v:shape>
        </w:pict>
      </w:r>
      <w:r>
        <w:rPr>
          <w:sz w:val="24"/>
          <w:szCs w:val="24"/>
          <w:highlight w:val="white"/>
        </w:rPr>
        <w:br/>
      </w:r>
      <w:r>
        <w:rPr>
          <w:b/>
          <w:highlight w:val="white"/>
        </w:rPr>
        <w:t>Рисунок 16. Пример блока “Сопутствующие товары”</w:t>
      </w:r>
    </w:p>
    <w:p w:rsidR="006F37F1" w:rsidRDefault="006F37F1">
      <w:pPr>
        <w:pStyle w:val="normal0"/>
        <w:keepNext/>
        <w:numPr>
          <w:ilvl w:val="0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Блок с тремя кнопками</w:t>
      </w:r>
    </w:p>
    <w:p w:rsidR="006F37F1" w:rsidRDefault="006F37F1">
      <w:pPr>
        <w:pStyle w:val="normal0"/>
        <w:keepNext/>
        <w:numPr>
          <w:ilvl w:val="1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Сертификаты</w:t>
      </w:r>
    </w:p>
    <w:p w:rsidR="006F37F1" w:rsidRDefault="006F37F1">
      <w:pPr>
        <w:pStyle w:val="normal0"/>
        <w:keepNext/>
        <w:numPr>
          <w:ilvl w:val="1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Качество</w:t>
      </w:r>
    </w:p>
    <w:p w:rsidR="006F37F1" w:rsidRDefault="006F37F1">
      <w:pPr>
        <w:pStyle w:val="normal0"/>
        <w:keepNext/>
        <w:numPr>
          <w:ilvl w:val="1"/>
          <w:numId w:val="2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Гарантия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44"/>
        <w:jc w:val="center"/>
      </w:pPr>
      <w:r w:rsidRPr="000C7068">
        <w:rPr>
          <w:noProof/>
        </w:rPr>
        <w:pict>
          <v:shape id="image48.jpg" o:spid="_x0000_i1041" type="#_x0000_t75" alt="17.jpg" style="width:460.5pt;height:105.75pt;visibility:visible">
            <v:imagedata r:id="rId23" o:title=""/>
          </v:shape>
        </w:pict>
      </w:r>
      <w:r>
        <w:rPr>
          <w:sz w:val="24"/>
          <w:szCs w:val="24"/>
          <w:highlight w:val="white"/>
        </w:rPr>
        <w:br/>
      </w:r>
      <w:r>
        <w:rPr>
          <w:b/>
          <w:highlight w:val="white"/>
        </w:rPr>
        <w:t>Рисунок 17. Пример блока с кнопками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Другие страницы товаров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Страницы товаров из других разделов почти ничем не отличаются от выше описанных, кроме отсутствия слайдера с изображениями и в некоторых нет выбора цвета продукции.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44"/>
      </w:pPr>
      <w:r>
        <w:rPr>
          <w:i/>
          <w:sz w:val="24"/>
          <w:szCs w:val="24"/>
        </w:rPr>
        <w:t xml:space="preserve">Примечание: </w:t>
      </w:r>
      <w:r>
        <w:rPr>
          <w:sz w:val="24"/>
          <w:szCs w:val="24"/>
        </w:rPr>
        <w:t>При формировании заказа пользователем нужно предлагать комплектующие. Например клиент заказывает черепицу ему предлагается соответствующая коньково-карнизная черепица и ендовый ковер. После этого клиенту предлагается добавить к заказу еще подкладочный ковер (с обоснование зачем это нужно), гвозди и т.д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Раздел “Производство”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firstLine="720"/>
        <w:jc w:val="both"/>
      </w:pPr>
      <w:r>
        <w:rPr>
          <w:b/>
          <w:sz w:val="24"/>
          <w:szCs w:val="24"/>
        </w:rPr>
        <w:t>Назначение раздела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способствовать формированию имиджа успешной компании 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предоставить информацию о производстве продукции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firstLine="720"/>
        <w:jc w:val="both"/>
      </w:pPr>
      <w:r>
        <w:rPr>
          <w:b/>
          <w:sz w:val="24"/>
          <w:szCs w:val="24"/>
        </w:rPr>
        <w:t>Контентный блок</w:t>
      </w:r>
    </w:p>
    <w:p w:rsidR="006F37F1" w:rsidRDefault="006F37F1">
      <w:pPr>
        <w:pStyle w:val="normal0"/>
        <w:spacing w:after="120"/>
        <w:ind w:left="720"/>
        <w:jc w:val="both"/>
      </w:pPr>
      <w:r>
        <w:rPr>
          <w:sz w:val="24"/>
          <w:szCs w:val="24"/>
        </w:rPr>
        <w:t>Страница раздела должна содержать: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общую информацию о производстве</w:t>
      </w:r>
    </w:p>
    <w:p w:rsidR="006F37F1" w:rsidRDefault="006F37F1">
      <w:pPr>
        <w:pStyle w:val="normal0"/>
        <w:numPr>
          <w:ilvl w:val="0"/>
          <w:numId w:val="1"/>
        </w:numPr>
        <w:spacing w:after="12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информацию о преимуществах, гарантиях продукции.</w:t>
      </w:r>
    </w:p>
    <w:p w:rsidR="006F37F1" w:rsidRDefault="006F37F1">
      <w:pPr>
        <w:pStyle w:val="normal0"/>
        <w:spacing w:after="120"/>
        <w:ind w:firstLine="357"/>
        <w:jc w:val="both"/>
      </w:pPr>
      <w:bookmarkStart w:id="67" w:name="_3whwml4" w:colFirst="0" w:colLast="0"/>
      <w:bookmarkEnd w:id="67"/>
      <w:r>
        <w:rPr>
          <w:sz w:val="24"/>
          <w:szCs w:val="24"/>
        </w:rPr>
        <w:t>Информация на странице раздела должна быть представлена в виде единой статьи с изображениями.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Раздел “Монтаж”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firstLine="564"/>
        <w:jc w:val="both"/>
      </w:pPr>
      <w:r>
        <w:rPr>
          <w:b/>
          <w:sz w:val="24"/>
          <w:szCs w:val="24"/>
        </w:rPr>
        <w:t>Назначение раздела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firstLine="564"/>
        <w:jc w:val="both"/>
      </w:pPr>
      <w:r>
        <w:rPr>
          <w:sz w:val="24"/>
          <w:szCs w:val="24"/>
        </w:rPr>
        <w:t>Предоставить пользователям информацию о использовании продукции.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firstLine="564"/>
        <w:jc w:val="both"/>
      </w:pPr>
      <w:r>
        <w:rPr>
          <w:b/>
          <w:sz w:val="24"/>
          <w:szCs w:val="24"/>
        </w:rPr>
        <w:t>Контентный блок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firstLine="564"/>
        <w:jc w:val="both"/>
      </w:pPr>
      <w:r>
        <w:rPr>
          <w:sz w:val="24"/>
          <w:szCs w:val="24"/>
        </w:rPr>
        <w:t>Информация в разделе должна быть представлена в виде нескольких блоков.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Блок с видеоматериалами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В данном блоке отображаются видео-инструкции по монтажу продукции компании. По центру отображается видео с кнопкой для воспроизведения видео, ниже отображаются три следующих видео и кнопки влево/вправо.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47.jpg" o:spid="_x0000_i1042" type="#_x0000_t75" alt="18.jpg" style="width:411pt;height:225pt;visibility:visible">
            <v:imagedata r:id="rId24" o:title=""/>
          </v:shape>
        </w:pict>
      </w:r>
      <w:r>
        <w:rPr>
          <w:sz w:val="24"/>
          <w:szCs w:val="24"/>
        </w:rPr>
        <w:br/>
      </w:r>
      <w:r>
        <w:rPr>
          <w:b/>
        </w:rPr>
        <w:t>Рисунок 18. Блок с видео-материалами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Инструкции по монтажу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Есть два блока с инструкциями по монтажу:</w:t>
      </w:r>
    </w:p>
    <w:p w:rsidR="006F37F1" w:rsidRDefault="006F37F1">
      <w:pPr>
        <w:pStyle w:val="normal0"/>
        <w:keepNext/>
        <w:numPr>
          <w:ilvl w:val="0"/>
          <w:numId w:val="17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Инструкция по монтажу гибкой черепицы</w:t>
      </w:r>
    </w:p>
    <w:p w:rsidR="006F37F1" w:rsidRDefault="006F37F1">
      <w:pPr>
        <w:pStyle w:val="normal0"/>
        <w:keepNext/>
        <w:numPr>
          <w:ilvl w:val="0"/>
          <w:numId w:val="17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Инструкция по монтажу двухслойной черепицы MANSION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 xml:space="preserve">Блок состоит из названия и изображения которое при наведении курсора мыши </w:t>
      </w:r>
      <w:r>
        <w:rPr>
          <w:sz w:val="24"/>
          <w:szCs w:val="24"/>
          <w:highlight w:val="white"/>
        </w:rPr>
        <w:t xml:space="preserve"> появляется прозрачно-серый слой с кнопками “Скачать PDF” и “Читать”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46.jpg" o:spid="_x0000_i1043" type="#_x0000_t75" alt="19.jpg" style="width:398.25pt;height:210pt;visibility:visible">
            <v:imagedata r:id="rId25" o:title="" croptop="2783f" cropbottom="2133f"/>
          </v:shape>
        </w:pic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>
        <w:rPr>
          <w:b/>
          <w:highlight w:val="white"/>
        </w:rPr>
        <w:t>Рисунок 19. Блок с инструкцией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Форма обратной связи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Стандартная форма обратной связи, с текстовыми полями:</w:t>
      </w:r>
    </w:p>
    <w:p w:rsidR="006F37F1" w:rsidRDefault="006F37F1">
      <w:pPr>
        <w:pStyle w:val="normal0"/>
        <w:keepNext/>
        <w:numPr>
          <w:ilvl w:val="0"/>
          <w:numId w:val="20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Имя</w:t>
      </w:r>
    </w:p>
    <w:p w:rsidR="006F37F1" w:rsidRDefault="006F37F1">
      <w:pPr>
        <w:pStyle w:val="normal0"/>
        <w:keepNext/>
        <w:numPr>
          <w:ilvl w:val="0"/>
          <w:numId w:val="20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Email</w:t>
      </w:r>
    </w:p>
    <w:p w:rsidR="006F37F1" w:rsidRDefault="006F37F1">
      <w:pPr>
        <w:pStyle w:val="normal0"/>
        <w:keepNext/>
        <w:numPr>
          <w:ilvl w:val="0"/>
          <w:numId w:val="20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Телефон</w:t>
      </w:r>
    </w:p>
    <w:p w:rsidR="006F37F1" w:rsidRDefault="006F37F1">
      <w:pPr>
        <w:pStyle w:val="normal0"/>
        <w:keepNext/>
        <w:numPr>
          <w:ilvl w:val="0"/>
          <w:numId w:val="20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Вопрос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и кнопка “Отправить”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55.jpg" o:spid="_x0000_i1044" type="#_x0000_t75" alt="20.jpg" style="width:460.5pt;height:268.5pt;visibility:visible">
            <v:imagedata r:id="rId26" o:title=""/>
          </v:shape>
        </w:pict>
      </w:r>
      <w:r>
        <w:rPr>
          <w:sz w:val="24"/>
          <w:szCs w:val="24"/>
        </w:rPr>
        <w:br/>
      </w:r>
      <w:r>
        <w:rPr>
          <w:b/>
        </w:rPr>
        <w:t>Рисунок 20. Форма обратной связи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Раздел “Фотогалерея”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left="714"/>
        <w:jc w:val="both"/>
      </w:pPr>
      <w:r>
        <w:rPr>
          <w:b/>
          <w:sz w:val="24"/>
          <w:szCs w:val="24"/>
        </w:rPr>
        <w:t>Назначение раздела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left="714"/>
        <w:jc w:val="both"/>
      </w:pPr>
      <w:r>
        <w:rPr>
          <w:sz w:val="24"/>
          <w:szCs w:val="24"/>
        </w:rPr>
        <w:t>Отобразить фото продукции в использовании..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left="714"/>
        <w:jc w:val="both"/>
      </w:pPr>
      <w:r>
        <w:rPr>
          <w:b/>
          <w:sz w:val="24"/>
          <w:szCs w:val="24"/>
        </w:rPr>
        <w:t>Контентный блок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left="714"/>
        <w:jc w:val="both"/>
      </w:pPr>
      <w:r>
        <w:rPr>
          <w:sz w:val="24"/>
          <w:szCs w:val="24"/>
        </w:rPr>
        <w:t>Информация в разделе должна быть представлена в виде нескольких блоков.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Первый блок. Фильтры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В данном блоке отображается фильтр по фотоматериалам. Блок состоит из из 9 радиокнопок с иконками, которые при наведении курсора мыши наклоняются в сторону:</w:t>
      </w:r>
    </w:p>
    <w:p w:rsidR="006F37F1" w:rsidRDefault="006F37F1">
      <w:pPr>
        <w:pStyle w:val="normal0"/>
        <w:keepNext/>
        <w:numPr>
          <w:ilvl w:val="0"/>
          <w:numId w:val="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Все коллекции (выбранная по умолчанию)</w:t>
      </w:r>
    </w:p>
    <w:p w:rsidR="006F37F1" w:rsidRDefault="006F37F1">
      <w:pPr>
        <w:pStyle w:val="normal0"/>
        <w:keepNext/>
        <w:numPr>
          <w:ilvl w:val="0"/>
          <w:numId w:val="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>Mansion</w:t>
      </w:r>
    </w:p>
    <w:p w:rsidR="006F37F1" w:rsidRDefault="006F37F1">
      <w:pPr>
        <w:pStyle w:val="normal0"/>
        <w:keepNext/>
        <w:numPr>
          <w:ilvl w:val="0"/>
          <w:numId w:val="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Ambient</w:t>
      </w:r>
    </w:p>
    <w:p w:rsidR="006F37F1" w:rsidRDefault="006F37F1">
      <w:pPr>
        <w:pStyle w:val="normal0"/>
        <w:keepNext/>
        <w:numPr>
          <w:ilvl w:val="0"/>
          <w:numId w:val="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Rocky</w:t>
      </w:r>
    </w:p>
    <w:p w:rsidR="006F37F1" w:rsidRDefault="006F37F1">
      <w:pPr>
        <w:pStyle w:val="normal0"/>
        <w:keepNext/>
        <w:numPr>
          <w:ilvl w:val="0"/>
          <w:numId w:val="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Katrilli</w:t>
      </w:r>
    </w:p>
    <w:p w:rsidR="006F37F1" w:rsidRDefault="006F37F1">
      <w:pPr>
        <w:pStyle w:val="normal0"/>
        <w:keepNext/>
        <w:numPr>
          <w:ilvl w:val="0"/>
          <w:numId w:val="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Jazzy</w:t>
      </w:r>
    </w:p>
    <w:p w:rsidR="006F37F1" w:rsidRDefault="006F37F1">
      <w:pPr>
        <w:pStyle w:val="normal0"/>
        <w:keepNext/>
        <w:numPr>
          <w:ilvl w:val="0"/>
          <w:numId w:val="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Foxy</w:t>
      </w:r>
    </w:p>
    <w:p w:rsidR="006F37F1" w:rsidRDefault="006F37F1">
      <w:pPr>
        <w:pStyle w:val="normal0"/>
        <w:keepNext/>
        <w:numPr>
          <w:ilvl w:val="0"/>
          <w:numId w:val="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Classic KL</w:t>
      </w:r>
    </w:p>
    <w:p w:rsidR="006F37F1" w:rsidRDefault="006F37F1">
      <w:pPr>
        <w:pStyle w:val="normal0"/>
        <w:keepNext/>
        <w:numPr>
          <w:ilvl w:val="0"/>
          <w:numId w:val="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3Т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  <w:jc w:val="both"/>
      </w:pPr>
      <w:r>
        <w:rPr>
          <w:color w:val="222222"/>
          <w:sz w:val="24"/>
          <w:szCs w:val="24"/>
          <w:highlight w:val="white"/>
        </w:rPr>
        <w:t>Ниже радиокнопок есть 3 выпадающих списка:</w:t>
      </w:r>
    </w:p>
    <w:p w:rsidR="006F37F1" w:rsidRDefault="006F37F1">
      <w:pPr>
        <w:pStyle w:val="normal0"/>
        <w:keepNext/>
        <w:numPr>
          <w:ilvl w:val="0"/>
          <w:numId w:val="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Тип черепицы</w:t>
      </w:r>
    </w:p>
    <w:p w:rsidR="006F37F1" w:rsidRDefault="006F37F1">
      <w:pPr>
        <w:pStyle w:val="normal0"/>
        <w:keepNext/>
        <w:numPr>
          <w:ilvl w:val="0"/>
          <w:numId w:val="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Название цвета</w:t>
      </w:r>
    </w:p>
    <w:p w:rsidR="006F37F1" w:rsidRDefault="006F37F1">
      <w:pPr>
        <w:pStyle w:val="normal0"/>
        <w:keepNext/>
        <w:numPr>
          <w:ilvl w:val="0"/>
          <w:numId w:val="9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Цветовой оттенок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49.jpg" o:spid="_x0000_i1045" type="#_x0000_t75" alt="21.jpg" style="width:465.75pt;height:125.25pt;visibility:visible">
            <v:imagedata r:id="rId27" o:title=""/>
          </v:shape>
        </w:pict>
      </w:r>
      <w:r>
        <w:rPr>
          <w:color w:val="222222"/>
          <w:sz w:val="24"/>
          <w:szCs w:val="24"/>
          <w:highlight w:val="white"/>
        </w:rPr>
        <w:br/>
      </w:r>
      <w:r>
        <w:rPr>
          <w:b/>
          <w:color w:val="222222"/>
          <w:highlight w:val="white"/>
        </w:rPr>
        <w:t>Рисунок 21. Фильтры фотогалереи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Второй блок. Изображения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 xml:space="preserve">Данный блок условно разделен на таблицу 3х3 из изображений. Каждое изображение имеет подпись на прозрачно-сером фоне. При наведении мыши на изображение </w:t>
      </w:r>
      <w:r>
        <w:rPr>
          <w:sz w:val="24"/>
          <w:szCs w:val="24"/>
          <w:highlight w:val="white"/>
        </w:rPr>
        <w:t>появляется прозрачно-серый слой с кнопкой Подробнее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  <w:highlight w:val="white"/>
        </w:rPr>
        <w:t>Ниже изображений есть кнопка “Показать еще”, которая при нажатии открывает следующие 9 изображений и превращается в кнопку “Загрузить еще”.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Страница изображения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Страница состоит из:</w:t>
      </w:r>
    </w:p>
    <w:p w:rsidR="006F37F1" w:rsidRDefault="006F37F1">
      <w:pPr>
        <w:pStyle w:val="normal0"/>
        <w:keepNext/>
        <w:numPr>
          <w:ilvl w:val="0"/>
          <w:numId w:val="12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rFonts w:ascii="Arial" w:hAnsi="Arial" w:cs="Arial"/>
          <w:b/>
          <w:sz w:val="24"/>
          <w:szCs w:val="24"/>
        </w:rPr>
      </w:pPr>
      <w:r>
        <w:rPr>
          <w:sz w:val="24"/>
          <w:szCs w:val="24"/>
        </w:rPr>
        <w:t>Названия</w:t>
      </w:r>
    </w:p>
    <w:p w:rsidR="006F37F1" w:rsidRDefault="006F37F1">
      <w:pPr>
        <w:pStyle w:val="normal0"/>
        <w:keepNext/>
        <w:numPr>
          <w:ilvl w:val="0"/>
          <w:numId w:val="12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Изображения</w:t>
      </w:r>
    </w:p>
    <w:p w:rsidR="006F37F1" w:rsidRDefault="006F37F1">
      <w:pPr>
        <w:pStyle w:val="normal0"/>
        <w:keepNext/>
        <w:numPr>
          <w:ilvl w:val="0"/>
          <w:numId w:val="12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Таблицы с характеристиками</w:t>
      </w:r>
    </w:p>
    <w:p w:rsidR="006F37F1" w:rsidRDefault="006F37F1">
      <w:pPr>
        <w:pStyle w:val="normal0"/>
        <w:keepNext/>
        <w:numPr>
          <w:ilvl w:val="0"/>
          <w:numId w:val="12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Под горизонтальной линией слева, кнопки поделиться в социальных сетях:</w:t>
      </w:r>
    </w:p>
    <w:p w:rsidR="006F37F1" w:rsidRDefault="006F37F1">
      <w:pPr>
        <w:pStyle w:val="normal0"/>
        <w:keepNext/>
        <w:numPr>
          <w:ilvl w:val="1"/>
          <w:numId w:val="12"/>
        </w:numPr>
        <w:tabs>
          <w:tab w:val="left" w:pos="851"/>
          <w:tab w:val="left" w:pos="964"/>
        </w:tabs>
        <w:spacing w:before="100" w:after="240"/>
        <w:ind w:left="1839" w:hanging="360"/>
        <w:contextualSpacing/>
        <w:rPr>
          <w:sz w:val="24"/>
          <w:szCs w:val="24"/>
        </w:rPr>
      </w:pPr>
      <w:r>
        <w:rPr>
          <w:sz w:val="24"/>
          <w:szCs w:val="24"/>
        </w:rPr>
        <w:t>VK</w:t>
      </w:r>
    </w:p>
    <w:p w:rsidR="006F37F1" w:rsidRDefault="006F37F1">
      <w:pPr>
        <w:pStyle w:val="normal0"/>
        <w:keepNext/>
        <w:numPr>
          <w:ilvl w:val="1"/>
          <w:numId w:val="12"/>
        </w:numPr>
        <w:tabs>
          <w:tab w:val="left" w:pos="851"/>
          <w:tab w:val="left" w:pos="964"/>
        </w:tabs>
        <w:spacing w:before="100" w:after="240"/>
        <w:ind w:left="1839" w:hanging="360"/>
        <w:contextualSpacing/>
        <w:rPr>
          <w:sz w:val="24"/>
          <w:szCs w:val="24"/>
        </w:rPr>
      </w:pPr>
      <w:r>
        <w:rPr>
          <w:sz w:val="24"/>
          <w:szCs w:val="24"/>
        </w:rPr>
        <w:t>Facebook</w:t>
      </w:r>
    </w:p>
    <w:p w:rsidR="006F37F1" w:rsidRDefault="006F37F1">
      <w:pPr>
        <w:pStyle w:val="normal0"/>
        <w:keepNext/>
        <w:numPr>
          <w:ilvl w:val="1"/>
          <w:numId w:val="12"/>
        </w:numPr>
        <w:tabs>
          <w:tab w:val="left" w:pos="851"/>
          <w:tab w:val="left" w:pos="964"/>
        </w:tabs>
        <w:spacing w:before="100" w:after="240"/>
        <w:ind w:left="1839" w:hanging="360"/>
        <w:contextualSpacing/>
        <w:rPr>
          <w:sz w:val="24"/>
          <w:szCs w:val="24"/>
        </w:rPr>
      </w:pPr>
      <w:r>
        <w:rPr>
          <w:sz w:val="24"/>
          <w:szCs w:val="24"/>
        </w:rPr>
        <w:t>OK</w:t>
      </w:r>
    </w:p>
    <w:p w:rsidR="006F37F1" w:rsidRDefault="006F37F1">
      <w:pPr>
        <w:pStyle w:val="normal0"/>
        <w:keepNext/>
        <w:numPr>
          <w:ilvl w:val="1"/>
          <w:numId w:val="12"/>
        </w:numPr>
        <w:tabs>
          <w:tab w:val="left" w:pos="851"/>
          <w:tab w:val="left" w:pos="964"/>
        </w:tabs>
        <w:spacing w:before="100" w:after="240"/>
        <w:ind w:left="1839" w:hanging="360"/>
        <w:contextualSpacing/>
        <w:rPr>
          <w:sz w:val="24"/>
          <w:szCs w:val="24"/>
        </w:rPr>
      </w:pPr>
      <w:r>
        <w:rPr>
          <w:sz w:val="24"/>
          <w:szCs w:val="24"/>
        </w:rPr>
        <w:t>Мой мир (Mail.ru)</w:t>
      </w:r>
    </w:p>
    <w:p w:rsidR="006F37F1" w:rsidRDefault="006F37F1">
      <w:pPr>
        <w:pStyle w:val="normal0"/>
        <w:keepNext/>
        <w:numPr>
          <w:ilvl w:val="1"/>
          <w:numId w:val="12"/>
        </w:numPr>
        <w:tabs>
          <w:tab w:val="left" w:pos="851"/>
          <w:tab w:val="left" w:pos="964"/>
        </w:tabs>
        <w:spacing w:before="100" w:after="240"/>
        <w:ind w:left="1839" w:hanging="360"/>
        <w:contextualSpacing/>
        <w:rPr>
          <w:sz w:val="24"/>
          <w:szCs w:val="24"/>
        </w:rPr>
      </w:pPr>
      <w:r>
        <w:rPr>
          <w:sz w:val="24"/>
          <w:szCs w:val="24"/>
        </w:rPr>
        <w:t>Google+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77.jpg" o:spid="_x0000_i1046" type="#_x0000_t75" alt="22.jpg" style="width:467.25pt;height:402.75pt;visibility:visible">
            <v:imagedata r:id="rId28" o:title=""/>
          </v:shape>
        </w:pict>
      </w:r>
      <w:r>
        <w:rPr>
          <w:b/>
        </w:rPr>
        <w:br/>
        <w:t>Рисунок 22. Пример страницы изображения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Раздел “Полезное”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left="714"/>
        <w:jc w:val="both"/>
      </w:pPr>
      <w:r>
        <w:rPr>
          <w:b/>
          <w:sz w:val="24"/>
          <w:szCs w:val="24"/>
        </w:rPr>
        <w:t>Назначение раздела</w:t>
      </w:r>
    </w:p>
    <w:p w:rsidR="006F37F1" w:rsidRDefault="006F37F1">
      <w:pPr>
        <w:pStyle w:val="normal0"/>
        <w:spacing w:after="120"/>
        <w:ind w:left="714"/>
        <w:jc w:val="both"/>
      </w:pPr>
      <w:r>
        <w:rPr>
          <w:sz w:val="24"/>
          <w:szCs w:val="24"/>
        </w:rPr>
        <w:t>Предоставить посетителям доступ к инструментам и полезной информации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left="714"/>
        <w:jc w:val="both"/>
      </w:pPr>
      <w:r>
        <w:rPr>
          <w:b/>
          <w:sz w:val="24"/>
          <w:szCs w:val="24"/>
        </w:rPr>
        <w:t>Контентный блок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left="714"/>
        <w:jc w:val="both"/>
      </w:pPr>
      <w:r>
        <w:rPr>
          <w:sz w:val="24"/>
          <w:szCs w:val="24"/>
        </w:rPr>
        <w:t>Информация в разделе должна быть представлена в виде условной таблицы 4х3 из кнопок, которые при наведении указателя мыши меняют цвет и при нажатии перенаправляют на определенную страницу.</w:t>
      </w:r>
    </w:p>
    <w:p w:rsidR="006F37F1" w:rsidRDefault="006F37F1">
      <w:pPr>
        <w:pStyle w:val="normal0"/>
        <w:tabs>
          <w:tab w:val="left" w:pos="720"/>
        </w:tabs>
        <w:spacing w:before="120" w:after="120"/>
        <w:jc w:val="center"/>
      </w:pPr>
      <w:r w:rsidRPr="000C7068">
        <w:rPr>
          <w:noProof/>
        </w:rPr>
        <w:pict>
          <v:shape id="image70.jpg" o:spid="_x0000_i1047" type="#_x0000_t75" alt="23.jpg" style="width:462.75pt;height:334.5pt;visibility:visible">
            <v:imagedata r:id="rId29" o:title=""/>
          </v:shape>
        </w:pict>
      </w:r>
      <w:r>
        <w:rPr>
          <w:sz w:val="24"/>
          <w:szCs w:val="24"/>
        </w:rPr>
        <w:br/>
      </w:r>
      <w:r>
        <w:rPr>
          <w:b/>
        </w:rPr>
        <w:t>Рисунок 23. Пример страницы Полезное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Расчет кровли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При нажатии на кнопку “Расчет кровли” пользователя перенаправляет на страницу с калькулятором. Страница состоит из 4 блоков:</w:t>
      </w:r>
    </w:p>
    <w:p w:rsidR="006F37F1" w:rsidRDefault="006F37F1">
      <w:pPr>
        <w:pStyle w:val="normal0"/>
        <w:keepNext/>
        <w:numPr>
          <w:ilvl w:val="0"/>
          <w:numId w:val="6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rPr>
          <w:sz w:val="24"/>
          <w:szCs w:val="24"/>
        </w:rPr>
      </w:pPr>
      <w:r>
        <w:rPr>
          <w:sz w:val="24"/>
          <w:szCs w:val="24"/>
        </w:rPr>
        <w:t>Описание</w:t>
      </w:r>
    </w:p>
    <w:p w:rsidR="006F37F1" w:rsidRDefault="006F37F1">
      <w:pPr>
        <w:pStyle w:val="normal0"/>
        <w:keepNext/>
        <w:numPr>
          <w:ilvl w:val="0"/>
          <w:numId w:val="6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rPr>
          <w:sz w:val="24"/>
          <w:szCs w:val="24"/>
        </w:rPr>
      </w:pPr>
      <w:r>
        <w:rPr>
          <w:sz w:val="24"/>
          <w:szCs w:val="24"/>
        </w:rPr>
        <w:t>Пошаговая инструкция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68.jpg" o:spid="_x0000_i1048" type="#_x0000_t75" alt="24.jpg" style="width:463.5pt;height:67.5pt;visibility:visible">
            <v:imagedata r:id="rId30" o:title=""/>
          </v:shape>
        </w:pict>
      </w:r>
      <w:r>
        <w:rPr>
          <w:sz w:val="24"/>
          <w:szCs w:val="24"/>
        </w:rPr>
        <w:br/>
      </w:r>
      <w:r>
        <w:rPr>
          <w:b/>
        </w:rPr>
        <w:t>Рисунок 24. Пример пошаговой инструкции</w:t>
      </w:r>
    </w:p>
    <w:p w:rsidR="006F37F1" w:rsidRDefault="006F37F1">
      <w:pPr>
        <w:pStyle w:val="normal0"/>
        <w:keepNext/>
        <w:numPr>
          <w:ilvl w:val="0"/>
          <w:numId w:val="6"/>
        </w:numPr>
        <w:tabs>
          <w:tab w:val="left" w:pos="851"/>
          <w:tab w:val="left" w:pos="964"/>
        </w:tabs>
        <w:spacing w:before="100" w:after="240"/>
        <w:ind w:left="1554" w:hanging="360"/>
        <w:contextualSpacing/>
        <w:rPr>
          <w:sz w:val="24"/>
          <w:szCs w:val="24"/>
        </w:rPr>
      </w:pPr>
      <w:r>
        <w:rPr>
          <w:sz w:val="24"/>
          <w:szCs w:val="24"/>
        </w:rPr>
        <w:t>Калькулятор</w:t>
      </w:r>
    </w:p>
    <w:p w:rsidR="006F37F1" w:rsidRDefault="006F37F1">
      <w:pPr>
        <w:pStyle w:val="normal0"/>
        <w:keepNext/>
        <w:numPr>
          <w:ilvl w:val="1"/>
          <w:numId w:val="6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Выпадающий список с выбором коллекции товаров</w:t>
      </w:r>
    </w:p>
    <w:p w:rsidR="006F37F1" w:rsidRDefault="006F37F1">
      <w:pPr>
        <w:pStyle w:val="normal0"/>
        <w:keepNext/>
        <w:numPr>
          <w:ilvl w:val="1"/>
          <w:numId w:val="6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Цветовая палитра: миниатюры изображений с цветами товара</w:t>
      </w:r>
    </w:p>
    <w:p w:rsidR="006F37F1" w:rsidRDefault="006F37F1">
      <w:pPr>
        <w:pStyle w:val="normal0"/>
        <w:keepNext/>
        <w:numPr>
          <w:ilvl w:val="1"/>
          <w:numId w:val="6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Поля для ввода данных</w:t>
      </w:r>
    </w:p>
    <w:p w:rsidR="006F37F1" w:rsidRDefault="006F37F1">
      <w:pPr>
        <w:pStyle w:val="normal0"/>
        <w:keepNext/>
        <w:numPr>
          <w:ilvl w:val="1"/>
          <w:numId w:val="6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Кнопка “Рассчитать”</w:t>
      </w:r>
    </w:p>
    <w:p w:rsidR="006F37F1" w:rsidRDefault="006F37F1">
      <w:pPr>
        <w:pStyle w:val="normal0"/>
        <w:keepNext/>
        <w:numPr>
          <w:ilvl w:val="1"/>
          <w:numId w:val="6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Кнопка “Сбросить параметры”</w:t>
      </w:r>
    </w:p>
    <w:p w:rsidR="006F37F1" w:rsidRDefault="006F37F1">
      <w:pPr>
        <w:pStyle w:val="normal0"/>
        <w:keepNext/>
        <w:numPr>
          <w:ilvl w:val="1"/>
          <w:numId w:val="6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Результаты расчета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720"/>
      </w:pPr>
      <w:r>
        <w:rPr>
          <w:i/>
          <w:sz w:val="24"/>
          <w:szCs w:val="24"/>
        </w:rPr>
        <w:t xml:space="preserve">Примечание: </w:t>
      </w:r>
      <w:r>
        <w:rPr>
          <w:rFonts w:ascii="Calibri" w:hAnsi="Calibri" w:cs="Calibri"/>
          <w:sz w:val="24"/>
          <w:szCs w:val="24"/>
        </w:rPr>
        <w:t>В калькулятор нужно добавить удобства (пользователь должен понимать какие элементы и как измерить). Пример на сайте shinglass.ru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62.jpg" o:spid="_x0000_i1049" type="#_x0000_t75" alt="25.jpg" style="width:464.25pt;height:317.25pt;visibility:visible">
            <v:imagedata r:id="rId31" o:title=""/>
          </v:shape>
        </w:pict>
      </w:r>
      <w:r>
        <w:rPr>
          <w:sz w:val="24"/>
          <w:szCs w:val="24"/>
        </w:rPr>
        <w:br/>
      </w:r>
      <w:r>
        <w:rPr>
          <w:b/>
        </w:rPr>
        <w:t>Рисунок 25.  Пример калькулятора</w:t>
      </w:r>
    </w:p>
    <w:p w:rsidR="006F37F1" w:rsidRDefault="006F37F1">
      <w:pPr>
        <w:pStyle w:val="normal0"/>
        <w:keepNext/>
        <w:numPr>
          <w:ilvl w:val="0"/>
          <w:numId w:val="6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Блок с 4 кнопками. Кнопки при наведении курсора мыши меняют цвет, при нажатии перенаправляют на определенную страницу.</w:t>
      </w:r>
    </w:p>
    <w:p w:rsidR="006F37F1" w:rsidRDefault="006F37F1">
      <w:pPr>
        <w:pStyle w:val="normal0"/>
        <w:keepNext/>
        <w:numPr>
          <w:ilvl w:val="1"/>
          <w:numId w:val="6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Задать вопрос</w:t>
      </w:r>
    </w:p>
    <w:p w:rsidR="006F37F1" w:rsidRDefault="006F37F1">
      <w:pPr>
        <w:pStyle w:val="normal0"/>
        <w:keepNext/>
        <w:numPr>
          <w:ilvl w:val="1"/>
          <w:numId w:val="6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Фотогалерея</w:t>
      </w:r>
    </w:p>
    <w:p w:rsidR="006F37F1" w:rsidRDefault="006F37F1">
      <w:pPr>
        <w:pStyle w:val="normal0"/>
        <w:keepNext/>
        <w:numPr>
          <w:ilvl w:val="1"/>
          <w:numId w:val="6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Где купить</w:t>
      </w:r>
    </w:p>
    <w:p w:rsidR="006F37F1" w:rsidRDefault="006F37F1">
      <w:pPr>
        <w:pStyle w:val="normal0"/>
        <w:keepNext/>
        <w:numPr>
          <w:ilvl w:val="1"/>
          <w:numId w:val="6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Монтаж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56.jpg" o:spid="_x0000_i1050" type="#_x0000_t75" alt="26.jpg" style="width:459.75pt;height:96pt;visibility:visible">
            <v:imagedata r:id="rId32" o:title=""/>
          </v:shape>
        </w:pict>
      </w:r>
      <w:r>
        <w:rPr>
          <w:sz w:val="24"/>
          <w:szCs w:val="24"/>
        </w:rPr>
        <w:br/>
      </w:r>
      <w:r>
        <w:rPr>
          <w:b/>
        </w:rPr>
        <w:t>Рисунок 26. Пример блока с кнопками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Профессионалы рекомендуют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 xml:space="preserve">При нажатии на кнопку “Профессионалы рекомендуют”  пользователя перенаправляет на страницу с отзывами профессионалов о продукции компании. Отзывы отображены в виде условной таблицы 3х3 с изображений с надписями на прозрачно-сером фоне. </w:t>
      </w:r>
      <w:r>
        <w:rPr>
          <w:sz w:val="24"/>
          <w:szCs w:val="24"/>
          <w:highlight w:val="white"/>
        </w:rPr>
        <w:t>При наведении курсора появляется прозрачно-серый слой с кнопкой Подробнее.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  <w:highlight w:val="white"/>
        </w:rPr>
        <w:t>При нажатии на данную кнопку пользователя перенаправляет на страницу с видео-отзывом. На странице отображается только название и видео с отзывом.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60.jpg" o:spid="_x0000_i1051" type="#_x0000_t75" alt="27.jpg" style="width:459.75pt;height:246pt;visibility:visible">
            <v:imagedata r:id="rId33" o:title=""/>
          </v:shape>
        </w:pict>
      </w:r>
      <w:r>
        <w:rPr>
          <w:b/>
          <w:highlight w:val="white"/>
        </w:rPr>
        <w:br/>
        <w:t>Рисунок 27. Пример страницы “Профессионалы рекомендуют”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Подбор черепицы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Страница состоит из 3 блоков:</w:t>
      </w:r>
    </w:p>
    <w:p w:rsidR="006F37F1" w:rsidRDefault="006F37F1">
      <w:pPr>
        <w:pStyle w:val="normal0"/>
        <w:keepNext/>
        <w:numPr>
          <w:ilvl w:val="0"/>
          <w:numId w:val="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Первый блок состоит из изображения и кнопок влево/вправо, под изображениями вкладки с выбором типа продукции, и цветовой палитры, а также кнопки “Купить выбранную черепицу”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66.jpg" o:spid="_x0000_i1052" type="#_x0000_t75" alt="28.jpg" style="width:460.5pt;height:379.5pt;visibility:visible">
            <v:imagedata r:id="rId34" o:title=""/>
          </v:shape>
        </w:pict>
      </w:r>
      <w:r>
        <w:rPr>
          <w:b/>
        </w:rPr>
        <w:br/>
        <w:t xml:space="preserve">Рисунок 28. Пример блока с изображениями 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both"/>
      </w:pPr>
      <w:r>
        <w:rPr>
          <w:i/>
          <w:sz w:val="24"/>
          <w:szCs w:val="24"/>
        </w:rPr>
        <w:t xml:space="preserve">Примечание: </w:t>
      </w:r>
      <w:r>
        <w:rPr>
          <w:sz w:val="24"/>
          <w:szCs w:val="24"/>
        </w:rPr>
        <w:t xml:space="preserve">Модуль с подбором кровли нужно доработать. Добавить 2-3 вида домов – домик в лесу, коттедж в городской черте. Добавить вид дома в зависимости от погоды (пасмурно, солнечно, времена года). Взять качественные, стильные и естественные виды домов. </w:t>
      </w:r>
    </w:p>
    <w:p w:rsidR="006F37F1" w:rsidRDefault="006F37F1">
      <w:pPr>
        <w:pStyle w:val="normal0"/>
        <w:keepNext/>
        <w:numPr>
          <w:ilvl w:val="0"/>
          <w:numId w:val="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Второй блок вмещает только текст</w:t>
      </w:r>
    </w:p>
    <w:p w:rsidR="006F37F1" w:rsidRDefault="006F37F1">
      <w:pPr>
        <w:pStyle w:val="normal0"/>
        <w:keepNext/>
        <w:numPr>
          <w:ilvl w:val="0"/>
          <w:numId w:val="4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Третий блок : 4 кнопки, представленны на рисунку 26.</w:t>
      </w:r>
      <w:r>
        <w:rPr>
          <w:sz w:val="24"/>
          <w:szCs w:val="24"/>
        </w:rPr>
        <w:br/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Потребителю на заметку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  <w:jc w:val="both"/>
      </w:pPr>
      <w:r>
        <w:rPr>
          <w:sz w:val="24"/>
          <w:szCs w:val="24"/>
        </w:rPr>
        <w:t>При нажатии на кнопку “Потребителю на заметку” пользователя перенаправляет на страницу, которая состоит из трех блоков. Все блоки имеют изображение, название, краткое описание и кнопку “Подробнее”. Название тоже кликабельное, и перенаправляет на определенную страницу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  <w:jc w:val="both"/>
      </w:pPr>
      <w:r>
        <w:rPr>
          <w:sz w:val="24"/>
          <w:szCs w:val="24"/>
        </w:rPr>
        <w:t>Первый блок перенаправляет на страницу “</w:t>
      </w:r>
      <w:r>
        <w:rPr>
          <w:sz w:val="24"/>
          <w:szCs w:val="24"/>
          <w:highlight w:val="white"/>
        </w:rPr>
        <w:t>Что же такое СБС-модифицированный битум?</w:t>
      </w:r>
      <w:r>
        <w:rPr>
          <w:sz w:val="24"/>
          <w:szCs w:val="24"/>
        </w:rPr>
        <w:t>”. Контент страницы выглядит как статья, внутри которой есть видео. Внизу есть кнопка “Следующая новость”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  <w:jc w:val="both"/>
      </w:pPr>
      <w:r>
        <w:rPr>
          <w:sz w:val="24"/>
          <w:szCs w:val="24"/>
        </w:rPr>
        <w:t>Второй блок перенаправляет на страницу “</w:t>
      </w:r>
      <w:r>
        <w:rPr>
          <w:sz w:val="24"/>
          <w:szCs w:val="24"/>
          <w:highlight w:val="white"/>
        </w:rPr>
        <w:t>Профессионалы рекомендуют!</w:t>
      </w:r>
      <w:r>
        <w:rPr>
          <w:sz w:val="24"/>
          <w:szCs w:val="24"/>
        </w:rPr>
        <w:t>”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  <w:jc w:val="both"/>
      </w:pPr>
      <w:r>
        <w:rPr>
          <w:sz w:val="24"/>
          <w:szCs w:val="24"/>
        </w:rPr>
        <w:t>И третий блок - на страницу “</w:t>
      </w:r>
      <w:r>
        <w:rPr>
          <w:sz w:val="24"/>
          <w:szCs w:val="24"/>
          <w:highlight w:val="white"/>
        </w:rPr>
        <w:t xml:space="preserve">Как выбрать настоящую гибкую черепицу?” со статьей на данную тему. </w:t>
      </w:r>
      <w:r>
        <w:rPr>
          <w:sz w:val="24"/>
          <w:szCs w:val="24"/>
        </w:rPr>
        <w:t>Внизу есть кнопка “Следующая новость”</w:t>
      </w:r>
    </w:p>
    <w:p w:rsidR="006F37F1" w:rsidRDefault="006F37F1">
      <w:pPr>
        <w:pStyle w:val="Heading1"/>
        <w:keepLines w:val="0"/>
        <w:numPr>
          <w:ilvl w:val="2"/>
          <w:numId w:val="8"/>
        </w:numPr>
        <w:tabs>
          <w:tab w:val="left" w:pos="851"/>
          <w:tab w:val="left" w:pos="964"/>
        </w:tabs>
        <w:spacing w:before="300" w:after="160" w:line="264" w:lineRule="auto"/>
        <w:ind w:hanging="504"/>
        <w:jc w:val="both"/>
        <w:rPr>
          <w:rFonts w:ascii="Arial" w:hAnsi="Arial" w:cs="Arial"/>
          <w:sz w:val="24"/>
          <w:szCs w:val="24"/>
        </w:rPr>
      </w:pPr>
      <w:bookmarkStart w:id="68" w:name="_b6si1fxwno8m" w:colFirst="0" w:colLast="0"/>
      <w:bookmarkEnd w:id="68"/>
      <w:r>
        <w:rPr>
          <w:rFonts w:ascii="Arial" w:hAnsi="Arial" w:cs="Arial"/>
          <w:color w:val="333333"/>
          <w:sz w:val="24"/>
          <w:szCs w:val="24"/>
        </w:rPr>
        <w:t>Технические характеристики KATEPAL</w:t>
      </w:r>
    </w:p>
    <w:p w:rsidR="006F37F1" w:rsidRDefault="006F37F1">
      <w:pPr>
        <w:pStyle w:val="normal0"/>
        <w:tabs>
          <w:tab w:val="left" w:pos="851"/>
          <w:tab w:val="left" w:pos="964"/>
        </w:tabs>
        <w:ind w:left="1134"/>
        <w:jc w:val="both"/>
      </w:pPr>
      <w:r>
        <w:rPr>
          <w:sz w:val="24"/>
          <w:szCs w:val="24"/>
        </w:rPr>
        <w:t>Кнопка перенаправляет на страницу с таблицей характеристик продукции.</w:t>
      </w:r>
    </w:p>
    <w:p w:rsidR="006F37F1" w:rsidRDefault="006F37F1">
      <w:pPr>
        <w:pStyle w:val="normal0"/>
        <w:tabs>
          <w:tab w:val="left" w:pos="851"/>
          <w:tab w:val="left" w:pos="964"/>
        </w:tabs>
        <w:jc w:val="center"/>
      </w:pPr>
      <w:r w:rsidRPr="000C7068">
        <w:rPr>
          <w:noProof/>
        </w:rPr>
        <w:pict>
          <v:shape id="image51.jpg" o:spid="_x0000_i1053" type="#_x0000_t75" alt="29.jpg" style="width:459pt;height:372.75pt;visibility:visible">
            <v:imagedata r:id="rId35" o:title=""/>
          </v:shape>
        </w:pict>
      </w:r>
      <w:r>
        <w:rPr>
          <w:b/>
        </w:rPr>
        <w:br/>
        <w:t>Рисунок 29. Пример страницы “Технические характеристики”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Рекламные материалы</w:t>
      </w:r>
    </w:p>
    <w:p w:rsidR="006F37F1" w:rsidRDefault="006F37F1">
      <w:pPr>
        <w:pStyle w:val="normal0"/>
        <w:keepNext/>
        <w:numPr>
          <w:ilvl w:val="0"/>
          <w:numId w:val="13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Страница состоит из нескольких блоков.</w:t>
      </w:r>
    </w:p>
    <w:p w:rsidR="006F37F1" w:rsidRDefault="006F37F1">
      <w:pPr>
        <w:pStyle w:val="normal0"/>
        <w:keepNext/>
        <w:numPr>
          <w:ilvl w:val="0"/>
          <w:numId w:val="13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Первый блок вмещает кнопку “Заказать рекламные материалы”, которая при нажатии вызывает поп-ап окно с инструкциями и ссылкой на скачивание файла.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64.jpg" o:spid="_x0000_i1054" type="#_x0000_t75" alt="30.jpg" style="width:211.5pt;height:213pt;visibility:visible">
            <v:imagedata r:id="rId36" o:title=""/>
          </v:shape>
        </w:pict>
      </w:r>
      <w:r>
        <w:rPr>
          <w:b/>
        </w:rPr>
        <w:br/>
        <w:t>Рисунок 30. Блок с кнопкой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67.jpg" o:spid="_x0000_i1055" type="#_x0000_t75" alt="31.jpg" style="width:350.25pt;height:183pt;visibility:visible">
            <v:imagedata r:id="rId37" o:title=""/>
          </v:shape>
        </w:pic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>
        <w:rPr>
          <w:b/>
        </w:rPr>
        <w:t>Рисунок 31. Поп-ап окно заказа</w:t>
      </w:r>
    </w:p>
    <w:p w:rsidR="006F37F1" w:rsidRDefault="006F37F1">
      <w:pPr>
        <w:pStyle w:val="normal0"/>
        <w:keepNext/>
        <w:numPr>
          <w:ilvl w:val="0"/>
          <w:numId w:val="21"/>
        </w:numPr>
        <w:tabs>
          <w:tab w:val="left" w:pos="851"/>
          <w:tab w:val="left" w:pos="964"/>
        </w:tabs>
        <w:spacing w:before="100" w:after="240"/>
        <w:ind w:left="1419"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Остальные блоки состоят из изображения рекламного материала, его названия, описания и кнопки Скачать.</w:t>
      </w:r>
      <w:r>
        <w:rPr>
          <w:sz w:val="24"/>
          <w:szCs w:val="24"/>
        </w:rPr>
        <w:br/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Логотипы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Состоит из двух блоков. Каждый блок имеет: изображение, название, три радиокнопки:</w:t>
      </w:r>
    </w:p>
    <w:p w:rsidR="006F37F1" w:rsidRDefault="006F37F1">
      <w:pPr>
        <w:pStyle w:val="normal0"/>
        <w:keepNext/>
        <w:numPr>
          <w:ilvl w:val="0"/>
          <w:numId w:val="15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color w:val="333333"/>
          <w:sz w:val="24"/>
          <w:szCs w:val="24"/>
          <w:highlight w:val="white"/>
        </w:rPr>
        <w:t>В формате Adobe Illustrator</w:t>
      </w:r>
    </w:p>
    <w:p w:rsidR="006F37F1" w:rsidRDefault="006F37F1">
      <w:pPr>
        <w:pStyle w:val="normal0"/>
        <w:keepNext/>
        <w:numPr>
          <w:ilvl w:val="0"/>
          <w:numId w:val="15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В формате PDF</w:t>
      </w:r>
    </w:p>
    <w:p w:rsidR="006F37F1" w:rsidRDefault="006F37F1">
      <w:pPr>
        <w:pStyle w:val="normal0"/>
        <w:keepNext/>
        <w:numPr>
          <w:ilvl w:val="0"/>
          <w:numId w:val="15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В формате JPG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color w:val="333333"/>
          <w:sz w:val="24"/>
          <w:szCs w:val="24"/>
          <w:highlight w:val="white"/>
        </w:rPr>
        <w:t>кнопку “Скачать”.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69.jpg" o:spid="_x0000_i1056" type="#_x0000_t75" alt="32.jpg" style="width:465pt;height:148.5pt;visibility:visible">
            <v:imagedata r:id="rId38" o:title=""/>
          </v:shape>
        </w:pict>
      </w:r>
      <w:r>
        <w:rPr>
          <w:color w:val="333333"/>
          <w:sz w:val="24"/>
          <w:szCs w:val="24"/>
          <w:highlight w:val="white"/>
        </w:rPr>
        <w:br/>
      </w:r>
      <w:r>
        <w:rPr>
          <w:b/>
          <w:color w:val="333333"/>
          <w:highlight w:val="white"/>
        </w:rPr>
        <w:t>Рисунок 32. Пример блока с логотипом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Портфель дилера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Страница состоит из 3 блоков:</w:t>
      </w:r>
    </w:p>
    <w:p w:rsidR="006F37F1" w:rsidRDefault="006F37F1">
      <w:pPr>
        <w:pStyle w:val="normal0"/>
        <w:keepNext/>
        <w:numPr>
          <w:ilvl w:val="0"/>
          <w:numId w:val="28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Первый: 3 кнопки:</w:t>
      </w:r>
    </w:p>
    <w:p w:rsidR="006F37F1" w:rsidRDefault="006F37F1">
      <w:pPr>
        <w:pStyle w:val="normal0"/>
        <w:keepNext/>
        <w:numPr>
          <w:ilvl w:val="1"/>
          <w:numId w:val="28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Как получить статус официального дилера. Перенаправляет на страницу с статьей.</w:t>
      </w:r>
    </w:p>
    <w:p w:rsidR="006F37F1" w:rsidRDefault="006F37F1">
      <w:pPr>
        <w:pStyle w:val="normal0"/>
        <w:keepNext/>
        <w:numPr>
          <w:ilvl w:val="1"/>
          <w:numId w:val="28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Маркетинговая поддержка. Перенаправляет на страницу с статьей.</w:t>
      </w:r>
    </w:p>
    <w:p w:rsidR="006F37F1" w:rsidRDefault="006F37F1">
      <w:pPr>
        <w:pStyle w:val="normal0"/>
        <w:keepNext/>
        <w:numPr>
          <w:ilvl w:val="1"/>
          <w:numId w:val="28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Заказ рекламных материалов. Описанная выше.</w:t>
      </w:r>
    </w:p>
    <w:p w:rsidR="006F37F1" w:rsidRDefault="006F37F1">
      <w:pPr>
        <w:pStyle w:val="normal0"/>
        <w:keepNext/>
        <w:numPr>
          <w:ilvl w:val="0"/>
          <w:numId w:val="28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Остальные блоки: состоят из изображения, названия и кнопки “Скачать”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73.jpg" o:spid="_x0000_i1057" type="#_x0000_t75" alt="33.jpg" style="width:461.25pt;height:255.75pt;visibility:visible">
            <v:imagedata r:id="rId39" o:title="" cropbottom="20655f"/>
          </v:shape>
        </w:pict>
      </w:r>
      <w:r>
        <w:rPr>
          <w:b/>
        </w:rPr>
        <w:t>Рисунок 33. Пример страницы “Портфель дилера”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Сертификаты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Состоит из блоков с сертификатами и наградами. Каждый блок вмещает изображение, название и кнопку “Скачать”</w:t>
      </w:r>
    </w:p>
    <w:p w:rsidR="006F37F1" w:rsidRDefault="006F37F1">
      <w:pPr>
        <w:pStyle w:val="Heading1"/>
        <w:keepLines w:val="0"/>
        <w:numPr>
          <w:ilvl w:val="2"/>
          <w:numId w:val="8"/>
        </w:numPr>
        <w:tabs>
          <w:tab w:val="left" w:pos="851"/>
          <w:tab w:val="left" w:pos="964"/>
        </w:tabs>
        <w:spacing w:before="300" w:after="160" w:line="264" w:lineRule="auto"/>
        <w:ind w:hanging="504"/>
        <w:rPr>
          <w:rFonts w:ascii="Arial" w:hAnsi="Arial" w:cs="Arial"/>
          <w:sz w:val="24"/>
          <w:szCs w:val="24"/>
        </w:rPr>
      </w:pPr>
      <w:bookmarkStart w:id="69" w:name="_sbgcz11akdeg" w:colFirst="0" w:colLast="0"/>
      <w:bookmarkEnd w:id="69"/>
      <w:r>
        <w:rPr>
          <w:rFonts w:ascii="Arial" w:hAnsi="Arial" w:cs="Arial"/>
          <w:sz w:val="24"/>
          <w:szCs w:val="24"/>
        </w:rPr>
        <w:t>Часто задаваемые вопросы</w:t>
      </w:r>
    </w:p>
    <w:p w:rsidR="006F37F1" w:rsidRDefault="006F37F1">
      <w:pPr>
        <w:pStyle w:val="normal0"/>
        <w:tabs>
          <w:tab w:val="left" w:pos="851"/>
          <w:tab w:val="left" w:pos="964"/>
        </w:tabs>
        <w:ind w:left="1134"/>
      </w:pPr>
      <w:r>
        <w:rPr>
          <w:sz w:val="24"/>
          <w:szCs w:val="24"/>
        </w:rPr>
        <w:t>Страница состоит из 4 изображений, размещенных условной таблицей 3х2 и их подписей. При наведении мыши на изображение, появляется прозрачно-серый слой с кнопкой “Подробнее”.</w:t>
      </w:r>
    </w:p>
    <w:p w:rsidR="006F37F1" w:rsidRDefault="006F37F1">
      <w:pPr>
        <w:pStyle w:val="normal0"/>
        <w:tabs>
          <w:tab w:val="left" w:pos="851"/>
          <w:tab w:val="left" w:pos="964"/>
        </w:tabs>
        <w:ind w:left="1134"/>
      </w:pPr>
      <w:r>
        <w:rPr>
          <w:sz w:val="24"/>
          <w:szCs w:val="24"/>
        </w:rPr>
        <w:t xml:space="preserve">При нажатии на кнопку открывается страница с текстом. </w:t>
      </w:r>
    </w:p>
    <w:p w:rsidR="006F37F1" w:rsidRDefault="006F37F1">
      <w:pPr>
        <w:pStyle w:val="normal0"/>
        <w:tabs>
          <w:tab w:val="left" w:pos="851"/>
          <w:tab w:val="left" w:pos="964"/>
        </w:tabs>
        <w:ind w:left="1134"/>
      </w:pPr>
      <w:r>
        <w:rPr>
          <w:sz w:val="24"/>
          <w:szCs w:val="24"/>
        </w:rPr>
        <w:t>Ниже данного блока есть форма обратной связи, представленная на рисунке 20, п. 5.6.3</w:t>
      </w:r>
    </w:p>
    <w:p w:rsidR="006F37F1" w:rsidRDefault="006F37F1">
      <w:pPr>
        <w:pStyle w:val="normal0"/>
        <w:tabs>
          <w:tab w:val="left" w:pos="851"/>
          <w:tab w:val="left" w:pos="964"/>
        </w:tabs>
        <w:jc w:val="center"/>
      </w:pPr>
      <w:r w:rsidRPr="000C7068">
        <w:rPr>
          <w:noProof/>
        </w:rPr>
        <w:pict>
          <v:shape id="image44.jpg" o:spid="_x0000_i1058" type="#_x0000_t75" alt="34.jpg" style="width:461.25pt;height:272.25pt;visibility:visible">
            <v:imagedata r:id="rId40" o:title=""/>
          </v:shape>
        </w:pict>
      </w:r>
      <w:r>
        <w:rPr>
          <w:sz w:val="24"/>
          <w:szCs w:val="24"/>
        </w:rPr>
        <w:br/>
      </w:r>
      <w:r>
        <w:rPr>
          <w:b/>
        </w:rPr>
        <w:t xml:space="preserve">Рисунок 34. Пример выше описанного блока 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Где купить?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При переходе на данную страницу определяется город, в котором находится пользователь, и с помощью Яндекс. Карты определяется ближайшие торговые точки. Страница состоит из строки “Ваш город”, 3 радиокнопок:</w:t>
      </w:r>
    </w:p>
    <w:p w:rsidR="006F37F1" w:rsidRDefault="006F37F1">
      <w:pPr>
        <w:pStyle w:val="normal0"/>
        <w:keepNext/>
        <w:numPr>
          <w:ilvl w:val="0"/>
          <w:numId w:val="22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Все</w:t>
      </w:r>
    </w:p>
    <w:p w:rsidR="006F37F1" w:rsidRDefault="006F37F1">
      <w:pPr>
        <w:pStyle w:val="normal0"/>
        <w:keepNext/>
        <w:numPr>
          <w:ilvl w:val="0"/>
          <w:numId w:val="22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Дистрибьютор</w:t>
      </w:r>
    </w:p>
    <w:p w:rsidR="006F37F1" w:rsidRDefault="006F37F1">
      <w:pPr>
        <w:pStyle w:val="normal0"/>
        <w:keepNext/>
        <w:numPr>
          <w:ilvl w:val="0"/>
          <w:numId w:val="22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Официальный дилер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кнопок Смотреть: на карте, списком, и самой карты или списка на фоне карты.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Также ниже есть контактные данные.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42.jpg" o:spid="_x0000_i1059" type="#_x0000_t75" alt="35.jpg" style="width:462.75pt;height:407.25pt;visibility:visible">
            <v:imagedata r:id="rId41" o:title=""/>
          </v:shape>
        </w:pict>
      </w:r>
      <w:r>
        <w:rPr>
          <w:sz w:val="24"/>
          <w:szCs w:val="24"/>
        </w:rPr>
        <w:br/>
      </w:r>
      <w:r>
        <w:rPr>
          <w:b/>
        </w:rPr>
        <w:t>Рисунок 35. Пример страницы “Где купить”</w:t>
      </w:r>
    </w:p>
    <w:p w:rsidR="006F37F1" w:rsidRDefault="006F37F1">
      <w:pPr>
        <w:pStyle w:val="normal0"/>
        <w:keepNext/>
        <w:numPr>
          <w:ilvl w:val="2"/>
          <w:numId w:val="8"/>
        </w:numPr>
        <w:tabs>
          <w:tab w:val="left" w:pos="851"/>
          <w:tab w:val="left" w:pos="964"/>
        </w:tabs>
        <w:spacing w:before="100" w:after="240"/>
        <w:ind w:hanging="5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Обучение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Страница состоит из нескольких блоков. Первый блок это форма обратной связи с текстовыми полями и кнопкой “Отправить”:</w:t>
      </w:r>
    </w:p>
    <w:p w:rsidR="006F37F1" w:rsidRDefault="006F37F1">
      <w:pPr>
        <w:pStyle w:val="normal0"/>
        <w:keepNext/>
        <w:numPr>
          <w:ilvl w:val="0"/>
          <w:numId w:val="25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ФИО</w:t>
      </w:r>
    </w:p>
    <w:p w:rsidR="006F37F1" w:rsidRDefault="006F37F1">
      <w:pPr>
        <w:pStyle w:val="normal0"/>
        <w:keepNext/>
        <w:numPr>
          <w:ilvl w:val="0"/>
          <w:numId w:val="25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Телефон</w:t>
      </w:r>
    </w:p>
    <w:p w:rsidR="006F37F1" w:rsidRDefault="006F37F1">
      <w:pPr>
        <w:pStyle w:val="normal0"/>
        <w:keepNext/>
        <w:numPr>
          <w:ilvl w:val="0"/>
          <w:numId w:val="25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Email</w:t>
      </w:r>
    </w:p>
    <w:p w:rsidR="006F37F1" w:rsidRDefault="006F37F1">
      <w:pPr>
        <w:pStyle w:val="normal0"/>
        <w:keepNext/>
        <w:numPr>
          <w:ilvl w:val="0"/>
          <w:numId w:val="25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Город</w:t>
      </w:r>
    </w:p>
    <w:p w:rsidR="006F37F1" w:rsidRDefault="006F37F1">
      <w:pPr>
        <w:pStyle w:val="normal0"/>
        <w:keepNext/>
        <w:numPr>
          <w:ilvl w:val="0"/>
          <w:numId w:val="25"/>
        </w:numPr>
        <w:tabs>
          <w:tab w:val="left" w:pos="851"/>
          <w:tab w:val="left" w:pos="964"/>
        </w:tabs>
        <w:spacing w:before="100" w:after="240"/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Вопрос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54.jpg" o:spid="_x0000_i1060" type="#_x0000_t75" alt="36.jpg" style="width:325.5pt;height:231pt;visibility:visible">
            <v:imagedata r:id="rId42" o:title=""/>
          </v:shape>
        </w:pic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>
        <w:rPr>
          <w:b/>
        </w:rPr>
        <w:t xml:space="preserve">Рисунок 36. Форма обратной связи 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</w:pPr>
      <w:r>
        <w:rPr>
          <w:sz w:val="24"/>
          <w:szCs w:val="24"/>
        </w:rPr>
        <w:t>Остальные блоки - Информация с прошедших тренингов. Эти блоки состоят с изображения, даты, названия, описания и кнопки “Подробнее”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 w:rsidRPr="000C7068">
        <w:rPr>
          <w:noProof/>
        </w:rPr>
        <w:pict>
          <v:shape id="image63.jpg" o:spid="_x0000_i1061" type="#_x0000_t75" alt="37.jpg" style="width:464.25pt;height:152.25pt;visibility:visible">
            <v:imagedata r:id="rId43" o:title=""/>
          </v:shape>
        </w:pic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jc w:val="center"/>
      </w:pPr>
      <w:r>
        <w:rPr>
          <w:b/>
        </w:rPr>
        <w:t>Рисунок 37. Пример блоков с информацией о прошедших тренингах</w:t>
      </w:r>
    </w:p>
    <w:p w:rsidR="006F37F1" w:rsidRDefault="006F37F1">
      <w:pPr>
        <w:pStyle w:val="normal0"/>
        <w:keepNext/>
        <w:tabs>
          <w:tab w:val="left" w:pos="851"/>
          <w:tab w:val="left" w:pos="964"/>
        </w:tabs>
        <w:spacing w:before="100" w:after="240"/>
        <w:ind w:left="1134"/>
        <w:jc w:val="both"/>
      </w:pPr>
      <w:r>
        <w:rPr>
          <w:sz w:val="24"/>
          <w:szCs w:val="24"/>
        </w:rPr>
        <w:t xml:space="preserve">При нажатии на кнопку “Подробнее”, отрывается новость, с описанием данного события. 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Раздел “Новости”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left="564"/>
        <w:jc w:val="both"/>
      </w:pPr>
      <w:r>
        <w:rPr>
          <w:b/>
          <w:sz w:val="24"/>
          <w:szCs w:val="24"/>
        </w:rPr>
        <w:t>Назначение раздела</w:t>
      </w:r>
    </w:p>
    <w:p w:rsidR="006F37F1" w:rsidRDefault="006F37F1">
      <w:pPr>
        <w:pStyle w:val="normal0"/>
        <w:spacing w:after="120"/>
        <w:ind w:left="564"/>
        <w:jc w:val="both"/>
      </w:pPr>
      <w:r>
        <w:rPr>
          <w:sz w:val="24"/>
          <w:szCs w:val="24"/>
        </w:rPr>
        <w:t>Отображение новостей компании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left="564"/>
        <w:jc w:val="both"/>
      </w:pPr>
      <w:r>
        <w:rPr>
          <w:b/>
          <w:sz w:val="24"/>
          <w:szCs w:val="24"/>
        </w:rPr>
        <w:t>Контентный блок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left="564"/>
        <w:jc w:val="both"/>
      </w:pPr>
      <w:r>
        <w:rPr>
          <w:sz w:val="24"/>
          <w:szCs w:val="24"/>
        </w:rPr>
        <w:t>Страница состоит из блоков, которые содержат изображение, дату публикации, название, описание и кнопку “Подробнее”. При нажатии на кнопку, открывается страница с данной новостью.</w:t>
      </w:r>
    </w:p>
    <w:p w:rsidR="006F37F1" w:rsidRDefault="006F37F1">
      <w:pPr>
        <w:pStyle w:val="normal0"/>
        <w:tabs>
          <w:tab w:val="left" w:pos="720"/>
        </w:tabs>
        <w:spacing w:before="120" w:after="120"/>
        <w:jc w:val="both"/>
      </w:pPr>
      <w:r w:rsidRPr="000C7068">
        <w:rPr>
          <w:noProof/>
        </w:rPr>
        <w:pict>
          <v:shape id="image57.jpg" o:spid="_x0000_i1062" type="#_x0000_t75" alt="38.jpg" style="width:461.25pt;height:149.25pt;visibility:visible">
            <v:imagedata r:id="rId44" o:title=""/>
          </v:shape>
        </w:pict>
      </w:r>
    </w:p>
    <w:p w:rsidR="006F37F1" w:rsidRDefault="006F37F1">
      <w:pPr>
        <w:pStyle w:val="normal0"/>
        <w:tabs>
          <w:tab w:val="left" w:pos="720"/>
        </w:tabs>
        <w:spacing w:before="120" w:after="120"/>
        <w:jc w:val="center"/>
      </w:pPr>
      <w:r>
        <w:rPr>
          <w:b/>
        </w:rPr>
        <w:t>Рисунок 38. Блок с новостью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Раздел “Фирменный магазин” 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left="564"/>
        <w:jc w:val="both"/>
      </w:pPr>
      <w:r>
        <w:rPr>
          <w:b/>
          <w:sz w:val="24"/>
          <w:szCs w:val="24"/>
        </w:rPr>
        <w:t>Назначение раздела</w:t>
      </w:r>
    </w:p>
    <w:p w:rsidR="006F37F1" w:rsidRDefault="006F37F1">
      <w:pPr>
        <w:pStyle w:val="normal0"/>
        <w:tabs>
          <w:tab w:val="left" w:pos="720"/>
        </w:tabs>
        <w:spacing w:before="120" w:after="120"/>
        <w:ind w:left="564"/>
        <w:jc w:val="both"/>
      </w:pPr>
      <w:r>
        <w:rPr>
          <w:sz w:val="24"/>
          <w:szCs w:val="24"/>
        </w:rPr>
        <w:t>Предоставление информации о фирменном магазине компании.</w:t>
      </w:r>
    </w:p>
    <w:p w:rsidR="006F37F1" w:rsidRDefault="006F37F1">
      <w:pPr>
        <w:pStyle w:val="normal0"/>
        <w:spacing w:after="120"/>
        <w:ind w:left="564"/>
        <w:jc w:val="both"/>
      </w:pPr>
      <w:r>
        <w:rPr>
          <w:b/>
          <w:sz w:val="24"/>
          <w:szCs w:val="24"/>
        </w:rPr>
        <w:t>Контентный блок</w:t>
      </w:r>
    </w:p>
    <w:p w:rsidR="006F37F1" w:rsidRDefault="006F37F1">
      <w:pPr>
        <w:pStyle w:val="normal0"/>
        <w:spacing w:after="120"/>
        <w:ind w:left="564"/>
        <w:jc w:val="both"/>
      </w:pPr>
      <w:r>
        <w:rPr>
          <w:sz w:val="24"/>
          <w:szCs w:val="24"/>
        </w:rPr>
        <w:t>Страница предоставляет информацию о фирменном магазине компании, его адресу, контактных данных и фото.</w:t>
      </w:r>
    </w:p>
    <w:p w:rsidR="006F37F1" w:rsidRDefault="006F37F1">
      <w:pPr>
        <w:pStyle w:val="normal0"/>
        <w:spacing w:after="120"/>
        <w:jc w:val="center"/>
      </w:pPr>
      <w:r w:rsidRPr="000C7068">
        <w:rPr>
          <w:noProof/>
        </w:rPr>
        <w:pict>
          <v:shape id="image71.jpg" o:spid="_x0000_i1063" type="#_x0000_t75" alt="39.jpg" style="width:466.5pt;height:243.75pt;visibility:visible">
            <v:imagedata r:id="rId45" o:title=""/>
          </v:shape>
        </w:pict>
      </w:r>
      <w:r>
        <w:rPr>
          <w:sz w:val="24"/>
          <w:szCs w:val="24"/>
        </w:rPr>
        <w:br/>
      </w:r>
      <w:r>
        <w:rPr>
          <w:b/>
        </w:rPr>
        <w:t>Рисунок 39. Пример страницы “Фирменный магазин”</w:t>
      </w:r>
    </w:p>
    <w:p w:rsidR="006F37F1" w:rsidRDefault="006F37F1">
      <w:pPr>
        <w:pStyle w:val="normal0"/>
        <w:keepNext/>
        <w:numPr>
          <w:ilvl w:val="1"/>
          <w:numId w:val="8"/>
        </w:numPr>
        <w:tabs>
          <w:tab w:val="left" w:pos="851"/>
          <w:tab w:val="left" w:pos="964"/>
        </w:tabs>
        <w:spacing w:before="100" w:after="240"/>
        <w:ind w:hanging="43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Раздел “Где купить”</w:t>
      </w:r>
    </w:p>
    <w:p w:rsidR="006F37F1" w:rsidRDefault="006F37F1">
      <w:pPr>
        <w:pStyle w:val="normal0"/>
        <w:spacing w:after="120"/>
        <w:ind w:firstLine="357"/>
        <w:jc w:val="both"/>
      </w:pPr>
      <w:r>
        <w:rPr>
          <w:sz w:val="24"/>
          <w:szCs w:val="24"/>
        </w:rPr>
        <w:t>При наведении курсора в хедере на кнопку “Где купить” есть выпадающая строка-список:</w:t>
      </w:r>
    </w:p>
    <w:p w:rsidR="006F37F1" w:rsidRDefault="006F37F1">
      <w:pPr>
        <w:pStyle w:val="normal0"/>
        <w:numPr>
          <w:ilvl w:val="0"/>
          <w:numId w:val="18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Фирменный магазин. (п. 5.10)</w:t>
      </w:r>
    </w:p>
    <w:p w:rsidR="006F37F1" w:rsidRDefault="006F37F1">
      <w:pPr>
        <w:pStyle w:val="normal0"/>
        <w:numPr>
          <w:ilvl w:val="0"/>
          <w:numId w:val="18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Представительство в Екатеринбурге ( структура страницы такая же как Фирменный магазин п.5.10)</w:t>
      </w:r>
    </w:p>
    <w:p w:rsidR="006F37F1" w:rsidRDefault="006F37F1">
      <w:pPr>
        <w:pStyle w:val="normal0"/>
        <w:numPr>
          <w:ilvl w:val="0"/>
          <w:numId w:val="18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Дистрибьюторы и дилеры (открывает ту же страницу, как при нажатии на кнопку “Где купить”. Описание раздела п. 5.8.11)</w:t>
      </w:r>
      <w:r>
        <w:rPr>
          <w:sz w:val="24"/>
          <w:szCs w:val="24"/>
        </w:rPr>
        <w:br/>
      </w:r>
    </w:p>
    <w:p w:rsidR="006F37F1" w:rsidRDefault="006F37F1">
      <w:pPr>
        <w:pStyle w:val="normal0"/>
        <w:keepNext/>
        <w:numPr>
          <w:ilvl w:val="0"/>
          <w:numId w:val="8"/>
        </w:numPr>
        <w:tabs>
          <w:tab w:val="left" w:pos="851"/>
          <w:tab w:val="left" w:pos="964"/>
        </w:tabs>
        <w:spacing w:before="100" w:after="2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Другие примечания</w:t>
      </w:r>
    </w:p>
    <w:p w:rsidR="006F37F1" w:rsidRDefault="006F37F1">
      <w:pPr>
        <w:pStyle w:val="normal0"/>
        <w:numPr>
          <w:ilvl w:val="0"/>
          <w:numId w:val="29"/>
        </w:numPr>
        <w:spacing w:after="120"/>
        <w:ind w:left="564" w:hanging="35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Добавить количество интерактивных форм на сайте, которые делают его удобным, но не навязчивым. Например,</w:t>
      </w:r>
    </w:p>
    <w:p w:rsidR="006F37F1" w:rsidRDefault="006F37F1">
      <w:pPr>
        <w:pStyle w:val="normal0"/>
        <w:numPr>
          <w:ilvl w:val="1"/>
          <w:numId w:val="29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Клиент смотрит ассортимент черепицы – параллельно фото объектов с этой же черепицей</w:t>
      </w:r>
    </w:p>
    <w:p w:rsidR="006F37F1" w:rsidRDefault="006F37F1">
      <w:pPr>
        <w:pStyle w:val="normal0"/>
        <w:numPr>
          <w:ilvl w:val="1"/>
          <w:numId w:val="29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Клиент смотрит инструкцию по монтажу и параллельно открывается чат с техническим специалистом (или форма вопрос ответ)</w:t>
      </w:r>
    </w:p>
    <w:p w:rsidR="006F37F1" w:rsidRDefault="006F37F1">
      <w:pPr>
        <w:pStyle w:val="normal0"/>
        <w:numPr>
          <w:ilvl w:val="0"/>
          <w:numId w:val="29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Увеличить присутствие видео-контента. У нас есть несколько роликов в черепицей. Планируем активно снимать видео в следующем году.</w:t>
      </w:r>
    </w:p>
    <w:p w:rsidR="006F37F1" w:rsidRDefault="006F37F1">
      <w:pPr>
        <w:pStyle w:val="normal0"/>
        <w:numPr>
          <w:ilvl w:val="0"/>
          <w:numId w:val="29"/>
        </w:numPr>
        <w:spacing w:after="120"/>
        <w:ind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Дизайн , верстка и программирование должно быть выполнено в соответствии с чеклистами указанными ниже.</w:t>
      </w:r>
    </w:p>
    <w:p w:rsidR="006F37F1" w:rsidRDefault="006F37F1">
      <w:pPr>
        <w:pStyle w:val="normal0"/>
        <w:spacing w:after="120"/>
        <w:ind w:firstLine="357"/>
        <w:jc w:val="both"/>
      </w:pPr>
    </w:p>
    <w:p w:rsidR="006F37F1" w:rsidRDefault="006F37F1">
      <w:pPr>
        <w:pStyle w:val="normal0"/>
        <w:spacing w:after="120"/>
        <w:ind w:firstLine="357"/>
        <w:jc w:val="both"/>
      </w:pPr>
    </w:p>
    <w:p w:rsidR="006F37F1" w:rsidRDefault="006F37F1">
      <w:pPr>
        <w:pStyle w:val="normal0"/>
        <w:spacing w:after="120"/>
        <w:ind w:firstLine="357"/>
        <w:jc w:val="both"/>
      </w:pPr>
    </w:p>
    <w:p w:rsidR="006F37F1" w:rsidRDefault="006F37F1">
      <w:pPr>
        <w:pStyle w:val="normal0"/>
        <w:spacing w:after="120"/>
        <w:ind w:firstLine="357"/>
        <w:jc w:val="both"/>
      </w:pPr>
    </w:p>
    <w:p w:rsidR="006F37F1" w:rsidRDefault="006F37F1">
      <w:pPr>
        <w:pStyle w:val="normal0"/>
        <w:spacing w:after="120"/>
        <w:jc w:val="both"/>
      </w:pPr>
    </w:p>
    <w:sectPr w:rsidR="006F37F1" w:rsidSect="00807F0B">
      <w:footerReference w:type="first" r:id="rId46"/>
      <w:pgSz w:w="11906" w:h="16838"/>
      <w:pgMar w:top="1134" w:right="851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7F1" w:rsidRDefault="006F37F1" w:rsidP="00807F0B">
      <w:r>
        <w:separator/>
      </w:r>
    </w:p>
  </w:endnote>
  <w:endnote w:type="continuationSeparator" w:id="0">
    <w:p w:rsidR="006F37F1" w:rsidRDefault="006F37F1" w:rsidP="00807F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7F1" w:rsidRDefault="006F37F1">
    <w:pPr>
      <w:pStyle w:val="normal0"/>
      <w:tabs>
        <w:tab w:val="center" w:pos="4677"/>
        <w:tab w:val="right" w:pos="9355"/>
      </w:tabs>
      <w:spacing w:after="709"/>
    </w:pP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7F1" w:rsidRDefault="006F37F1" w:rsidP="00807F0B">
      <w:r>
        <w:separator/>
      </w:r>
    </w:p>
  </w:footnote>
  <w:footnote w:type="continuationSeparator" w:id="0">
    <w:p w:rsidR="006F37F1" w:rsidRDefault="006F37F1" w:rsidP="00807F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06706"/>
    <w:multiLevelType w:val="multilevel"/>
    <w:tmpl w:val="FFFFFFFF"/>
    <w:lvl w:ilvl="0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1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2">
      <w:start w:val="1"/>
      <w:numFmt w:val="bullet"/>
      <w:lvlText w:val="■"/>
      <w:lvlJc w:val="left"/>
      <w:pPr>
        <w:ind w:left="3600" w:firstLine="3240"/>
      </w:pPr>
      <w:rPr>
        <w:u w:val="none"/>
      </w:rPr>
    </w:lvl>
    <w:lvl w:ilvl="3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5">
      <w:start w:val="1"/>
      <w:numFmt w:val="bullet"/>
      <w:lvlText w:val="■"/>
      <w:lvlJc w:val="left"/>
      <w:pPr>
        <w:ind w:left="5760" w:firstLine="5400"/>
      </w:pPr>
      <w:rPr>
        <w:u w:val="none"/>
      </w:rPr>
    </w:lvl>
    <w:lvl w:ilvl="6">
      <w:start w:val="1"/>
      <w:numFmt w:val="bullet"/>
      <w:lvlText w:val="●"/>
      <w:lvlJc w:val="left"/>
      <w:pPr>
        <w:ind w:left="6480" w:firstLine="6120"/>
      </w:pPr>
      <w:rPr>
        <w:u w:val="none"/>
      </w:rPr>
    </w:lvl>
    <w:lvl w:ilvl="7">
      <w:start w:val="1"/>
      <w:numFmt w:val="bullet"/>
      <w:lvlText w:val="○"/>
      <w:lvlJc w:val="left"/>
      <w:pPr>
        <w:ind w:left="7200" w:firstLine="6840"/>
      </w:pPr>
      <w:rPr>
        <w:u w:val="none"/>
      </w:rPr>
    </w:lvl>
    <w:lvl w:ilvl="8">
      <w:start w:val="1"/>
      <w:numFmt w:val="bullet"/>
      <w:lvlText w:val="■"/>
      <w:lvlJc w:val="left"/>
      <w:pPr>
        <w:ind w:left="7920" w:firstLine="7560"/>
      </w:pPr>
      <w:rPr>
        <w:u w:val="none"/>
      </w:rPr>
    </w:lvl>
  </w:abstractNum>
  <w:abstractNum w:abstractNumId="1">
    <w:nsid w:val="04A96D36"/>
    <w:multiLevelType w:val="multilevel"/>
    <w:tmpl w:val="FFFFFFFF"/>
    <w:lvl w:ilvl="0">
      <w:start w:val="1"/>
      <w:numFmt w:val="decimal"/>
      <w:lvlText w:val="%1."/>
      <w:lvlJc w:val="left"/>
      <w:pPr>
        <w:ind w:left="360"/>
      </w:pPr>
      <w:rPr>
        <w:rFonts w:cs="Times New Roman"/>
        <w:vertAlign w:val="baseline"/>
      </w:rPr>
    </w:lvl>
    <w:lvl w:ilvl="1">
      <w:start w:val="1"/>
      <w:numFmt w:val="decimal"/>
      <w:lvlText w:val="%1.%2."/>
      <w:lvlJc w:val="left"/>
      <w:pPr>
        <w:ind w:left="792" w:firstLine="360"/>
      </w:pPr>
      <w:rPr>
        <w:rFonts w:cs="Times New Roman"/>
        <w:vertAlign w:val="baseline"/>
      </w:rPr>
    </w:lvl>
    <w:lvl w:ilvl="2">
      <w:start w:val="1"/>
      <w:numFmt w:val="decimal"/>
      <w:lvlText w:val="%1.%2.%3."/>
      <w:lvlJc w:val="left"/>
      <w:pPr>
        <w:ind w:left="1224" w:firstLine="720"/>
      </w:pPr>
      <w:rPr>
        <w:rFonts w:cs="Times New Roman"/>
        <w:vertAlign w:val="baseline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rFonts w:cs="Times New Roman"/>
        <w:vertAlign w:val="baseline"/>
      </w:rPr>
    </w:lvl>
    <w:lvl w:ilvl="4">
      <w:start w:val="1"/>
      <w:numFmt w:val="decimal"/>
      <w:lvlText w:val="%1.%2.%3.%4.%5."/>
      <w:lvlJc w:val="left"/>
      <w:pPr>
        <w:ind w:left="2232" w:firstLine="1440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2519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firstLine="2880"/>
      </w:pPr>
      <w:rPr>
        <w:rFonts w:cs="Times New Roman"/>
        <w:vertAlign w:val="baseline"/>
      </w:rPr>
    </w:lvl>
  </w:abstractNum>
  <w:abstractNum w:abstractNumId="2">
    <w:nsid w:val="0618710C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0D522EC1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4">
    <w:nsid w:val="0D9E2426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5">
    <w:nsid w:val="0DE2525F"/>
    <w:multiLevelType w:val="multilevel"/>
    <w:tmpl w:val="FFFFFFFF"/>
    <w:lvl w:ilvl="0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1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2">
      <w:start w:val="1"/>
      <w:numFmt w:val="bullet"/>
      <w:lvlText w:val="■"/>
      <w:lvlJc w:val="left"/>
      <w:pPr>
        <w:ind w:left="3600" w:firstLine="3240"/>
      </w:pPr>
      <w:rPr>
        <w:u w:val="none"/>
      </w:rPr>
    </w:lvl>
    <w:lvl w:ilvl="3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5">
      <w:start w:val="1"/>
      <w:numFmt w:val="bullet"/>
      <w:lvlText w:val="■"/>
      <w:lvlJc w:val="left"/>
      <w:pPr>
        <w:ind w:left="5760" w:firstLine="5400"/>
      </w:pPr>
      <w:rPr>
        <w:u w:val="none"/>
      </w:rPr>
    </w:lvl>
    <w:lvl w:ilvl="6">
      <w:start w:val="1"/>
      <w:numFmt w:val="bullet"/>
      <w:lvlText w:val="●"/>
      <w:lvlJc w:val="left"/>
      <w:pPr>
        <w:ind w:left="6480" w:firstLine="6120"/>
      </w:pPr>
      <w:rPr>
        <w:u w:val="none"/>
      </w:rPr>
    </w:lvl>
    <w:lvl w:ilvl="7">
      <w:start w:val="1"/>
      <w:numFmt w:val="bullet"/>
      <w:lvlText w:val="○"/>
      <w:lvlJc w:val="left"/>
      <w:pPr>
        <w:ind w:left="7200" w:firstLine="6840"/>
      </w:pPr>
      <w:rPr>
        <w:u w:val="none"/>
      </w:rPr>
    </w:lvl>
    <w:lvl w:ilvl="8">
      <w:start w:val="1"/>
      <w:numFmt w:val="bullet"/>
      <w:lvlText w:val="■"/>
      <w:lvlJc w:val="left"/>
      <w:pPr>
        <w:ind w:left="7920" w:firstLine="7560"/>
      </w:pPr>
      <w:rPr>
        <w:u w:val="none"/>
      </w:rPr>
    </w:lvl>
  </w:abstractNum>
  <w:abstractNum w:abstractNumId="6">
    <w:nsid w:val="10FE1C91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7">
    <w:nsid w:val="133167CD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136F4E97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nsid w:val="15602636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0">
    <w:nsid w:val="19D81FCC"/>
    <w:multiLevelType w:val="multilevel"/>
    <w:tmpl w:val="FFFFFFFF"/>
    <w:lvl w:ilvl="0">
      <w:start w:val="1"/>
      <w:numFmt w:val="decimal"/>
      <w:lvlText w:val="%1)"/>
      <w:lvlJc w:val="left"/>
      <w:pPr>
        <w:ind w:left="1077" w:firstLine="717"/>
      </w:pPr>
      <w:rPr>
        <w:rFonts w:cs="Times New Roman"/>
        <w:vertAlign w:val="baseline"/>
      </w:rPr>
    </w:lvl>
    <w:lvl w:ilvl="1">
      <w:start w:val="1"/>
      <w:numFmt w:val="bullet"/>
      <w:lvlText w:val="●"/>
      <w:lvlJc w:val="left"/>
      <w:pPr>
        <w:ind w:left="1797" w:firstLine="1437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517" w:firstLine="2157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3237" w:firstLine="2877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957" w:firstLine="3597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677" w:firstLine="4317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397" w:firstLine="5037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6117" w:firstLine="5757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837" w:firstLine="6477"/>
      </w:pPr>
      <w:rPr>
        <w:rFonts w:ascii="Arial" w:eastAsia="Times New Roman" w:hAnsi="Arial"/>
        <w:vertAlign w:val="baseline"/>
      </w:rPr>
    </w:lvl>
  </w:abstractNum>
  <w:abstractNum w:abstractNumId="11">
    <w:nsid w:val="1A1F4759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2">
    <w:nsid w:val="1AA96FA1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>
    <w:nsid w:val="1AD76AD4"/>
    <w:multiLevelType w:val="multilevel"/>
    <w:tmpl w:val="FFFFFFFF"/>
    <w:lvl w:ilvl="0">
      <w:start w:val="1"/>
      <w:numFmt w:val="decimal"/>
      <w:lvlText w:val="%1."/>
      <w:lvlJc w:val="right"/>
      <w:pPr>
        <w:ind w:left="720" w:firstLine="360"/>
      </w:pPr>
      <w:rPr>
        <w:rFonts w:cs="Times New Roman"/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rFonts w:cs="Times New Roman"/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rFonts w:cs="Times New Roman"/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rFonts w:cs="Times New Roman"/>
        <w:u w:val="none"/>
      </w:rPr>
    </w:lvl>
    <w:lvl w:ilvl="4">
      <w:start w:val="1"/>
      <w:numFmt w:val="decimal"/>
      <w:lvlText w:val="%1.%2.%3.%4.%5."/>
      <w:lvlJc w:val="right"/>
      <w:pPr>
        <w:ind w:left="3600" w:firstLine="3240"/>
      </w:pPr>
      <w:rPr>
        <w:rFonts w:cs="Times New Roman"/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rFonts w:cs="Times New Roman"/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rFonts w:cs="Times New Roman"/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rFonts w:cs="Times New Roman"/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rFonts w:cs="Times New Roman"/>
        <w:u w:val="none"/>
      </w:rPr>
    </w:lvl>
  </w:abstractNum>
  <w:abstractNum w:abstractNumId="14">
    <w:nsid w:val="1B763C89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>
    <w:nsid w:val="1FBC3645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>
    <w:nsid w:val="21073020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7">
    <w:nsid w:val="387107CA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>
    <w:nsid w:val="3AB60886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9">
    <w:nsid w:val="3AE06888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0">
    <w:nsid w:val="44036989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1">
    <w:nsid w:val="44FC3954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2">
    <w:nsid w:val="5BCE2C59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3">
    <w:nsid w:val="663C4682"/>
    <w:multiLevelType w:val="multilevel"/>
    <w:tmpl w:val="FFFFFFFF"/>
    <w:lvl w:ilvl="0">
      <w:start w:val="1"/>
      <w:numFmt w:val="bullet"/>
      <w:lvlText w:val="●"/>
      <w:lvlJc w:val="left"/>
      <w:pPr>
        <w:ind w:left="1077" w:firstLine="717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1797" w:firstLine="1437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517" w:firstLine="2157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3237" w:firstLine="2877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957" w:firstLine="3597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677" w:firstLine="4317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397" w:firstLine="5037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6117" w:firstLine="5757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837" w:firstLine="6477"/>
      </w:pPr>
      <w:rPr>
        <w:rFonts w:ascii="Arial" w:eastAsia="Times New Roman" w:hAnsi="Arial"/>
        <w:vertAlign w:val="baseline"/>
      </w:rPr>
    </w:lvl>
  </w:abstractNum>
  <w:abstractNum w:abstractNumId="24">
    <w:nsid w:val="67991CE7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5">
    <w:nsid w:val="6C8C0E26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6">
    <w:nsid w:val="6E9936C3"/>
    <w:multiLevelType w:val="multilevel"/>
    <w:tmpl w:val="FFFFFFFF"/>
    <w:lvl w:ilvl="0">
      <w:start w:val="1"/>
      <w:numFmt w:val="bullet"/>
      <w:lvlText w:val="●"/>
      <w:lvlJc w:val="left"/>
      <w:pPr>
        <w:ind w:left="360" w:firstLine="357"/>
      </w:pPr>
      <w:rPr>
        <w:rFonts w:ascii="Arial" w:eastAsia="Times New Roman" w:hAnsi="Arial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720" w:firstLine="72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1080" w:firstLine="72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♦"/>
      <w:lvlJc w:val="left"/>
      <w:pPr>
        <w:ind w:left="1800" w:firstLine="14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➢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▪"/>
      <w:lvlJc w:val="left"/>
      <w:pPr>
        <w:ind w:left="2520" w:firstLine="216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♦"/>
      <w:lvlJc w:val="left"/>
      <w:pPr>
        <w:ind w:left="3240" w:firstLine="2880"/>
      </w:pPr>
      <w:rPr>
        <w:rFonts w:ascii="Arial" w:eastAsia="Times New Roman" w:hAnsi="Arial"/>
        <w:vertAlign w:val="baseline"/>
      </w:rPr>
    </w:lvl>
  </w:abstractNum>
  <w:abstractNum w:abstractNumId="27">
    <w:nsid w:val="741D4EFE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8">
    <w:nsid w:val="748617F8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9">
    <w:nsid w:val="77315386"/>
    <w:multiLevelType w:val="multilevel"/>
    <w:tmpl w:val="FFFFFFFF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num w:numId="1">
    <w:abstractNumId w:val="23"/>
  </w:num>
  <w:num w:numId="2">
    <w:abstractNumId w:val="10"/>
  </w:num>
  <w:num w:numId="3">
    <w:abstractNumId w:val="15"/>
  </w:num>
  <w:num w:numId="4">
    <w:abstractNumId w:val="19"/>
  </w:num>
  <w:num w:numId="5">
    <w:abstractNumId w:val="26"/>
  </w:num>
  <w:num w:numId="6">
    <w:abstractNumId w:val="9"/>
  </w:num>
  <w:num w:numId="7">
    <w:abstractNumId w:val="16"/>
  </w:num>
  <w:num w:numId="8">
    <w:abstractNumId w:val="1"/>
  </w:num>
  <w:num w:numId="9">
    <w:abstractNumId w:val="3"/>
  </w:num>
  <w:num w:numId="10">
    <w:abstractNumId w:val="22"/>
  </w:num>
  <w:num w:numId="11">
    <w:abstractNumId w:val="13"/>
  </w:num>
  <w:num w:numId="12">
    <w:abstractNumId w:val="4"/>
  </w:num>
  <w:num w:numId="13">
    <w:abstractNumId w:val="25"/>
  </w:num>
  <w:num w:numId="14">
    <w:abstractNumId w:val="24"/>
  </w:num>
  <w:num w:numId="15">
    <w:abstractNumId w:val="6"/>
  </w:num>
  <w:num w:numId="16">
    <w:abstractNumId w:val="12"/>
  </w:num>
  <w:num w:numId="17">
    <w:abstractNumId w:val="18"/>
  </w:num>
  <w:num w:numId="18">
    <w:abstractNumId w:val="14"/>
  </w:num>
  <w:num w:numId="19">
    <w:abstractNumId w:val="5"/>
  </w:num>
  <w:num w:numId="20">
    <w:abstractNumId w:val="21"/>
  </w:num>
  <w:num w:numId="21">
    <w:abstractNumId w:val="8"/>
  </w:num>
  <w:num w:numId="22">
    <w:abstractNumId w:val="20"/>
  </w:num>
  <w:num w:numId="23">
    <w:abstractNumId w:val="2"/>
  </w:num>
  <w:num w:numId="24">
    <w:abstractNumId w:val="11"/>
  </w:num>
  <w:num w:numId="25">
    <w:abstractNumId w:val="29"/>
  </w:num>
  <w:num w:numId="26">
    <w:abstractNumId w:val="0"/>
  </w:num>
  <w:num w:numId="27">
    <w:abstractNumId w:val="7"/>
  </w:num>
  <w:num w:numId="28">
    <w:abstractNumId w:val="28"/>
  </w:num>
  <w:num w:numId="29">
    <w:abstractNumId w:val="17"/>
  </w:num>
  <w:num w:numId="3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7F0B"/>
    <w:rsid w:val="000C7068"/>
    <w:rsid w:val="002D40DC"/>
    <w:rsid w:val="004562E7"/>
    <w:rsid w:val="00512392"/>
    <w:rsid w:val="00566E0F"/>
    <w:rsid w:val="006F37F1"/>
    <w:rsid w:val="00807F0B"/>
    <w:rsid w:val="00EB2FED"/>
    <w:rsid w:val="00F61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sz w:val="20"/>
      <w:szCs w:val="20"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807F0B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807F0B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807F0B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807F0B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807F0B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807F0B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714C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714C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714C"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714C"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714C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714C"/>
    <w:rPr>
      <w:rFonts w:asciiTheme="minorHAnsi" w:eastAsiaTheme="minorEastAsia" w:hAnsiTheme="minorHAnsi" w:cstheme="minorBidi"/>
      <w:b/>
      <w:bCs/>
      <w:color w:val="000000"/>
    </w:rPr>
  </w:style>
  <w:style w:type="paragraph" w:customStyle="1" w:styleId="normal0">
    <w:name w:val="normal"/>
    <w:uiPriority w:val="99"/>
    <w:rsid w:val="00807F0B"/>
    <w:rPr>
      <w:color w:val="000000"/>
      <w:sz w:val="20"/>
      <w:szCs w:val="20"/>
    </w:rPr>
  </w:style>
  <w:style w:type="paragraph" w:styleId="Title">
    <w:name w:val="Title"/>
    <w:basedOn w:val="normal0"/>
    <w:next w:val="normal0"/>
    <w:link w:val="TitleChar"/>
    <w:uiPriority w:val="99"/>
    <w:qFormat/>
    <w:rsid w:val="00807F0B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A714C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</w:rPr>
  </w:style>
  <w:style w:type="paragraph" w:styleId="Subtitle">
    <w:name w:val="Subtitle"/>
    <w:basedOn w:val="normal0"/>
    <w:next w:val="normal0"/>
    <w:link w:val="SubtitleChar"/>
    <w:uiPriority w:val="99"/>
    <w:qFormat/>
    <w:rsid w:val="00807F0B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2A714C"/>
    <w:rPr>
      <w:rFonts w:asciiTheme="majorHAnsi" w:eastAsiaTheme="majorEastAsia" w:hAnsiTheme="majorHAnsi" w:cstheme="majorBidi"/>
      <w:color w:val="000000"/>
      <w:sz w:val="24"/>
      <w:szCs w:val="24"/>
    </w:rPr>
  </w:style>
  <w:style w:type="table" w:customStyle="1" w:styleId="a">
    <w:name w:val="Стиль"/>
    <w:uiPriority w:val="99"/>
    <w:rsid w:val="00807F0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3">
    <w:name w:val="Стиль3"/>
    <w:uiPriority w:val="99"/>
    <w:rsid w:val="00807F0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2"/>
    <w:uiPriority w:val="99"/>
    <w:rsid w:val="00807F0B"/>
    <w:rPr>
      <w:sz w:val="20"/>
      <w:szCs w:val="20"/>
    </w:rPr>
    <w:tblPr>
      <w:tblStyleRowBandSize w:val="1"/>
      <w:tblStyleColBandSize w:val="1"/>
      <w:tblInd w:w="0" w:type="dxa"/>
      <w:tblCellMar>
        <w:top w:w="85" w:type="dxa"/>
        <w:left w:w="108" w:type="dxa"/>
        <w:bottom w:w="85" w:type="dxa"/>
        <w:right w:w="108" w:type="dxa"/>
      </w:tblCellMar>
    </w:tblPr>
  </w:style>
  <w:style w:type="table" w:customStyle="1" w:styleId="1">
    <w:name w:val="Стиль1"/>
    <w:uiPriority w:val="99"/>
    <w:rsid w:val="00807F0B"/>
    <w:rPr>
      <w:sz w:val="20"/>
      <w:szCs w:val="20"/>
    </w:rPr>
    <w:tblPr>
      <w:tblStyleRowBandSize w:val="1"/>
      <w:tblStyleColBandSize w:val="1"/>
      <w:tblInd w:w="0" w:type="dxa"/>
      <w:tblCellMar>
        <w:top w:w="85" w:type="dxa"/>
        <w:left w:w="108" w:type="dxa"/>
        <w:bottom w:w="85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4562E7"/>
    <w:pPr>
      <w:tabs>
        <w:tab w:val="center" w:pos="4819"/>
        <w:tab w:val="right" w:pos="9639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714C"/>
    <w:rPr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rsid w:val="004562E7"/>
    <w:pPr>
      <w:tabs>
        <w:tab w:val="center" w:pos="4819"/>
        <w:tab w:val="right" w:pos="9639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714C"/>
    <w:rPr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36</Pages>
  <Words>16640</Words>
  <Characters>9485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 </dc:title>
  <dc:subject/>
  <dc:creator/>
  <cp:keywords/>
  <dc:description/>
  <cp:lastModifiedBy>Olichka</cp:lastModifiedBy>
  <cp:revision>5</cp:revision>
  <dcterms:created xsi:type="dcterms:W3CDTF">2016-12-21T03:28:00Z</dcterms:created>
  <dcterms:modified xsi:type="dcterms:W3CDTF">2016-12-21T03:30:00Z</dcterms:modified>
</cp:coreProperties>
</file>