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FF" w:rsidRDefault="005E27FF" w:rsidP="00CB2164">
      <w:pPr>
        <w:pStyle w:val="Title"/>
        <w:jc w:val="both"/>
      </w:pPr>
      <w:r>
        <w:t>Водопад Гвелети</w:t>
      </w:r>
    </w:p>
    <w:p w:rsidR="005E27FF" w:rsidRDefault="005E27FF" w:rsidP="00CB2164">
      <w:pPr>
        <w:jc w:val="both"/>
        <w:rPr>
          <w:sz w:val="28"/>
        </w:rPr>
      </w:pPr>
      <w:r w:rsidRPr="00584B51">
        <w:rPr>
          <w:sz w:val="28"/>
        </w:rPr>
        <w:t>Водопад Гвелети</w:t>
      </w:r>
      <w:r>
        <w:rPr>
          <w:sz w:val="28"/>
        </w:rPr>
        <w:t xml:space="preserve"> на сегодняшний день является одним из самых популярных мест в Грузии. С каждым годом количество довольных туристов только возрастает, так что посетить это место однозначно стоит.</w:t>
      </w:r>
    </w:p>
    <w:p w:rsidR="005E27FF" w:rsidRDefault="005E27FF" w:rsidP="00CB2164">
      <w:pPr>
        <w:jc w:val="both"/>
        <w:rPr>
          <w:sz w:val="28"/>
        </w:rPr>
      </w:pPr>
      <w:r w:rsidRPr="00584B51">
        <w:rPr>
          <w:sz w:val="28"/>
        </w:rPr>
        <w:t>Гвелетский водопад</w:t>
      </w:r>
      <w:r>
        <w:rPr>
          <w:sz w:val="28"/>
        </w:rPr>
        <w:t xml:space="preserve"> находится на маленькой речке под названием </w:t>
      </w:r>
      <w:r w:rsidRPr="00584B51">
        <w:rPr>
          <w:sz w:val="28"/>
        </w:rPr>
        <w:t xml:space="preserve">Гвелетисцкали в ущелье, </w:t>
      </w:r>
      <w:r>
        <w:rPr>
          <w:sz w:val="28"/>
        </w:rPr>
        <w:t>которое прорезает горные склоны Казбек.</w:t>
      </w:r>
    </w:p>
    <w:p w:rsidR="005E27FF" w:rsidRDefault="005E27FF" w:rsidP="00CB2164">
      <w:pPr>
        <w:jc w:val="both"/>
        <w:rPr>
          <w:sz w:val="28"/>
        </w:rPr>
      </w:pPr>
      <w:r>
        <w:rPr>
          <w:sz w:val="28"/>
        </w:rPr>
        <w:t>Достопримечательность считается великолепным природным памятником, на который просто невозможно не обратить внимание, находясь здесь. Водопад расположен неподалеку от автомобильной трассы, которая является связующим звеном деревень Гергети и Гвелети в Грузии. Припарковав свое транспортное средство у дороги, вам нужно будет пешком прогуляться приблизительно полтора километра вдоль узенькой горной тропинки, через которую можно попасть в ущелье.</w:t>
      </w:r>
    </w:p>
    <w:p w:rsidR="005E27FF" w:rsidRDefault="005E27FF" w:rsidP="00CB2164">
      <w:pPr>
        <w:jc w:val="both"/>
        <w:rPr>
          <w:sz w:val="28"/>
        </w:rPr>
      </w:pPr>
      <w:r>
        <w:rPr>
          <w:sz w:val="28"/>
        </w:rPr>
        <w:t>Стены ущелья довольно мрачноватые, они состоят из затемненных сланцев и андезита.</w:t>
      </w:r>
    </w:p>
    <w:p w:rsidR="005E27FF" w:rsidRDefault="005E27FF" w:rsidP="00CB2164">
      <w:pPr>
        <w:jc w:val="both"/>
        <w:rPr>
          <w:sz w:val="28"/>
        </w:rPr>
      </w:pPr>
      <w:r>
        <w:rPr>
          <w:sz w:val="28"/>
        </w:rPr>
        <w:t>Когда вы обойдете несколько утесов, то очутитесь просто напротив водопада, срывающегося двумя мощнейшими струями, высота которых составляет приблизительно 25-ти метров.</w:t>
      </w:r>
    </w:p>
    <w:p w:rsidR="005E27FF" w:rsidRDefault="005E27FF" w:rsidP="00CB2164">
      <w:pPr>
        <w:jc w:val="both"/>
        <w:rPr>
          <w:sz w:val="28"/>
        </w:rPr>
      </w:pPr>
      <w:r>
        <w:rPr>
          <w:sz w:val="28"/>
        </w:rPr>
        <w:t xml:space="preserve">Длина водопада сверху составляет порядка 2-х метров, поток воды в ширину – </w:t>
      </w:r>
      <w:smartTag w:uri="urn:schemas-microsoft-com:office:smarttags" w:element="metricconverter">
        <w:smartTagPr>
          <w:attr w:name="ProductID" w:val="4 метра"/>
        </w:smartTagPr>
        <w:r>
          <w:rPr>
            <w:sz w:val="28"/>
          </w:rPr>
          <w:t>4 метра</w:t>
        </w:r>
      </w:smartTag>
      <w:r>
        <w:rPr>
          <w:sz w:val="28"/>
        </w:rPr>
        <w:t xml:space="preserve">. У основания достопримечательности текущая водная струя пробила глубочайшую купель посередине речного дна скалы. Экскурсионная программа </w:t>
      </w:r>
      <w:r w:rsidRPr="009E098D">
        <w:rPr>
          <w:sz w:val="28"/>
        </w:rPr>
        <w:t>Гвелетского водопада</w:t>
      </w:r>
      <w:r>
        <w:rPr>
          <w:sz w:val="28"/>
        </w:rPr>
        <w:t xml:space="preserve"> займет у вас не менее 3-4-х часов, но, поверьте, оно того действительно стоит.</w:t>
      </w:r>
    </w:p>
    <w:p w:rsidR="005E27FF" w:rsidRDefault="005E27FF" w:rsidP="00CB2164">
      <w:pPr>
        <w:pStyle w:val="Heading1"/>
        <w:jc w:val="both"/>
      </w:pPr>
      <w:r>
        <w:t>Как можно посетить водопад Гвелети – детальный пешеходный путь</w:t>
      </w:r>
    </w:p>
    <w:p w:rsidR="005E27FF" w:rsidRDefault="005E27FF" w:rsidP="00CB2164">
      <w:pPr>
        <w:jc w:val="both"/>
        <w:rPr>
          <w:sz w:val="28"/>
        </w:rPr>
      </w:pPr>
      <w:r>
        <w:rPr>
          <w:sz w:val="28"/>
        </w:rPr>
        <w:t>Чтобы добраться до достопримечательности, вам необходимо будет оказаться в полузаброшенном поселке Гвелети. На протяжении полутора тысяч метров пешего шага туристы будут наслаждаться живописными пейзажами, делать памятные потрясающие фотоснимки, а также смогут по достоинству оценить свежий экологически чистый воздух местности.</w:t>
      </w:r>
    </w:p>
    <w:p w:rsidR="005E27FF" w:rsidRDefault="005E27FF" w:rsidP="00CB2164">
      <w:pPr>
        <w:jc w:val="both"/>
        <w:rPr>
          <w:sz w:val="28"/>
        </w:rPr>
      </w:pPr>
      <w:r>
        <w:rPr>
          <w:sz w:val="28"/>
        </w:rPr>
        <w:t xml:space="preserve">Узенькая вышеупомянутая тропа довольно крутая, по ней вам придется идти в гору, в результате чего вы дойдете к </w:t>
      </w:r>
      <w:r w:rsidRPr="00584B51">
        <w:rPr>
          <w:sz w:val="28"/>
        </w:rPr>
        <w:t xml:space="preserve">Гвелетскому ущелью. </w:t>
      </w:r>
      <w:r>
        <w:rPr>
          <w:sz w:val="28"/>
        </w:rPr>
        <w:t>Водопад находится сразу после утеса. Грузинские горные курорты издавна славятся пещерами и водопадами, в связи с чем экстремальные ощущения вам гарантированы не только на горнолыжных склонах, но и в других примечательных местах.</w:t>
      </w:r>
    </w:p>
    <w:p w:rsidR="005E27FF" w:rsidRDefault="005E27FF" w:rsidP="00CB2164">
      <w:pPr>
        <w:jc w:val="both"/>
        <w:rPr>
          <w:sz w:val="28"/>
        </w:rPr>
      </w:pPr>
      <w:r>
        <w:rPr>
          <w:sz w:val="28"/>
        </w:rPr>
        <w:t xml:space="preserve">Будьте внимательны! Не стоит излишне приближаться к водопаду, поскольку помимо водного потока с ущелья могут начать лететь мелкие камушки и крупные булыжники, что может быть опасным. </w:t>
      </w:r>
    </w:p>
    <w:p w:rsidR="005E27FF" w:rsidRDefault="005E27FF" w:rsidP="00CB2164">
      <w:pPr>
        <w:jc w:val="both"/>
        <w:rPr>
          <w:sz w:val="28"/>
        </w:rPr>
      </w:pPr>
      <w:r w:rsidRPr="00584B51">
        <w:rPr>
          <w:sz w:val="28"/>
        </w:rPr>
        <w:t>Гвелетский водопад –</w:t>
      </w:r>
      <w:r>
        <w:rPr>
          <w:sz w:val="28"/>
        </w:rPr>
        <w:t xml:space="preserve"> </w:t>
      </w:r>
      <w:r w:rsidRPr="00584B51">
        <w:rPr>
          <w:sz w:val="28"/>
        </w:rPr>
        <w:t xml:space="preserve">это </w:t>
      </w:r>
      <w:r>
        <w:rPr>
          <w:sz w:val="28"/>
        </w:rPr>
        <w:t>место, полюбившееся туристам со всех стран мира. Мы настоятельно рекомендуем и вам очутиться среди этих великолепных пейзажей и живописных аллей. Поверьте, в вашей памяти останутся исключительно теплые положительные эмоции и ощущения от поездки.</w:t>
      </w:r>
    </w:p>
    <w:p w:rsidR="005E27FF" w:rsidRDefault="005E27FF" w:rsidP="00CB2164">
      <w:pPr>
        <w:jc w:val="both"/>
        <w:rPr>
          <w:sz w:val="28"/>
        </w:rPr>
      </w:pPr>
      <w:hyperlink r:id="rId4" w:history="1">
        <w:r w:rsidRPr="00FF1DDC">
          <w:rPr>
            <w:rStyle w:val="Hyperlink"/>
            <w:sz w:val="28"/>
          </w:rPr>
          <w:t>https://text.ru/antiplagiat/5a67216c138fa</w:t>
        </w:r>
      </w:hyperlink>
    </w:p>
    <w:p w:rsidR="005E27FF" w:rsidRPr="00584B51" w:rsidRDefault="005E27FF" w:rsidP="00CB2164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 Объём 2223 сбп</w:t>
      </w:r>
    </w:p>
    <w:sectPr w:rsidR="005E27FF" w:rsidRPr="00584B51" w:rsidSect="0067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B51"/>
    <w:rsid w:val="00010ADF"/>
    <w:rsid w:val="004F7033"/>
    <w:rsid w:val="00584B51"/>
    <w:rsid w:val="005E27FF"/>
    <w:rsid w:val="00671AED"/>
    <w:rsid w:val="007532A0"/>
    <w:rsid w:val="0076296A"/>
    <w:rsid w:val="009E098D"/>
    <w:rsid w:val="00AE05D5"/>
    <w:rsid w:val="00B2709D"/>
    <w:rsid w:val="00CB2164"/>
    <w:rsid w:val="00FF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AE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098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098D"/>
    <w:rPr>
      <w:rFonts w:ascii="Cambria" w:hAnsi="Cambria" w:cs="Times New Roman"/>
      <w:b/>
      <w:bCs/>
      <w:color w:val="365F91"/>
      <w:sz w:val="28"/>
      <w:szCs w:val="28"/>
      <w:lang w:val="ru-RU"/>
    </w:rPr>
  </w:style>
  <w:style w:type="paragraph" w:styleId="Title">
    <w:name w:val="Title"/>
    <w:basedOn w:val="Normal"/>
    <w:next w:val="Normal"/>
    <w:link w:val="TitleChar"/>
    <w:uiPriority w:val="99"/>
    <w:qFormat/>
    <w:rsid w:val="00584B5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584B51"/>
    <w:rPr>
      <w:rFonts w:ascii="Cambria" w:hAnsi="Cambria" w:cs="Times New Roman"/>
      <w:color w:val="17365D"/>
      <w:spacing w:val="5"/>
      <w:kern w:val="28"/>
      <w:sz w:val="52"/>
      <w:szCs w:val="52"/>
      <w:lang w:val="ru-RU"/>
    </w:rPr>
  </w:style>
  <w:style w:type="character" w:styleId="Hyperlink">
    <w:name w:val="Hyperlink"/>
    <w:basedOn w:val="DefaultParagraphFont"/>
    <w:uiPriority w:val="99"/>
    <w:rsid w:val="007532A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a67216c138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2</Pages>
  <Words>399</Words>
  <Characters>2278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Mama_Leo</dc:creator>
  <cp:keywords/>
  <dc:description/>
  <cp:lastModifiedBy>Пономарь</cp:lastModifiedBy>
  <cp:revision>2</cp:revision>
  <dcterms:created xsi:type="dcterms:W3CDTF">2018-01-23T10:39:00Z</dcterms:created>
  <dcterms:modified xsi:type="dcterms:W3CDTF">2018-01-29T12:32:00Z</dcterms:modified>
</cp:coreProperties>
</file>