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58FF" w14:textId="48D7CB7D" w:rsidR="006227D0" w:rsidRDefault="006227D0" w:rsidP="008415E6">
      <w:pPr>
        <w:pStyle w:val="1"/>
        <w:rPr>
          <w:lang w:val="ru-RU"/>
        </w:rPr>
      </w:pPr>
      <w:r>
        <w:t>Массаж при заболеваниях органов д</w:t>
      </w:r>
      <w:r>
        <w:rPr>
          <w:lang w:val="ru-RU"/>
        </w:rPr>
        <w:t>ыхания. Профилактика</w:t>
      </w:r>
      <w:r w:rsidR="003E5EAA">
        <w:rPr>
          <w:lang w:val="ru-RU"/>
        </w:rPr>
        <w:t xml:space="preserve"> </w:t>
      </w:r>
      <w:r w:rsidR="0012271A">
        <w:rPr>
          <w:lang w:val="ru-RU"/>
        </w:rPr>
        <w:t xml:space="preserve">пневмонии, </w:t>
      </w:r>
      <w:r w:rsidR="00DA1EAB">
        <w:rPr>
          <w:lang w:val="ru-RU"/>
        </w:rPr>
        <w:t>коронавируса</w:t>
      </w:r>
      <w:r w:rsidR="0012271A">
        <w:rPr>
          <w:lang w:val="ru-RU"/>
        </w:rPr>
        <w:t>.</w:t>
      </w:r>
      <w:r>
        <w:rPr>
          <w:lang w:val="ru-RU"/>
        </w:rPr>
        <w:t xml:space="preserve"> </w:t>
      </w:r>
      <w:r w:rsidR="00DA1EAB">
        <w:rPr>
          <w:lang w:val="ru-RU"/>
        </w:rPr>
        <w:t>В</w:t>
      </w:r>
      <w:r>
        <w:rPr>
          <w:lang w:val="ru-RU"/>
        </w:rPr>
        <w:t>осстановление организма</w:t>
      </w:r>
    </w:p>
    <w:p w14:paraId="270F022F" w14:textId="0D3BDD7C" w:rsidR="009444A0" w:rsidRDefault="006E56D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E56D3">
        <w:rPr>
          <w:rFonts w:ascii="Times New Roman" w:hAnsi="Times New Roman" w:cs="Times New Roman"/>
          <w:b/>
          <w:sz w:val="24"/>
          <w:szCs w:val="24"/>
          <w:lang w:val="ru-RU"/>
        </w:rPr>
        <w:t>Лечебный</w:t>
      </w:r>
      <w:r w:rsidR="009444A0" w:rsidRPr="006E56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массаж</w:t>
      </w:r>
      <w:r w:rsidR="009444A0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расширить бронхи и обеспечить глубину дыхания. Таким образом улучшается вентиляционная способность легких, что облегчает состояние больного хронической пневмонией. Профилактика дает возможность предотвратить осложнения, снизить риски простудных заболеваний</w:t>
      </w:r>
      <w:r w:rsidR="00725CDA">
        <w:rPr>
          <w:rFonts w:ascii="Times New Roman" w:hAnsi="Times New Roman" w:cs="Times New Roman"/>
          <w:sz w:val="24"/>
          <w:szCs w:val="24"/>
          <w:lang w:val="ru-RU"/>
        </w:rPr>
        <w:t>, коронавируса и</w:t>
      </w:r>
      <w:r w:rsidR="00D934E3">
        <w:rPr>
          <w:rFonts w:ascii="Times New Roman" w:hAnsi="Times New Roman" w:cs="Times New Roman"/>
          <w:sz w:val="24"/>
          <w:szCs w:val="24"/>
          <w:lang w:val="ru-RU"/>
        </w:rPr>
        <w:t xml:space="preserve"> гриппа</w:t>
      </w:r>
      <w:r w:rsidR="009444A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5D38CDC" w14:textId="77777777" w:rsidR="009444A0" w:rsidRDefault="009444A0" w:rsidP="008415E6">
      <w:pPr>
        <w:pStyle w:val="2"/>
        <w:rPr>
          <w:lang w:val="ru-RU"/>
        </w:rPr>
      </w:pPr>
      <w:r>
        <w:rPr>
          <w:lang w:val="ru-RU"/>
        </w:rPr>
        <w:t xml:space="preserve">Влияние массажа </w:t>
      </w:r>
      <w:r w:rsidR="00166711">
        <w:rPr>
          <w:lang w:val="ru-RU"/>
        </w:rPr>
        <w:t xml:space="preserve">грудной клетки </w:t>
      </w:r>
      <w:r>
        <w:rPr>
          <w:lang w:val="ru-RU"/>
        </w:rPr>
        <w:t>на организм</w:t>
      </w:r>
      <w:r w:rsidR="00166711">
        <w:rPr>
          <w:lang w:val="ru-RU"/>
        </w:rPr>
        <w:t xml:space="preserve"> человека</w:t>
      </w:r>
    </w:p>
    <w:p w14:paraId="1FCF87D9" w14:textId="77777777" w:rsidR="006227D0" w:rsidRPr="005F7C7A" w:rsidRDefault="009444A0">
      <w:pPr>
        <w:rPr>
          <w:rFonts w:ascii="Times New Roman" w:hAnsi="Times New Roman" w:cs="Times New Roman"/>
          <w:sz w:val="24"/>
          <w:szCs w:val="24"/>
        </w:rPr>
      </w:pPr>
      <w:r w:rsidRPr="006E56D3">
        <w:rPr>
          <w:rFonts w:ascii="Times New Roman" w:hAnsi="Times New Roman" w:cs="Times New Roman"/>
          <w:b/>
          <w:sz w:val="24"/>
          <w:szCs w:val="24"/>
          <w:lang w:val="ru-RU"/>
        </w:rPr>
        <w:t>Лечебный массаж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относится к древнейшим методам профилактики заболеваний и реабилитации больного. Он оказывает воздействие на внутренние органы, нормализуя обменные процессы, секреторную функцию. Улучшение кровообращения и лимфодренаж позволяют быстро восстановить организм после болезни.</w:t>
      </w:r>
      <w:r w:rsidR="00D934E3">
        <w:rPr>
          <w:rFonts w:ascii="Times New Roman" w:hAnsi="Times New Roman" w:cs="Times New Roman"/>
          <w:sz w:val="24"/>
          <w:szCs w:val="24"/>
          <w:lang w:val="ru-RU"/>
        </w:rPr>
        <w:t xml:space="preserve"> С помощью специальных массажных движений происходит укрепление организма, увели</w:t>
      </w:r>
      <w:r w:rsidR="00C627FB">
        <w:rPr>
          <w:rFonts w:ascii="Times New Roman" w:hAnsi="Times New Roman" w:cs="Times New Roman"/>
          <w:sz w:val="24"/>
          <w:szCs w:val="24"/>
          <w:lang w:val="ru-RU"/>
        </w:rPr>
        <w:t>чение резистентности в отношение</w:t>
      </w:r>
      <w:r w:rsidR="00D934E3">
        <w:rPr>
          <w:rFonts w:ascii="Times New Roman" w:hAnsi="Times New Roman" w:cs="Times New Roman"/>
          <w:sz w:val="24"/>
          <w:szCs w:val="24"/>
          <w:lang w:val="ru-RU"/>
        </w:rPr>
        <w:t xml:space="preserve"> инфекционных заболеваний. </w:t>
      </w:r>
    </w:p>
    <w:p w14:paraId="779B64F3" w14:textId="77777777" w:rsidR="00D934E3" w:rsidRDefault="001D4F8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15E6">
        <w:rPr>
          <w:rFonts w:ascii="Times New Roman" w:hAnsi="Times New Roman" w:cs="Times New Roman"/>
          <w:b/>
          <w:sz w:val="24"/>
          <w:szCs w:val="24"/>
          <w:lang w:val="ru-RU"/>
        </w:rPr>
        <w:t>Польза</w:t>
      </w:r>
      <w:r w:rsidR="00C627FB" w:rsidRPr="008415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массажа</w:t>
      </w:r>
      <w:r w:rsidR="00FD49FF" w:rsidRPr="008415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органов дыхания</w:t>
      </w:r>
      <w:r w:rsidR="00C627F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F7CA54E" w14:textId="77777777" w:rsidR="00C627FB" w:rsidRDefault="00CE2D2A" w:rsidP="008249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улучшение бронхиальной проходимости;</w:t>
      </w:r>
    </w:p>
    <w:p w14:paraId="0BDE71E3" w14:textId="77777777" w:rsidR="00FD49FF" w:rsidRDefault="00FD49FF" w:rsidP="008249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нормализация растяжимости грудной клетки;</w:t>
      </w:r>
    </w:p>
    <w:p w14:paraId="6FC3CF0E" w14:textId="77777777" w:rsidR="00CE2D2A" w:rsidRDefault="00FD49FF" w:rsidP="008249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повышение элестичности легочной ткани;</w:t>
      </w:r>
    </w:p>
    <w:p w14:paraId="45EB31C3" w14:textId="77777777" w:rsidR="00FD49FF" w:rsidRDefault="00F8742D" w:rsidP="008249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="00FD49FF">
        <w:rPr>
          <w:rFonts w:ascii="Times New Roman" w:hAnsi="Times New Roman" w:cs="Times New Roman"/>
          <w:sz w:val="24"/>
          <w:szCs w:val="24"/>
          <w:lang w:val="ru-RU"/>
        </w:rPr>
        <w:t xml:space="preserve"> резервов респираторной системы;</w:t>
      </w:r>
    </w:p>
    <w:p w14:paraId="6AE0F269" w14:textId="77777777" w:rsidR="006E56D3" w:rsidRDefault="00F8742D" w:rsidP="006E56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коррекция вентиляционной способности легких;</w:t>
      </w:r>
    </w:p>
    <w:p w14:paraId="52C0878D" w14:textId="77777777" w:rsidR="006E56D3" w:rsidRDefault="00536ECF" w:rsidP="006E56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E56D3">
        <w:rPr>
          <w:rFonts w:ascii="Times New Roman" w:hAnsi="Times New Roman" w:cs="Times New Roman"/>
          <w:sz w:val="24"/>
          <w:szCs w:val="24"/>
          <w:lang w:val="ru-RU"/>
        </w:rPr>
        <w:t>выведение токсинов;</w:t>
      </w:r>
      <w:r w:rsidR="006E56D3" w:rsidRPr="006E56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F1D0B28" w14:textId="775CFC11" w:rsidR="006E56D3" w:rsidRPr="006E56D3" w:rsidRDefault="006E56D3" w:rsidP="006E56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56D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профилактика </w:t>
      </w:r>
      <w:r w:rsidR="00235E14">
        <w:rPr>
          <w:rFonts w:ascii="Times New Roman" w:hAnsi="Times New Roman" w:cs="Times New Roman"/>
          <w:b/>
          <w:sz w:val="24"/>
          <w:szCs w:val="24"/>
          <w:lang w:val="ru-RU"/>
        </w:rPr>
        <w:t>коронавируса</w:t>
      </w:r>
      <w:r w:rsidR="00235E14" w:rsidRPr="00235E1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r w:rsidRPr="00235E14">
        <w:rPr>
          <w:rFonts w:ascii="Times New Roman" w:hAnsi="Times New Roman" w:cs="Times New Roman"/>
          <w:bCs/>
          <w:sz w:val="24"/>
          <w:szCs w:val="24"/>
          <w:lang w:val="ru-RU"/>
        </w:rPr>
        <w:t>ОРВИ</w:t>
      </w:r>
    </w:p>
    <w:p w14:paraId="5841DCB0" w14:textId="77777777" w:rsidR="00F8742D" w:rsidRPr="006E56D3" w:rsidRDefault="006A0590" w:rsidP="006E56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E56D3">
        <w:rPr>
          <w:rFonts w:ascii="Times New Roman" w:hAnsi="Times New Roman" w:cs="Times New Roman"/>
          <w:sz w:val="24"/>
          <w:szCs w:val="24"/>
          <w:lang w:val="ru-RU"/>
        </w:rPr>
        <w:t>повышение иммунитета.</w:t>
      </w:r>
    </w:p>
    <w:p w14:paraId="71BC4000" w14:textId="77777777" w:rsidR="003516F9" w:rsidRDefault="00CA33E4" w:rsidP="006A059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в про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филактике </w:t>
      </w:r>
      <w:r w:rsidR="001C053F">
        <w:rPr>
          <w:rFonts w:ascii="Times New Roman" w:hAnsi="Times New Roman" w:cs="Times New Roman"/>
          <w:sz w:val="24"/>
          <w:szCs w:val="24"/>
          <w:lang w:val="ru-RU"/>
        </w:rPr>
        <w:t xml:space="preserve">обострения болезни играет роль массажа для пациентов с хронической пневмонией. Массажные </w:t>
      </w:r>
      <w:r w:rsidR="001B7F7D">
        <w:rPr>
          <w:rFonts w:ascii="Times New Roman" w:hAnsi="Times New Roman" w:cs="Times New Roman"/>
          <w:sz w:val="24"/>
          <w:szCs w:val="24"/>
          <w:lang w:val="ru-RU"/>
        </w:rPr>
        <w:t>приемы</w:t>
      </w:r>
      <w:r w:rsidR="001C053F">
        <w:rPr>
          <w:rFonts w:ascii="Times New Roman" w:hAnsi="Times New Roman" w:cs="Times New Roman"/>
          <w:sz w:val="24"/>
          <w:szCs w:val="24"/>
          <w:lang w:val="ru-RU"/>
        </w:rPr>
        <w:t xml:space="preserve"> позволяют воздействовать на внешнее дыхание больного. </w:t>
      </w:r>
    </w:p>
    <w:p w14:paraId="5DF027B3" w14:textId="77777777" w:rsidR="003516F9" w:rsidRDefault="003516F9" w:rsidP="006A05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43D97">
        <w:rPr>
          <w:rFonts w:ascii="Times New Roman" w:hAnsi="Times New Roman" w:cs="Times New Roman"/>
          <w:b/>
          <w:sz w:val="24"/>
          <w:szCs w:val="24"/>
          <w:lang w:val="ru-RU"/>
        </w:rPr>
        <w:t>Показания к лечебному массажу органов дыхания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12FE6DA" w14:textId="77777777" w:rsidR="003516F9" w:rsidRDefault="00AD6719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хроническая пн</w:t>
      </w:r>
      <w:r w:rsidR="003516F9">
        <w:rPr>
          <w:rFonts w:ascii="Times New Roman" w:hAnsi="Times New Roman" w:cs="Times New Roman"/>
          <w:sz w:val="24"/>
          <w:szCs w:val="24"/>
          <w:lang w:val="ru-RU"/>
        </w:rPr>
        <w:t>евмония в стадии ремиссии;</w:t>
      </w:r>
    </w:p>
    <w:p w14:paraId="05B81776" w14:textId="77777777" w:rsidR="003516F9" w:rsidRDefault="007B5D97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эмфизема;</w:t>
      </w:r>
    </w:p>
    <w:p w14:paraId="0268AA51" w14:textId="77777777" w:rsidR="007B5D97" w:rsidRDefault="007B5D97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пневмосклероз;</w:t>
      </w:r>
    </w:p>
    <w:p w14:paraId="045A8B7E" w14:textId="77777777" w:rsidR="007B5D97" w:rsidRDefault="007B5D97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бронхиальная астма</w:t>
      </w:r>
      <w:r w:rsidR="00AD6719">
        <w:rPr>
          <w:rFonts w:ascii="Times New Roman" w:hAnsi="Times New Roman" w:cs="Times New Roman"/>
          <w:sz w:val="24"/>
          <w:szCs w:val="24"/>
          <w:lang w:val="ru-RU"/>
        </w:rPr>
        <w:t xml:space="preserve"> (при отсутствии приступа)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0A61EBE" w14:textId="77777777" w:rsidR="00F603F3" w:rsidRDefault="00F603F3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хронический бронхит </w:t>
      </w:r>
    </w:p>
    <w:p w14:paraId="1FF631D0" w14:textId="2D59E2EA" w:rsidR="007B5D97" w:rsidRDefault="00AD6719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C0B5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восстановление организма после </w:t>
      </w:r>
      <w:r w:rsidR="001C0B5F" w:rsidRPr="001C0B5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коронавируса</w:t>
      </w:r>
      <w:r w:rsidR="001C0B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ОРВИ, гриппа;</w:t>
      </w:r>
    </w:p>
    <w:p w14:paraId="42E1B824" w14:textId="77777777" w:rsidR="00664744" w:rsidRDefault="00664744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реабилитация после ранения грудной клетки;</w:t>
      </w:r>
    </w:p>
    <w:p w14:paraId="6862086B" w14:textId="77777777" w:rsidR="00AD6719" w:rsidRPr="003516F9" w:rsidRDefault="00AD6719" w:rsidP="003516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профилактика заболеваний органов дыхания. </w:t>
      </w:r>
    </w:p>
    <w:p w14:paraId="13E9D008" w14:textId="77777777" w:rsidR="006A0590" w:rsidRDefault="001C053F" w:rsidP="006A059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сочетании с медикаментозной терапией нормализуется вент</w:t>
      </w:r>
      <w:r w:rsidR="00AD6719">
        <w:rPr>
          <w:rFonts w:ascii="Times New Roman" w:hAnsi="Times New Roman" w:cs="Times New Roman"/>
          <w:sz w:val="24"/>
          <w:szCs w:val="24"/>
          <w:lang w:val="ru-RU"/>
        </w:rPr>
        <w:t>иляционная способность легких.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езультаты спирографии (оценка функции легких) </w:t>
      </w:r>
      <w:r w:rsidR="00AD6719">
        <w:rPr>
          <w:rFonts w:ascii="Times New Roman" w:hAnsi="Times New Roman" w:cs="Times New Roman"/>
          <w:sz w:val="24"/>
          <w:szCs w:val="24"/>
          <w:lang w:val="ru-RU"/>
        </w:rPr>
        <w:t xml:space="preserve">свидетельсвуют в пользу </w:t>
      </w:r>
      <w:r w:rsidR="000D1F70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курсов </w:t>
      </w:r>
      <w:r w:rsidR="000D1F70" w:rsidRPr="000D1F70">
        <w:rPr>
          <w:rFonts w:ascii="Times New Roman" w:hAnsi="Times New Roman" w:cs="Times New Roman"/>
          <w:b/>
          <w:sz w:val="24"/>
          <w:szCs w:val="24"/>
          <w:lang w:val="ru-RU"/>
        </w:rPr>
        <w:t>массажа органов грудной клетки</w:t>
      </w:r>
      <w:r w:rsidR="000D1F7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BDE909C" w14:textId="77777777" w:rsidR="001B7F7D" w:rsidRDefault="008F3106" w:rsidP="006A059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Противопоказания:</w:t>
      </w:r>
    </w:p>
    <w:p w14:paraId="745E7202" w14:textId="77777777" w:rsidR="008F3106" w:rsidRDefault="007B618C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обострение </w:t>
      </w:r>
      <w:r w:rsidR="008A2715">
        <w:rPr>
          <w:rFonts w:ascii="Times New Roman" w:hAnsi="Times New Roman" w:cs="Times New Roman"/>
          <w:sz w:val="24"/>
          <w:szCs w:val="24"/>
          <w:lang w:val="ru-RU"/>
        </w:rPr>
        <w:t>воспалительного процесса</w:t>
      </w:r>
      <w:r w:rsidR="00D73E28">
        <w:rPr>
          <w:rFonts w:ascii="Times New Roman" w:hAnsi="Times New Roman" w:cs="Times New Roman"/>
          <w:sz w:val="24"/>
          <w:szCs w:val="24"/>
          <w:lang w:val="ru-RU"/>
        </w:rPr>
        <w:t xml:space="preserve"> в легких</w:t>
      </w:r>
      <w:r w:rsidR="008A27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6489F8D" w14:textId="5A415104" w:rsidR="008A2715" w:rsidRDefault="001C0B5F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коронавирус, </w:t>
      </w:r>
      <w:r w:rsidR="00D73E28">
        <w:rPr>
          <w:rFonts w:ascii="Times New Roman" w:hAnsi="Times New Roman" w:cs="Times New Roman"/>
          <w:sz w:val="24"/>
          <w:szCs w:val="24"/>
          <w:lang w:val="ru-RU"/>
        </w:rPr>
        <w:t>ОРВИ, грипп;</w:t>
      </w:r>
    </w:p>
    <w:p w14:paraId="0B1DC290" w14:textId="77777777" w:rsidR="00D73E28" w:rsidRDefault="00D73E28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лихорадка;</w:t>
      </w:r>
    </w:p>
    <w:p w14:paraId="0FBDB5BA" w14:textId="77777777" w:rsidR="00F603F3" w:rsidRDefault="00F603F3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сердечно-легочная недостаточность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III</w:t>
      </w:r>
      <w:r w:rsidRPr="00F603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степень);</w:t>
      </w:r>
    </w:p>
    <w:p w14:paraId="7BF168DF" w14:textId="77777777" w:rsidR="00D73E28" w:rsidRDefault="00D73E28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гнойники, </w:t>
      </w:r>
      <w:r w:rsidR="00166711">
        <w:rPr>
          <w:rFonts w:ascii="Times New Roman" w:hAnsi="Times New Roman" w:cs="Times New Roman"/>
          <w:sz w:val="24"/>
          <w:szCs w:val="24"/>
          <w:lang w:val="ru-RU"/>
        </w:rPr>
        <w:t xml:space="preserve">высыпания, </w:t>
      </w:r>
      <w:r>
        <w:rPr>
          <w:rFonts w:ascii="Times New Roman" w:hAnsi="Times New Roman" w:cs="Times New Roman"/>
          <w:sz w:val="24"/>
          <w:szCs w:val="24"/>
          <w:lang w:val="ru-RU"/>
        </w:rPr>
        <w:t>повреждения кожи;</w:t>
      </w:r>
    </w:p>
    <w:p w14:paraId="77513E13" w14:textId="77777777" w:rsidR="00166711" w:rsidRDefault="00166711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бронхоэктатическая болезнь (стадия распада ткани);</w:t>
      </w:r>
    </w:p>
    <w:p w14:paraId="02C763E7" w14:textId="77777777" w:rsidR="00D73E28" w:rsidRDefault="00111806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психические заболевания;</w:t>
      </w:r>
    </w:p>
    <w:p w14:paraId="36505848" w14:textId="77777777" w:rsidR="00664744" w:rsidRPr="00664744" w:rsidRDefault="00C17B6B" w:rsidP="006647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туберкулез;</w:t>
      </w:r>
    </w:p>
    <w:p w14:paraId="435780F3" w14:textId="77777777" w:rsidR="00C17B6B" w:rsidRDefault="00C17B6B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экссудативный плеврит</w:t>
      </w:r>
      <w:r w:rsidR="00166711">
        <w:rPr>
          <w:rFonts w:ascii="Times New Roman" w:hAnsi="Times New Roman" w:cs="Times New Roman"/>
          <w:sz w:val="24"/>
          <w:szCs w:val="24"/>
          <w:lang w:val="ru-RU"/>
        </w:rPr>
        <w:t xml:space="preserve"> (острая стадия)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EFABD00" w14:textId="77777777" w:rsidR="00111806" w:rsidRDefault="00B4515B" w:rsidP="008F31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новообразования.</w:t>
      </w:r>
    </w:p>
    <w:p w14:paraId="443170DB" w14:textId="16CDEBE9" w:rsidR="00B4515B" w:rsidRPr="00B4515B" w:rsidRDefault="00B4515B" w:rsidP="00B4515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Следует с осторожностью проводить </w:t>
      </w:r>
      <w:r w:rsidRPr="00D2410D">
        <w:rPr>
          <w:rFonts w:ascii="Times New Roman" w:hAnsi="Times New Roman" w:cs="Times New Roman"/>
          <w:b/>
          <w:sz w:val="24"/>
          <w:szCs w:val="24"/>
          <w:lang w:val="ru-RU"/>
        </w:rPr>
        <w:t>массаж органов дыхания при гипертонии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Высокое давление – противопоказание к его применению. </w:t>
      </w:r>
      <w:r w:rsidR="00D4511C">
        <w:rPr>
          <w:rFonts w:ascii="Times New Roman" w:hAnsi="Times New Roman" w:cs="Times New Roman"/>
          <w:sz w:val="24"/>
          <w:szCs w:val="24"/>
          <w:lang w:val="ru-RU"/>
        </w:rPr>
        <w:t>Проникающие ранения в большинстве случаев сопровождаются геморрагическим плевритом. В плевральной полости образуются спайки, органичивающие подвижность легкого. Во время рассасывания экссудата желательно проводить массаж</w:t>
      </w:r>
      <w:r w:rsidR="001C0B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511C">
        <w:rPr>
          <w:rFonts w:ascii="Times New Roman" w:hAnsi="Times New Roman" w:cs="Times New Roman"/>
          <w:sz w:val="24"/>
          <w:szCs w:val="24"/>
          <w:lang w:val="ru-RU"/>
        </w:rPr>
        <w:t xml:space="preserve">для исключения осложнений. </w:t>
      </w:r>
    </w:p>
    <w:p w14:paraId="5DB2BCEC" w14:textId="7E9030EF" w:rsidR="001D48D5" w:rsidRDefault="00D52A8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Задача «</w:t>
      </w:r>
      <w:r w:rsidRPr="00D52A81">
        <w:rPr>
          <w:rFonts w:ascii="Times New Roman" w:hAnsi="Times New Roman" w:cs="Times New Roman"/>
          <w:b/>
          <w:sz w:val="24"/>
          <w:szCs w:val="24"/>
          <w:lang w:val="ru-RU"/>
        </w:rPr>
        <w:t>как не заболеть коронавирусом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 решается с помощью курса массажных приемов. Такой способ профилактики помогает </w:t>
      </w:r>
      <w:r w:rsidR="009915FD">
        <w:rPr>
          <w:rFonts w:ascii="Times New Roman" w:hAnsi="Times New Roman" w:cs="Times New Roman"/>
          <w:sz w:val="24"/>
          <w:szCs w:val="24"/>
          <w:lang w:val="ru-RU"/>
        </w:rPr>
        <w:t>улучш</w:t>
      </w:r>
      <w:r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="009915FD">
        <w:rPr>
          <w:rFonts w:ascii="Times New Roman" w:hAnsi="Times New Roman" w:cs="Times New Roman"/>
          <w:sz w:val="24"/>
          <w:szCs w:val="24"/>
          <w:lang w:val="ru-RU"/>
        </w:rPr>
        <w:t xml:space="preserve"> лимфодренаж, устраня</w:t>
      </w:r>
      <w:r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9915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6711">
        <w:rPr>
          <w:rFonts w:ascii="Times New Roman" w:hAnsi="Times New Roman" w:cs="Times New Roman"/>
          <w:sz w:val="24"/>
          <w:szCs w:val="24"/>
          <w:lang w:val="ru-RU"/>
        </w:rPr>
        <w:t>застойные явления</w:t>
      </w:r>
      <w:r w:rsidR="009915F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303A9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</w:t>
      </w:r>
      <w:r w:rsidR="008B79C0">
        <w:rPr>
          <w:rFonts w:ascii="Times New Roman" w:hAnsi="Times New Roman" w:cs="Times New Roman"/>
          <w:sz w:val="24"/>
          <w:szCs w:val="24"/>
          <w:lang w:val="ru-RU"/>
        </w:rPr>
        <w:t xml:space="preserve">выведение мокроты, рассасывание экссудата. </w:t>
      </w:r>
      <w:r>
        <w:rPr>
          <w:rFonts w:ascii="Times New Roman" w:hAnsi="Times New Roman" w:cs="Times New Roman"/>
          <w:sz w:val="24"/>
          <w:szCs w:val="24"/>
          <w:lang w:val="ru-RU"/>
        </w:rPr>
        <w:t>Важный момент: п</w:t>
      </w:r>
      <w:r w:rsidR="008B79C0">
        <w:rPr>
          <w:rFonts w:ascii="Times New Roman" w:hAnsi="Times New Roman" w:cs="Times New Roman"/>
          <w:sz w:val="24"/>
          <w:szCs w:val="24"/>
          <w:lang w:val="ru-RU"/>
        </w:rPr>
        <w:t>редотвращ</w:t>
      </w:r>
      <w:r>
        <w:rPr>
          <w:rFonts w:ascii="Times New Roman" w:hAnsi="Times New Roman" w:cs="Times New Roman"/>
          <w:sz w:val="24"/>
          <w:szCs w:val="24"/>
          <w:lang w:val="ru-RU"/>
        </w:rPr>
        <w:t>ение</w:t>
      </w:r>
      <w:r w:rsidR="008B79C0">
        <w:rPr>
          <w:rFonts w:ascii="Times New Roman" w:hAnsi="Times New Roman" w:cs="Times New Roman"/>
          <w:sz w:val="24"/>
          <w:szCs w:val="24"/>
          <w:lang w:val="ru-RU"/>
        </w:rPr>
        <w:t xml:space="preserve"> интоксикаци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B79C0">
        <w:rPr>
          <w:rFonts w:ascii="Times New Roman" w:hAnsi="Times New Roman" w:cs="Times New Roman"/>
          <w:sz w:val="24"/>
          <w:szCs w:val="24"/>
          <w:lang w:val="ru-RU"/>
        </w:rPr>
        <w:t xml:space="preserve"> организма. При хронической пневмонии </w:t>
      </w:r>
      <w:r w:rsidR="00214018" w:rsidRPr="0021401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лечебный </w:t>
      </w:r>
      <w:r w:rsidR="00214018" w:rsidRPr="00310D6A">
        <w:rPr>
          <w:rFonts w:ascii="Times New Roman" w:hAnsi="Times New Roman" w:cs="Times New Roman"/>
          <w:b/>
          <w:sz w:val="24"/>
          <w:szCs w:val="24"/>
          <w:lang w:val="ru-RU"/>
        </w:rPr>
        <w:t>массаж грудной клетки</w:t>
      </w:r>
      <w:r w:rsidR="002140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24F9">
        <w:rPr>
          <w:rFonts w:ascii="Times New Roman" w:hAnsi="Times New Roman" w:cs="Times New Roman"/>
          <w:sz w:val="24"/>
          <w:szCs w:val="24"/>
          <w:lang w:val="ru-RU"/>
        </w:rPr>
        <w:t>улучша</w:t>
      </w:r>
      <w:r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D324F9">
        <w:rPr>
          <w:rFonts w:ascii="Times New Roman" w:hAnsi="Times New Roman" w:cs="Times New Roman"/>
          <w:sz w:val="24"/>
          <w:szCs w:val="24"/>
          <w:lang w:val="ru-RU"/>
        </w:rPr>
        <w:t xml:space="preserve"> самочувствие, увеличива</w:t>
      </w:r>
      <w:r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="00D324F9">
        <w:rPr>
          <w:rFonts w:ascii="Times New Roman" w:hAnsi="Times New Roman" w:cs="Times New Roman"/>
          <w:sz w:val="24"/>
          <w:szCs w:val="24"/>
          <w:lang w:val="ru-RU"/>
        </w:rPr>
        <w:t xml:space="preserve"> резервы респираторной системы.</w:t>
      </w:r>
      <w:r w:rsidR="002140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6711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 снижается риск </w:t>
      </w:r>
      <w:r>
        <w:rPr>
          <w:rFonts w:ascii="Times New Roman" w:hAnsi="Times New Roman" w:cs="Times New Roman"/>
          <w:sz w:val="24"/>
          <w:szCs w:val="24"/>
          <w:lang w:val="ru-RU"/>
        </w:rPr>
        <w:t>заболеть коронавирусом</w:t>
      </w:r>
      <w:r w:rsidR="00724DE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6711">
        <w:rPr>
          <w:rFonts w:ascii="Times New Roman" w:hAnsi="Times New Roman" w:cs="Times New Roman"/>
          <w:sz w:val="24"/>
          <w:szCs w:val="24"/>
          <w:lang w:val="ru-RU"/>
        </w:rPr>
        <w:t>ОРВИ, грипп</w:t>
      </w:r>
      <w:r w:rsidR="00214018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16671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14018">
        <w:rPr>
          <w:rFonts w:ascii="Times New Roman" w:hAnsi="Times New Roman" w:cs="Times New Roman"/>
          <w:sz w:val="24"/>
          <w:szCs w:val="24"/>
          <w:lang w:val="ru-RU"/>
        </w:rPr>
        <w:t xml:space="preserve">снижаются риски обострения хронических болезней. </w:t>
      </w:r>
    </w:p>
    <w:p w14:paraId="2D069123" w14:textId="77777777" w:rsidR="001D48D5" w:rsidRDefault="001D48D5" w:rsidP="00790C6B">
      <w:pPr>
        <w:pStyle w:val="3"/>
        <w:rPr>
          <w:lang w:val="ru-RU"/>
        </w:rPr>
      </w:pPr>
      <w:r>
        <w:rPr>
          <w:lang w:val="ru-RU"/>
        </w:rPr>
        <w:t>Особенности массажа при хронических болезнях органов дыхания</w:t>
      </w:r>
    </w:p>
    <w:p w14:paraId="6FFAB8AA" w14:textId="77777777" w:rsidR="00166711" w:rsidRDefault="00D451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90C6B">
        <w:rPr>
          <w:rFonts w:ascii="Times New Roman" w:hAnsi="Times New Roman" w:cs="Times New Roman"/>
          <w:b/>
          <w:sz w:val="24"/>
          <w:szCs w:val="24"/>
          <w:lang w:val="ru-RU"/>
        </w:rPr>
        <w:t>Массаж при заболеваниях органов дыхания</w:t>
      </w:r>
      <w:r w:rsidR="00790C6B" w:rsidRPr="00790C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440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4300A">
        <w:rPr>
          <w:rFonts w:ascii="Times New Roman" w:hAnsi="Times New Roman" w:cs="Times New Roman"/>
          <w:sz w:val="24"/>
          <w:szCs w:val="24"/>
          <w:lang w:val="ru-RU"/>
        </w:rPr>
        <w:t xml:space="preserve">роводится в комплексе с другими методами терапии. </w:t>
      </w:r>
      <w:r w:rsidR="00554403">
        <w:rPr>
          <w:rFonts w:ascii="Times New Roman" w:hAnsi="Times New Roman" w:cs="Times New Roman"/>
          <w:sz w:val="24"/>
          <w:szCs w:val="24"/>
          <w:lang w:val="ru-RU"/>
        </w:rPr>
        <w:t xml:space="preserve">Важное значение в процессе укрепления организма имеет массирование мышц, участвующих в дыхании. </w:t>
      </w:r>
      <w:r w:rsidR="0084300A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массажные действия должен профессионал с опытом. </w:t>
      </w:r>
    </w:p>
    <w:p w14:paraId="008B4082" w14:textId="77777777" w:rsidR="0084300A" w:rsidRDefault="0084300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F4A55">
        <w:rPr>
          <w:rFonts w:ascii="Times New Roman" w:hAnsi="Times New Roman" w:cs="Times New Roman"/>
          <w:b/>
          <w:sz w:val="24"/>
          <w:szCs w:val="24"/>
          <w:lang w:val="ru-RU"/>
        </w:rPr>
        <w:t>Приемы массажа органов дыхательной системы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79365A52" w14:textId="77777777" w:rsidR="0084300A" w:rsidRDefault="005F4230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поглаживание (</w:t>
      </w:r>
      <w:r w:rsidR="00780739">
        <w:rPr>
          <w:rFonts w:ascii="Times New Roman" w:hAnsi="Times New Roman" w:cs="Times New Roman"/>
          <w:sz w:val="24"/>
          <w:szCs w:val="24"/>
          <w:lang w:val="ru-RU"/>
        </w:rPr>
        <w:t xml:space="preserve">плоскостное, </w:t>
      </w:r>
      <w:r>
        <w:rPr>
          <w:rFonts w:ascii="Times New Roman" w:hAnsi="Times New Roman" w:cs="Times New Roman"/>
          <w:sz w:val="24"/>
          <w:szCs w:val="24"/>
          <w:lang w:val="ru-RU"/>
        </w:rPr>
        <w:t>глубокое, поверхностное);</w:t>
      </w:r>
    </w:p>
    <w:p w14:paraId="3533E43E" w14:textId="77777777" w:rsidR="007349BD" w:rsidRDefault="007349BD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полукружное растирание;</w:t>
      </w:r>
    </w:p>
    <w:p w14:paraId="22C7E57C" w14:textId="77777777" w:rsidR="007349BD" w:rsidRDefault="007349BD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разминание (продольное</w:t>
      </w:r>
      <w:r w:rsidR="00EF4A55">
        <w:rPr>
          <w:rFonts w:ascii="Times New Roman" w:hAnsi="Times New Roman" w:cs="Times New Roman"/>
          <w:sz w:val="24"/>
          <w:szCs w:val="24"/>
          <w:lang w:val="ru-RU"/>
        </w:rPr>
        <w:t xml:space="preserve">, поперечное, </w:t>
      </w:r>
      <w:r>
        <w:rPr>
          <w:rFonts w:ascii="Times New Roman" w:hAnsi="Times New Roman" w:cs="Times New Roman"/>
          <w:sz w:val="24"/>
          <w:szCs w:val="24"/>
          <w:lang w:val="ru-RU"/>
        </w:rPr>
        <w:t>сжатие, растяжение,</w:t>
      </w:r>
      <w:r w:rsidR="00EF4A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надавливание</w:t>
      </w:r>
      <w:r w:rsidR="00EF4A55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сдвигание);</w:t>
      </w:r>
    </w:p>
    <w:p w14:paraId="69BB7A0B" w14:textId="77777777" w:rsidR="005F4230" w:rsidRDefault="00B05569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пиление; </w:t>
      </w:r>
    </w:p>
    <w:p w14:paraId="5845FA72" w14:textId="77777777" w:rsidR="00B05569" w:rsidRDefault="00B05569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строгание;</w:t>
      </w:r>
    </w:p>
    <w:p w14:paraId="0FA5CA53" w14:textId="77777777" w:rsidR="00B05569" w:rsidRDefault="00B05569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штрихование;</w:t>
      </w:r>
    </w:p>
    <w:p w14:paraId="664F7CA2" w14:textId="77777777" w:rsidR="00B05569" w:rsidRDefault="00780739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вибрация (непрерывная, пунктирование);</w:t>
      </w:r>
    </w:p>
    <w:p w14:paraId="126D52AF" w14:textId="77777777" w:rsidR="00EF4A55" w:rsidRDefault="00EF4A55" w:rsidP="008430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растирание.</w:t>
      </w:r>
    </w:p>
    <w:p w14:paraId="0709B269" w14:textId="53E38442" w:rsidR="00780739" w:rsidRDefault="005F7C7A" w:rsidP="00EF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Производится </w:t>
      </w:r>
      <w:r w:rsidR="00724DE8">
        <w:rPr>
          <w:rFonts w:ascii="Times New Roman" w:hAnsi="Times New Roman" w:cs="Times New Roman"/>
          <w:sz w:val="24"/>
          <w:szCs w:val="24"/>
          <w:lang w:val="ru-RU"/>
        </w:rPr>
        <w:t xml:space="preserve">массирование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мышц, межлопаточной и надлопаточной области, межреберных промежутков. Действия </w:t>
      </w:r>
      <w:r w:rsidR="00724DE8">
        <w:rPr>
          <w:rFonts w:ascii="Times New Roman" w:hAnsi="Times New Roman" w:cs="Times New Roman"/>
          <w:sz w:val="24"/>
          <w:szCs w:val="24"/>
          <w:lang w:val="ru-RU"/>
        </w:rPr>
        <w:t>нужно выполнять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</w:t>
      </w:r>
      <w:r w:rsidR="00724DE8">
        <w:rPr>
          <w:rFonts w:ascii="Times New Roman" w:hAnsi="Times New Roman" w:cs="Times New Roman"/>
          <w:sz w:val="24"/>
          <w:szCs w:val="24"/>
          <w:lang w:val="ru-RU"/>
        </w:rPr>
        <w:t>чиками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пальцев, локтевым краем ладони. Курс включает косвенный </w:t>
      </w:r>
      <w:r w:rsidRPr="005F7C7A">
        <w:rPr>
          <w:rFonts w:ascii="Times New Roman" w:hAnsi="Times New Roman" w:cs="Times New Roman"/>
          <w:b/>
          <w:sz w:val="24"/>
          <w:szCs w:val="24"/>
          <w:lang w:val="ru-RU"/>
        </w:rPr>
        <w:t>массаж легких</w:t>
      </w:r>
      <w:r w:rsidR="002E0011">
        <w:rPr>
          <w:rFonts w:ascii="Times New Roman" w:hAnsi="Times New Roman" w:cs="Times New Roman"/>
          <w:sz w:val="24"/>
          <w:szCs w:val="24"/>
          <w:lang w:val="ru-RU"/>
        </w:rPr>
        <w:t xml:space="preserve"> способом надавливания над легочными полями, непрерывистой вибрации. </w:t>
      </w:r>
      <w:r w:rsidR="0016509F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 растяжение, сжатие грудной клетки. </w:t>
      </w:r>
      <w:r w:rsidR="00724DE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Осуществляется </w:t>
      </w:r>
      <w:r w:rsidR="000F2A0E" w:rsidRPr="000F2A0E">
        <w:rPr>
          <w:rFonts w:ascii="Times New Roman" w:hAnsi="Times New Roman" w:cs="Times New Roman"/>
          <w:b/>
          <w:sz w:val="24"/>
          <w:szCs w:val="24"/>
          <w:lang w:val="ru-RU"/>
        </w:rPr>
        <w:t>массаж сердца</w:t>
      </w:r>
      <w:r w:rsidR="000F2A0E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приемов: толчкообразые легкие надавливания над сердцем, в нижней трети грудины. Обязательна непрерывная вибрация в области сердца.</w:t>
      </w:r>
      <w:r w:rsidR="002846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0748">
        <w:rPr>
          <w:rFonts w:ascii="Times New Roman" w:hAnsi="Times New Roman" w:cs="Times New Roman"/>
          <w:sz w:val="24"/>
          <w:szCs w:val="24"/>
          <w:lang w:val="ru-RU"/>
        </w:rPr>
        <w:t>Полный курс составляет</w:t>
      </w:r>
      <w:r w:rsidR="00F33701">
        <w:rPr>
          <w:rFonts w:ascii="Times New Roman" w:hAnsi="Times New Roman" w:cs="Times New Roman"/>
          <w:sz w:val="24"/>
          <w:szCs w:val="24"/>
          <w:lang w:val="ru-RU"/>
        </w:rPr>
        <w:t xml:space="preserve"> не менее 12 процедур. </w:t>
      </w:r>
      <w:r w:rsidR="00460748">
        <w:rPr>
          <w:rFonts w:ascii="Times New Roman" w:hAnsi="Times New Roman" w:cs="Times New Roman"/>
          <w:sz w:val="24"/>
          <w:szCs w:val="24"/>
          <w:lang w:val="ru-RU"/>
        </w:rPr>
        <w:t xml:space="preserve">Длительность </w:t>
      </w:r>
      <w:r w:rsidR="002846AE">
        <w:rPr>
          <w:rFonts w:ascii="Times New Roman" w:hAnsi="Times New Roman" w:cs="Times New Roman"/>
          <w:sz w:val="24"/>
          <w:szCs w:val="24"/>
          <w:lang w:val="ru-RU"/>
        </w:rPr>
        <w:t>сеанса</w:t>
      </w:r>
      <w:r w:rsidR="00460748">
        <w:rPr>
          <w:rFonts w:ascii="Times New Roman" w:hAnsi="Times New Roman" w:cs="Times New Roman"/>
          <w:sz w:val="24"/>
          <w:szCs w:val="24"/>
          <w:lang w:val="ru-RU"/>
        </w:rPr>
        <w:t xml:space="preserve"> – 15 минут. </w:t>
      </w:r>
    </w:p>
    <w:p w14:paraId="5A122E65" w14:textId="16280E53" w:rsidR="00265CC8" w:rsidRDefault="00265CC8" w:rsidP="00EF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C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Массаж органов дыхания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эффективная </w:t>
      </w:r>
      <w:r w:rsidRPr="00FC2349">
        <w:rPr>
          <w:rFonts w:ascii="Times New Roman" w:hAnsi="Times New Roman" w:cs="Times New Roman"/>
          <w:sz w:val="24"/>
          <w:szCs w:val="24"/>
          <w:lang w:val="ru-RU"/>
        </w:rPr>
        <w:t>профилактика пневмонии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коронавируса, гриппа, бронхита. Он помогает восстановить силы, </w:t>
      </w:r>
      <w:r w:rsidR="00725CDA">
        <w:rPr>
          <w:rFonts w:ascii="Times New Roman" w:hAnsi="Times New Roman" w:cs="Times New Roman"/>
          <w:sz w:val="24"/>
          <w:szCs w:val="24"/>
          <w:lang w:val="ru-RU"/>
        </w:rPr>
        <w:t xml:space="preserve">улучшить самочувствие. При этом нормализуется кровообращение, обмен веществ и повышается иммунитет. </w:t>
      </w:r>
    </w:p>
    <w:p w14:paraId="1109E76D" w14:textId="332B8130" w:rsidR="00265CC8" w:rsidRPr="00C575F2" w:rsidRDefault="00C575F2" w:rsidP="00EF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Автор: Татьяна Чижикова. </w:t>
      </w:r>
      <w:hyperlink r:id="rId5" w:history="1">
        <w:r w:rsidRPr="0014660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</w:rPr>
          <w:t>copywritertch@gmail.com</w:t>
        </w:r>
      </w:hyperlink>
      <w:r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shd w:val="clear" w:color="auto" w:fill="FFFFFF"/>
          <w:lang w:val="ru-RU"/>
        </w:rPr>
        <w:t xml:space="preserve">  </w:t>
      </w:r>
    </w:p>
    <w:p w14:paraId="4F5B5914" w14:textId="77777777" w:rsidR="00A60E2A" w:rsidRDefault="00A60E2A" w:rsidP="00EF4A5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17947D7" w14:textId="77777777" w:rsidR="00A60E2A" w:rsidRDefault="00A60E2A" w:rsidP="00EF4A5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7916C74" w14:textId="77777777" w:rsidR="00A60E2A" w:rsidRDefault="00A60E2A" w:rsidP="00EF4A5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476779" w14:textId="77777777" w:rsidR="00A60E2A" w:rsidRDefault="00A60E2A" w:rsidP="00EF4A5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D9ADAFD" w14:textId="7F45037C" w:rsidR="00A60E2A" w:rsidRDefault="00A60E2A" w:rsidP="00EF4A5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BC0D6B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Информация о статье</w:t>
      </w:r>
      <w:r w:rsidR="007F7FB5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7B477449" w14:textId="77777777" w:rsidR="007F7FB5" w:rsidRDefault="003E5EAA" w:rsidP="007F7FB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SEO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медицинской тематики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35E14">
        <w:rPr>
          <w:rFonts w:ascii="Times New Roman" w:hAnsi="Times New Roman" w:cs="Times New Roman"/>
          <w:sz w:val="24"/>
          <w:szCs w:val="24"/>
        </w:rPr>
        <w:t>Массаж</w:t>
      </w:r>
      <w:proofErr w:type="spellEnd"/>
      <w:r w:rsidRPr="00235E14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35E14">
        <w:rPr>
          <w:rFonts w:ascii="Times New Roman" w:hAnsi="Times New Roman" w:cs="Times New Roman"/>
          <w:sz w:val="24"/>
          <w:szCs w:val="24"/>
        </w:rPr>
        <w:t>заболеваниях</w:t>
      </w:r>
      <w:proofErr w:type="spellEnd"/>
      <w:r w:rsidRPr="00235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E14">
        <w:rPr>
          <w:rFonts w:ascii="Times New Roman" w:hAnsi="Times New Roman" w:cs="Times New Roman"/>
          <w:sz w:val="24"/>
          <w:szCs w:val="24"/>
        </w:rPr>
        <w:t>органов</w:t>
      </w:r>
      <w:proofErr w:type="spellEnd"/>
      <w:r w:rsidRPr="00235E14">
        <w:rPr>
          <w:rFonts w:ascii="Times New Roman" w:hAnsi="Times New Roman" w:cs="Times New Roman"/>
          <w:sz w:val="24"/>
          <w:szCs w:val="24"/>
        </w:rPr>
        <w:t xml:space="preserve"> д</w:t>
      </w:r>
      <w:proofErr w:type="spellStart"/>
      <w:r w:rsidRPr="00235E14">
        <w:rPr>
          <w:rFonts w:ascii="Times New Roman" w:hAnsi="Times New Roman" w:cs="Times New Roman"/>
          <w:sz w:val="24"/>
          <w:szCs w:val="24"/>
          <w:lang w:val="ru-RU"/>
        </w:rPr>
        <w:t>ыхания</w:t>
      </w:r>
      <w:proofErr w:type="spellEnd"/>
      <w:r w:rsidRPr="00235E14">
        <w:rPr>
          <w:rFonts w:ascii="Times New Roman" w:hAnsi="Times New Roman" w:cs="Times New Roman"/>
          <w:sz w:val="24"/>
          <w:szCs w:val="24"/>
          <w:lang w:val="ru-RU"/>
        </w:rPr>
        <w:t>. Профилактика пневмонии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35E14">
        <w:rPr>
          <w:rFonts w:ascii="Times New Roman" w:hAnsi="Times New Roman" w:cs="Times New Roman"/>
          <w:sz w:val="24"/>
          <w:szCs w:val="24"/>
          <w:lang w:val="ru-RU"/>
        </w:rPr>
        <w:t xml:space="preserve"> коронавируса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»). В тексте полностью раскрыта тема пользы </w:t>
      </w:r>
      <w:r w:rsidR="00BC0D6B">
        <w:rPr>
          <w:rFonts w:ascii="Times New Roman" w:hAnsi="Times New Roman" w:cs="Times New Roman"/>
          <w:sz w:val="24"/>
          <w:szCs w:val="24"/>
          <w:lang w:val="ru-RU"/>
        </w:rPr>
        <w:t xml:space="preserve">лечебного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массажа для профилактики </w:t>
      </w:r>
      <w:r w:rsidR="00BC0D6B">
        <w:rPr>
          <w:rFonts w:ascii="Times New Roman" w:hAnsi="Times New Roman" w:cs="Times New Roman"/>
          <w:sz w:val="24"/>
          <w:szCs w:val="24"/>
          <w:lang w:val="ru-RU"/>
        </w:rPr>
        <w:t>пневмонии и коронавируса</w:t>
      </w:r>
      <w:r w:rsidR="00D86AF1">
        <w:rPr>
          <w:rFonts w:ascii="Times New Roman" w:hAnsi="Times New Roman" w:cs="Times New Roman"/>
          <w:sz w:val="24"/>
          <w:szCs w:val="24"/>
          <w:lang w:val="ru-RU"/>
        </w:rPr>
        <w:t xml:space="preserve"> (каким образом массаж влияет на улучшение состояния органов дыхания, </w:t>
      </w:r>
      <w:r w:rsidR="002846AE">
        <w:rPr>
          <w:rFonts w:ascii="Times New Roman" w:hAnsi="Times New Roman" w:cs="Times New Roman"/>
          <w:sz w:val="24"/>
          <w:szCs w:val="24"/>
          <w:lang w:val="ru-RU"/>
        </w:rPr>
        <w:t xml:space="preserve">положительное действие такой терапии, </w:t>
      </w:r>
      <w:r w:rsidR="00D86AF1">
        <w:rPr>
          <w:rFonts w:ascii="Times New Roman" w:hAnsi="Times New Roman" w:cs="Times New Roman"/>
          <w:sz w:val="24"/>
          <w:szCs w:val="24"/>
          <w:lang w:val="ru-RU"/>
        </w:rPr>
        <w:t>показания, противопоказания, какие основные приемы используются</w:t>
      </w:r>
      <w:r w:rsidR="002846AE">
        <w:rPr>
          <w:rFonts w:ascii="Times New Roman" w:hAnsi="Times New Roman" w:cs="Times New Roman"/>
          <w:sz w:val="24"/>
          <w:szCs w:val="24"/>
          <w:lang w:val="ru-RU"/>
        </w:rPr>
        <w:t>, длительность сеанса и курса</w:t>
      </w:r>
      <w:r w:rsidR="003844B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C0D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EB0DDEC" w14:textId="18AB361B" w:rsidR="007F7FB5" w:rsidRDefault="007F7FB5" w:rsidP="007F7FB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Количество знаков без пробелов:</w:t>
      </w:r>
    </w:p>
    <w:p w14:paraId="4C57D804" w14:textId="6FC8E49A" w:rsidR="003E5EAA" w:rsidRPr="007F7FB5" w:rsidRDefault="007F7FB5" w:rsidP="00EF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3 980 знаков</w:t>
      </w:r>
    </w:p>
    <w:p w14:paraId="2D6AED12" w14:textId="4FB5E3AF" w:rsidR="00A60E2A" w:rsidRPr="00BC0D6B" w:rsidRDefault="00A60E2A" w:rsidP="00BC0D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BC0D6B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Заголовок и подзаголовки</w:t>
      </w:r>
    </w:p>
    <w:p w14:paraId="0FEC90A3" w14:textId="77777777" w:rsidR="00BC0D6B" w:rsidRPr="00235E14" w:rsidRDefault="00BC0D6B" w:rsidP="00BC0D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ED5F17F" w14:textId="2A7D39B3" w:rsidR="00235E14" w:rsidRPr="00BC0D6B" w:rsidRDefault="00235E14" w:rsidP="00BC0D6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C0D6B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Заголовок:</w:t>
      </w:r>
    </w:p>
    <w:p w14:paraId="211B525C" w14:textId="77777777" w:rsidR="00BC0D6B" w:rsidRDefault="00BC0D6B" w:rsidP="00BC0D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7B54FE6" w14:textId="431EFAAA" w:rsidR="00235E14" w:rsidRPr="00235E14" w:rsidRDefault="00235E14" w:rsidP="00BC0D6B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235E14">
        <w:rPr>
          <w:rFonts w:ascii="Times New Roman" w:hAnsi="Times New Roman" w:cs="Times New Roman"/>
          <w:color w:val="auto"/>
          <w:sz w:val="24"/>
          <w:szCs w:val="24"/>
        </w:rPr>
        <w:t>Массаж</w:t>
      </w:r>
      <w:proofErr w:type="spellEnd"/>
      <w:r w:rsidRPr="00235E14">
        <w:rPr>
          <w:rFonts w:ascii="Times New Roman" w:hAnsi="Times New Roman" w:cs="Times New Roman"/>
          <w:color w:val="auto"/>
          <w:sz w:val="24"/>
          <w:szCs w:val="24"/>
        </w:rPr>
        <w:t xml:space="preserve"> при </w:t>
      </w:r>
      <w:proofErr w:type="spellStart"/>
      <w:r w:rsidRPr="00235E14">
        <w:rPr>
          <w:rFonts w:ascii="Times New Roman" w:hAnsi="Times New Roman" w:cs="Times New Roman"/>
          <w:color w:val="auto"/>
          <w:sz w:val="24"/>
          <w:szCs w:val="24"/>
        </w:rPr>
        <w:t>заболеваниях</w:t>
      </w:r>
      <w:proofErr w:type="spellEnd"/>
      <w:r w:rsidRPr="00235E1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35E14">
        <w:rPr>
          <w:rFonts w:ascii="Times New Roman" w:hAnsi="Times New Roman" w:cs="Times New Roman"/>
          <w:color w:val="auto"/>
          <w:sz w:val="24"/>
          <w:szCs w:val="24"/>
        </w:rPr>
        <w:t>органов</w:t>
      </w:r>
      <w:proofErr w:type="spellEnd"/>
      <w:r w:rsidRPr="00235E14">
        <w:rPr>
          <w:rFonts w:ascii="Times New Roman" w:hAnsi="Times New Roman" w:cs="Times New Roman"/>
          <w:color w:val="auto"/>
          <w:sz w:val="24"/>
          <w:szCs w:val="24"/>
        </w:rPr>
        <w:t xml:space="preserve"> д</w:t>
      </w:r>
      <w:proofErr w:type="spellStart"/>
      <w:r w:rsidRPr="00235E14">
        <w:rPr>
          <w:rFonts w:ascii="Times New Roman" w:hAnsi="Times New Roman" w:cs="Times New Roman"/>
          <w:color w:val="auto"/>
          <w:sz w:val="24"/>
          <w:szCs w:val="24"/>
          <w:lang w:val="ru-RU"/>
        </w:rPr>
        <w:t>ыхания</w:t>
      </w:r>
      <w:proofErr w:type="spellEnd"/>
      <w:r w:rsidRPr="00235E1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Профилактика </w:t>
      </w:r>
      <w:r w:rsidR="0012271A" w:rsidRPr="00235E14">
        <w:rPr>
          <w:rFonts w:ascii="Times New Roman" w:hAnsi="Times New Roman" w:cs="Times New Roman"/>
          <w:color w:val="auto"/>
          <w:sz w:val="24"/>
          <w:szCs w:val="24"/>
          <w:lang w:val="ru-RU"/>
        </w:rPr>
        <w:t>пневмонии</w:t>
      </w:r>
      <w:r w:rsidR="0012271A">
        <w:rPr>
          <w:rFonts w:ascii="Times New Roman" w:hAnsi="Times New Roman" w:cs="Times New Roman"/>
          <w:color w:val="auto"/>
          <w:sz w:val="24"/>
          <w:szCs w:val="24"/>
          <w:lang w:val="ru-RU"/>
        </w:rPr>
        <w:t>,</w:t>
      </w:r>
      <w:r w:rsidR="0012271A" w:rsidRPr="00235E1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235E14">
        <w:rPr>
          <w:rFonts w:ascii="Times New Roman" w:hAnsi="Times New Roman" w:cs="Times New Roman"/>
          <w:color w:val="auto"/>
          <w:sz w:val="24"/>
          <w:szCs w:val="24"/>
          <w:lang w:val="ru-RU"/>
        </w:rPr>
        <w:t>коронавируса. Восстановление организма</w:t>
      </w:r>
    </w:p>
    <w:p w14:paraId="57BF73E0" w14:textId="77777777" w:rsidR="00BC0D6B" w:rsidRDefault="00BC0D6B" w:rsidP="00BC0D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650C4CD" w14:textId="30334E18" w:rsidR="00235E14" w:rsidRPr="00BC0D6B" w:rsidRDefault="00235E14" w:rsidP="00BC0D6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C0D6B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Подзаголовки:</w:t>
      </w:r>
    </w:p>
    <w:p w14:paraId="3B47AAD0" w14:textId="77777777" w:rsidR="00BC0D6B" w:rsidRDefault="00BC0D6B" w:rsidP="00BC0D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C7E74F8" w14:textId="3C975F3B" w:rsidR="00235E14" w:rsidRPr="00724DE8" w:rsidRDefault="00235E14" w:rsidP="00BC0D6B">
      <w:pPr>
        <w:pStyle w:val="2"/>
        <w:numPr>
          <w:ilvl w:val="0"/>
          <w:numId w:val="5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724DE8">
        <w:rPr>
          <w:rFonts w:ascii="Times New Roman" w:hAnsi="Times New Roman" w:cs="Times New Roman"/>
          <w:color w:val="auto"/>
          <w:sz w:val="24"/>
          <w:szCs w:val="24"/>
          <w:lang w:val="ru-RU"/>
        </w:rPr>
        <w:t>Влияние массажа грудной клетки на организм человека</w:t>
      </w:r>
      <w:r w:rsidR="00BC0D6B">
        <w:rPr>
          <w:rFonts w:ascii="Times New Roman" w:hAnsi="Times New Roman" w:cs="Times New Roman"/>
          <w:color w:val="auto"/>
          <w:sz w:val="24"/>
          <w:szCs w:val="24"/>
          <w:lang w:val="ru-RU"/>
        </w:rPr>
        <w:t>;</w:t>
      </w:r>
    </w:p>
    <w:p w14:paraId="764C7825" w14:textId="162D3CAB" w:rsidR="00A556DA" w:rsidRPr="00724DE8" w:rsidRDefault="00A556DA" w:rsidP="00BC0D6B">
      <w:pPr>
        <w:pStyle w:val="3"/>
        <w:numPr>
          <w:ilvl w:val="0"/>
          <w:numId w:val="5"/>
        </w:numPr>
        <w:spacing w:before="0" w:line="240" w:lineRule="auto"/>
        <w:rPr>
          <w:rFonts w:ascii="Times New Roman" w:hAnsi="Times New Roman" w:cs="Times New Roman"/>
          <w:color w:val="auto"/>
          <w:lang w:val="ru-RU"/>
        </w:rPr>
      </w:pPr>
      <w:r w:rsidRPr="00724DE8">
        <w:rPr>
          <w:rFonts w:ascii="Times New Roman" w:hAnsi="Times New Roman" w:cs="Times New Roman"/>
          <w:color w:val="auto"/>
          <w:lang w:val="ru-RU"/>
        </w:rPr>
        <w:t>Особенности массажа при хронических болезнях органов дыхания</w:t>
      </w:r>
      <w:r w:rsidR="00BC0D6B">
        <w:rPr>
          <w:rFonts w:ascii="Times New Roman" w:hAnsi="Times New Roman" w:cs="Times New Roman"/>
          <w:color w:val="auto"/>
          <w:lang w:val="ru-RU"/>
        </w:rPr>
        <w:t>.</w:t>
      </w:r>
    </w:p>
    <w:p w14:paraId="47A5FD46" w14:textId="3C99CA92" w:rsidR="00235E14" w:rsidRDefault="00235E14" w:rsidP="00EF4A5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2FD1FCC" w14:textId="265AC33B" w:rsidR="00724DE8" w:rsidRPr="00BC0D6B" w:rsidRDefault="00724DE8" w:rsidP="00EF4A5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BC0D6B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Ключевые фразы:</w:t>
      </w:r>
    </w:p>
    <w:p w14:paraId="1292C0D6" w14:textId="73B8EAB7" w:rsidR="00A60E2A" w:rsidRPr="00E52068" w:rsidRDefault="00724DE8" w:rsidP="00A60E2A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л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ечебный массаж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; л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ечебный массаж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; п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ольза массажа органов дыхания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; 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профилактика </w:t>
      </w:r>
      <w:r w:rsidR="00235E14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коронавируса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; </w:t>
      </w:r>
      <w:r w:rsidR="00A556D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как не заболеть коронавирусом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>; п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оказания к лечебному массажу органов дыхания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; </w:t>
      </w:r>
      <w:r w:rsidRPr="00724DE8">
        <w:rPr>
          <w:rFonts w:ascii="Times New Roman" w:hAnsi="Times New Roman" w:cs="Times New Roman"/>
          <w:sz w:val="24"/>
          <w:szCs w:val="24"/>
          <w:lang w:val="ru-RU"/>
        </w:rPr>
        <w:t>восстановление организма после коронавируса</w:t>
      </w:r>
      <w:r w:rsidR="003E5EAA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массажа органов грудной клетки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; 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массаж органов дыхания при гипертонии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>; л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ечебный массаж грудной клетки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>; м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ассаж при заболеваниях органов дыхания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>; п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риемы массажа органов дыхательной системы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; 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>массаж легких массаж сердца</w:t>
      </w:r>
      <w:r w:rsidR="003E5EAA">
        <w:rPr>
          <w:rFonts w:ascii="Times New Roman" w:hAnsi="Times New Roman" w:cs="Times New Roman"/>
          <w:bCs/>
          <w:sz w:val="24"/>
          <w:szCs w:val="24"/>
          <w:lang w:val="ru-RU"/>
        </w:rPr>
        <w:t>; м</w:t>
      </w:r>
      <w:r w:rsidR="00A60E2A" w:rsidRPr="00E52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ассаж органов дыхания </w:t>
      </w:r>
    </w:p>
    <w:p w14:paraId="67479C78" w14:textId="2CA5677F" w:rsidR="00A60E2A" w:rsidRPr="00C41C78" w:rsidRDefault="00C41C78" w:rsidP="00EF4A5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C41C78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Предназначение:</w:t>
      </w:r>
    </w:p>
    <w:p w14:paraId="608046C1" w14:textId="0DA68AE5" w:rsidR="00C41C78" w:rsidRDefault="00C41C78" w:rsidP="00EF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Статья полезна для компаний, связанных с оказанием </w:t>
      </w:r>
      <w:r w:rsidRPr="00C41C78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массажных услуг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Также отлично подойдет для </w:t>
      </w:r>
      <w:r w:rsidRPr="00C41C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блогов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сайтах </w:t>
      </w:r>
      <w:r w:rsidRPr="00C41C78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медицинской тематики</w:t>
      </w:r>
      <w:r w:rsidR="003531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5311F" w:rsidRPr="0035311F">
        <w:rPr>
          <w:rFonts w:ascii="Times New Roman" w:hAnsi="Times New Roman" w:cs="Times New Roman"/>
          <w:sz w:val="24"/>
          <w:szCs w:val="24"/>
          <w:lang w:val="ru-RU"/>
        </w:rPr>
        <w:t>и темы</w:t>
      </w:r>
      <w:r w:rsidR="003531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14:paraId="342012AC" w14:textId="3EEE16A6" w:rsidR="00C41C78" w:rsidRPr="00DE3A70" w:rsidRDefault="00C41C78" w:rsidP="00EF4A5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DE3A7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Почему эта статья полезна пользователям?</w:t>
      </w:r>
    </w:p>
    <w:p w14:paraId="51DFCCF1" w14:textId="47C212F5" w:rsidR="00C41C78" w:rsidRPr="00DB53F9" w:rsidRDefault="00DF7980" w:rsidP="00EF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статье раскрыта достаточно </w:t>
      </w:r>
      <w:r w:rsidR="009C0B25">
        <w:rPr>
          <w:rFonts w:ascii="Times New Roman" w:hAnsi="Times New Roman" w:cs="Times New Roman"/>
          <w:sz w:val="24"/>
          <w:szCs w:val="24"/>
          <w:lang w:val="ru-RU"/>
        </w:rPr>
        <w:t xml:space="preserve">актуальная тема профилактики заболеваний органов дыхания. В связи </w:t>
      </w:r>
      <w:r w:rsidR="0077156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C46E8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71560">
        <w:rPr>
          <w:rFonts w:ascii="Times New Roman" w:hAnsi="Times New Roman" w:cs="Times New Roman"/>
          <w:sz w:val="24"/>
          <w:szCs w:val="24"/>
          <w:lang w:val="ru-RU"/>
        </w:rPr>
        <w:t xml:space="preserve"> вспышками коронавируса </w:t>
      </w:r>
      <w:r w:rsidR="00C46E83">
        <w:rPr>
          <w:rFonts w:ascii="Times New Roman" w:hAnsi="Times New Roman" w:cs="Times New Roman"/>
          <w:sz w:val="24"/>
          <w:szCs w:val="24"/>
          <w:lang w:val="ru-RU"/>
        </w:rPr>
        <w:t xml:space="preserve">и случаями осложнений в виде пневмонии люди </w:t>
      </w:r>
      <w:r w:rsidR="0035311F">
        <w:rPr>
          <w:rFonts w:ascii="Times New Roman" w:hAnsi="Times New Roman" w:cs="Times New Roman"/>
          <w:sz w:val="24"/>
          <w:szCs w:val="24"/>
          <w:lang w:val="ru-RU"/>
        </w:rPr>
        <w:t xml:space="preserve">чаще всего интересуются вопросами профилактики таких заболеваний. </w:t>
      </w:r>
      <w:r w:rsidR="00400FAA">
        <w:rPr>
          <w:rFonts w:ascii="Times New Roman" w:hAnsi="Times New Roman" w:cs="Times New Roman"/>
          <w:sz w:val="24"/>
          <w:szCs w:val="24"/>
          <w:lang w:val="ru-RU"/>
        </w:rPr>
        <w:t xml:space="preserve">Массаж – эффективный метод, который способен действительно помочь укрепить организм. </w:t>
      </w:r>
    </w:p>
    <w:p w14:paraId="42BF4D63" w14:textId="77777777" w:rsidR="00D20072" w:rsidRPr="002779C6" w:rsidRDefault="00D2007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20072" w:rsidRPr="002779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611B"/>
    <w:multiLevelType w:val="hybridMultilevel"/>
    <w:tmpl w:val="35A69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969E7"/>
    <w:multiLevelType w:val="hybridMultilevel"/>
    <w:tmpl w:val="38EAD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A5266"/>
    <w:multiLevelType w:val="hybridMultilevel"/>
    <w:tmpl w:val="1C2AC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D1B6D"/>
    <w:multiLevelType w:val="hybridMultilevel"/>
    <w:tmpl w:val="D272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E219F"/>
    <w:multiLevelType w:val="hybridMultilevel"/>
    <w:tmpl w:val="1C58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7D0"/>
    <w:rsid w:val="000303A9"/>
    <w:rsid w:val="00043D97"/>
    <w:rsid w:val="000A170E"/>
    <w:rsid w:val="000D1F70"/>
    <w:rsid w:val="000E1A93"/>
    <w:rsid w:val="000F2A0E"/>
    <w:rsid w:val="00111806"/>
    <w:rsid w:val="0012271A"/>
    <w:rsid w:val="00164981"/>
    <w:rsid w:val="0016509F"/>
    <w:rsid w:val="00166711"/>
    <w:rsid w:val="001B4E15"/>
    <w:rsid w:val="001B7F7D"/>
    <w:rsid w:val="001C053F"/>
    <w:rsid w:val="001C0B5F"/>
    <w:rsid w:val="001C6F0C"/>
    <w:rsid w:val="001D48D5"/>
    <w:rsid w:val="001D4F85"/>
    <w:rsid w:val="001F2E46"/>
    <w:rsid w:val="00214018"/>
    <w:rsid w:val="00235E14"/>
    <w:rsid w:val="00265CC8"/>
    <w:rsid w:val="002779C6"/>
    <w:rsid w:val="002846AE"/>
    <w:rsid w:val="002E0011"/>
    <w:rsid w:val="00310D6A"/>
    <w:rsid w:val="003516F9"/>
    <w:rsid w:val="0035311F"/>
    <w:rsid w:val="00377875"/>
    <w:rsid w:val="003844B7"/>
    <w:rsid w:val="003E5EAA"/>
    <w:rsid w:val="00400FAA"/>
    <w:rsid w:val="00405ABA"/>
    <w:rsid w:val="00436754"/>
    <w:rsid w:val="00460748"/>
    <w:rsid w:val="0048165D"/>
    <w:rsid w:val="00536ECF"/>
    <w:rsid w:val="00554403"/>
    <w:rsid w:val="005C08B9"/>
    <w:rsid w:val="005F4230"/>
    <w:rsid w:val="005F7C7A"/>
    <w:rsid w:val="006227D0"/>
    <w:rsid w:val="00636F5E"/>
    <w:rsid w:val="00664744"/>
    <w:rsid w:val="006949E2"/>
    <w:rsid w:val="006A0590"/>
    <w:rsid w:val="006A4F1A"/>
    <w:rsid w:val="006E56D3"/>
    <w:rsid w:val="006F49F1"/>
    <w:rsid w:val="00724DE8"/>
    <w:rsid w:val="00725CDA"/>
    <w:rsid w:val="007349BD"/>
    <w:rsid w:val="00771560"/>
    <w:rsid w:val="00780739"/>
    <w:rsid w:val="00790C6B"/>
    <w:rsid w:val="007B5D97"/>
    <w:rsid w:val="007B618C"/>
    <w:rsid w:val="007F7FB5"/>
    <w:rsid w:val="008249E5"/>
    <w:rsid w:val="00835913"/>
    <w:rsid w:val="0084073F"/>
    <w:rsid w:val="008415E6"/>
    <w:rsid w:val="0084300A"/>
    <w:rsid w:val="008A2715"/>
    <w:rsid w:val="008B79C0"/>
    <w:rsid w:val="008F3106"/>
    <w:rsid w:val="00943512"/>
    <w:rsid w:val="009444A0"/>
    <w:rsid w:val="009915FD"/>
    <w:rsid w:val="009968C8"/>
    <w:rsid w:val="009C0B25"/>
    <w:rsid w:val="009D12E1"/>
    <w:rsid w:val="00A31741"/>
    <w:rsid w:val="00A556DA"/>
    <w:rsid w:val="00A60E2A"/>
    <w:rsid w:val="00A823B7"/>
    <w:rsid w:val="00AD6719"/>
    <w:rsid w:val="00B05569"/>
    <w:rsid w:val="00B4515B"/>
    <w:rsid w:val="00B72CEA"/>
    <w:rsid w:val="00BC0D6B"/>
    <w:rsid w:val="00BE2DA4"/>
    <w:rsid w:val="00C17B6B"/>
    <w:rsid w:val="00C41C78"/>
    <w:rsid w:val="00C46E83"/>
    <w:rsid w:val="00C575F2"/>
    <w:rsid w:val="00C627FB"/>
    <w:rsid w:val="00CA33E4"/>
    <w:rsid w:val="00CE2D2A"/>
    <w:rsid w:val="00D043AC"/>
    <w:rsid w:val="00D11469"/>
    <w:rsid w:val="00D20072"/>
    <w:rsid w:val="00D2410D"/>
    <w:rsid w:val="00D324F9"/>
    <w:rsid w:val="00D35D6F"/>
    <w:rsid w:val="00D4511C"/>
    <w:rsid w:val="00D52A81"/>
    <w:rsid w:val="00D73E28"/>
    <w:rsid w:val="00D86AF1"/>
    <w:rsid w:val="00D934E3"/>
    <w:rsid w:val="00DA1EAB"/>
    <w:rsid w:val="00DB53F9"/>
    <w:rsid w:val="00DE3A70"/>
    <w:rsid w:val="00DF7980"/>
    <w:rsid w:val="00E52068"/>
    <w:rsid w:val="00E86C88"/>
    <w:rsid w:val="00EC6EDD"/>
    <w:rsid w:val="00EF4A55"/>
    <w:rsid w:val="00F33701"/>
    <w:rsid w:val="00F603F3"/>
    <w:rsid w:val="00F8742D"/>
    <w:rsid w:val="00FC2349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DF1C"/>
  <w15:chartTrackingRefBased/>
  <w15:docId w15:val="{BE2C3E40-E25D-4D9A-8F55-3BA8EE97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15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0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9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1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415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90C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pywritertch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lana\Documents\Custom%20Office%20Templates\&#1064;&#1072;&#1073;&#1083;&#1086;&#1085;_Doc1.dot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Шаблон_Doc1</Template>
  <TotalTime>623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Массаж при заболеваниях органов дыхания. Профилактика гриппа, пневмонии, восстан</vt:lpstr>
      <vt:lpstr>    Влияние массажа на организм</vt:lpstr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Петров</dc:creator>
  <cp:keywords/>
  <dc:description/>
  <cp:lastModifiedBy>Петя Петров</cp:lastModifiedBy>
  <cp:revision>350</cp:revision>
  <dcterms:created xsi:type="dcterms:W3CDTF">2020-12-05T20:33:00Z</dcterms:created>
  <dcterms:modified xsi:type="dcterms:W3CDTF">2021-12-27T13:59:00Z</dcterms:modified>
</cp:coreProperties>
</file>