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BAA" w:rsidRDefault="00505BAA">
      <w:r w:rsidRPr="0004746F">
        <w:t>Идеал - штука неуловимая :)) Говорят же, что главное это не когда вы "не можете жить друг без друга", а когда вы МОЖЕТЕ жить друг с другом. Очень точно, по-моему, подмечено. На расстоянии мы, обычно, любимого человека идеализируем, что-то дорисовываем, досочиняем. А вот когда вместе, рядом каждый день - встретились, поужинали,заснули, проснулись, позавтракали... И много другое, быт, так сказать.</w:t>
      </w:r>
    </w:p>
    <w:p w:rsidR="00505BAA" w:rsidRDefault="00505BAA">
      <w:r>
        <w:t>хххххххххххххххххххххххххххххххххххх</w:t>
      </w:r>
    </w:p>
    <w:p w:rsidR="00505BAA" w:rsidRDefault="00505BAA">
      <w:r w:rsidRPr="00C86746">
        <w:t xml:space="preserve">У меня брат. В смысле - родной. Двоюродные - и братья, и сёстры. И отношения и там, и там были разные. Сейчас - отличные вообще. Не мешаем друг другу жить как кому хочется, и нормально. Толерантность </w:t>
      </w:r>
      <w:r>
        <w:t>это называется</w:t>
      </w:r>
      <w:r w:rsidRPr="00C86746">
        <w:t>.</w:t>
      </w:r>
      <w:r>
        <w:t xml:space="preserve"> Самое милое дело, по-моему. Иногда советуемся, иногда по праздникам созваниваемся. Переночевать или пожить у братухи или сестры (проездом там или дольше) - без проблем, все друг друга выручают. Думаю, так оно и надо.</w:t>
      </w:r>
    </w:p>
    <w:p w:rsidR="00505BAA" w:rsidRDefault="00505BAA">
      <w:r>
        <w:t>жжжжжжжжжжжжжжжжжжжжжжжжжжжжжжжжжжжжжжжжжжжжжжжжжжжжжжжжжжж</w:t>
      </w:r>
    </w:p>
    <w:p w:rsidR="00505BAA" w:rsidRDefault="00505BAA">
      <w:r w:rsidRPr="00AC1BE0">
        <w:t>У меня немного с другой стороны опыт - без подружек</w:t>
      </w:r>
      <w:r>
        <w:t xml:space="preserve"> и без жен. Мужчинам, в принципе, как-то меньше надо удобств и средств защиты.  Постарайтесь не забираться в полную глушь (чтобы кто-то был хоть на горизонте); оценивайте окружающих - трезвые (более или менее), адекватные; лучше - чтобы были пары с детьми (если отдыхаете где-то на общедоступных пляжах для дикарей).  </w:t>
      </w:r>
    </w:p>
    <w:p w:rsidR="00505BAA" w:rsidRDefault="00505BAA">
      <w:r>
        <w:t>хххххххххххххххххххххххххххххххххххххххх</w:t>
      </w:r>
    </w:p>
    <w:p w:rsidR="00505BAA" w:rsidRDefault="00505BAA">
      <w:r w:rsidRPr="00CF09EC">
        <w:t>По горному Крыму - для новичков, как мы: в Коктебеле (были в 2013 году) - просто пройтись на гору Волошина и спуститься</w:t>
      </w:r>
      <w:r w:rsidRPr="00225728">
        <w:t xml:space="preserve"> </w:t>
      </w:r>
      <w:r>
        <w:t>к винзаводу. В сентябре - даже виноград можно попробовать. На заводе вино продают - тема!</w:t>
      </w:r>
    </w:p>
    <w:p w:rsidR="00505BAA" w:rsidRPr="00225728" w:rsidRDefault="00505BAA">
      <w:r>
        <w:t>жжжжжжжжжжжжжжжжжжжжжжжжжжжжжжжжжжжжжжжжжжжжжжжжжжжжжж</w:t>
      </w:r>
    </w:p>
    <w:p w:rsidR="00505BAA" w:rsidRDefault="00505BAA">
      <w:r>
        <w:t>Ну, дети разные бывают. Если уже по 18 лет - нормально :)) А кроме шуток - лучше со взрослыми. Хотя бы взрослый за спиной чтоб сидел. Снегоход - машина мощная, мало ли что.</w:t>
      </w:r>
    </w:p>
    <w:p w:rsidR="00505BAA" w:rsidRDefault="00505BAA">
      <w:r>
        <w:t>жжжжжжжжжжжжжжжжжжжжжжжжжжжжжжжжжжжжжжжжжжжжжжжжжжжжж</w:t>
      </w:r>
    </w:p>
    <w:p w:rsidR="00505BAA" w:rsidRDefault="00505BAA" w:rsidP="007B352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B352C">
        <w:rPr>
          <w:rFonts w:ascii="Arial" w:hAnsi="Arial" w:cs="Arial"/>
          <w:color w:val="222222"/>
          <w:sz w:val="20"/>
          <w:szCs w:val="20"/>
          <w:shd w:val="clear" w:color="auto" w:fill="FFFFFF"/>
        </w:rPr>
        <w:t>Да, вопросик непростой. Для себя как-то решил: вместе с человеком должно быть хорошо. И молчать, и говорить, и гулять; готовить, ужинать, ходить в кино, лежать на диване (и не только - просто лежать)... И мы даже очень разные люди, часто мнения не совпадают... А вот как-то получается уже 25 лет. Где-то так, наверное.</w:t>
      </w:r>
    </w:p>
    <w:p w:rsidR="00505BAA" w:rsidRDefault="00505BAA" w:rsidP="007B352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жжжжжжжжжжжжжжжжжжжжжжжжжжжжжжжжжжжжжжжжжжжжжжжжжжжжжжжжжжжжжжжжж</w:t>
      </w:r>
    </w:p>
    <w:p w:rsidR="00505BAA" w:rsidRDefault="00505BAA" w:rsidP="007B352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С незнакомыми - наверное, нет. Я не такой, видимо, любитель экстрима. Приходилось в жизни бывать в новых коллективах. Даже при моей толерантности - всё равно это психологическая притирка и т.д.</w:t>
      </w:r>
    </w:p>
    <w:p w:rsidR="00505BAA" w:rsidRDefault="00505BAA" w:rsidP="007B352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жжжжжжжжжжжжжжжжжжжжжжжжжжжжжжжжжжжжжжжжжжжжжжжжжжжжжжжжжжжжж</w:t>
      </w:r>
    </w:p>
    <w:p w:rsidR="00505BAA" w:rsidRDefault="00505BAA" w:rsidP="007B352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Да, вопросик :). Ну, снегоход у Вас нигде кроме снега не поедет, а вот квадроцикл - тот и по снегу потянет. Разве что не плывет.</w:t>
      </w:r>
    </w:p>
    <w:p w:rsidR="00505BAA" w:rsidRDefault="00505BAA" w:rsidP="007B352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\\\\\\\\\\\\\\\\\\\\\\\\\\\\\\\\\\\\\\\\\\\\\\\\\\\\\\\\\\\\\\\\\\\\\\\\\\\\\\\\\\\\\\\\\\\\\\\\\\\\\\\\\\\\\\\\\\\\\\\\\\\\\\\\\\\\\\\\\\\\\\\\\\</w:t>
      </w:r>
    </w:p>
    <w:p w:rsidR="00505BAA" w:rsidRDefault="00505BAA" w:rsidP="003C3E57">
      <w:r>
        <w:t>Даша - весёлая девочка-путешественница. С ней всегда происходят разные интересные, удивительные, волшебные  приключения!</w:t>
      </w:r>
    </w:p>
    <w:p w:rsidR="00505BAA" w:rsidRDefault="00505BAA" w:rsidP="003C3E57">
      <w:r>
        <w:t>В этой серии Даша путешествует вместе со своим другом - рюкзачком. Он помогает ей отнести книги в школу; в нём всегда есть нужные и полезные вещи - ножницы, зонтик, шнур, книги, пластырь, мягкая повязка. Рюкзак помогает Даше полечить обезьянке коленку. В рюкзаке есть волшебная карта, которая поможет найти правильную дорогу. Карта знает самую короткую, безопасную дорогу к библиотеке, куда Даша должна отнести восемь книг.</w:t>
      </w:r>
    </w:p>
    <w:p w:rsidR="00505BAA" w:rsidRDefault="00505BAA" w:rsidP="003C3E57">
      <w:r>
        <w:t>Дорога лежит через мост, скалу и приводит прямо в библиотеку! Пароль "мост, скала, библиотека" - никогда не подведёт! Книги будут доставлены точно по адресу.</w:t>
      </w:r>
    </w:p>
    <w:p w:rsidR="00505BAA" w:rsidRDefault="00505BAA" w:rsidP="003C3E57">
      <w:r>
        <w:t>А что делать, если пойдёт дождь? Надо кричать: "Туча!" И снова поможет Дашин надёжный друг - рюкзак. Что же в нём сейчас найдет Даша? Конечно - зонтик! Никакой дождь не страшен с таким помощником.</w:t>
      </w:r>
    </w:p>
    <w:p w:rsidR="00505BAA" w:rsidRDefault="00505BAA" w:rsidP="003C3E57">
      <w:r>
        <w:t>Впереди - мост тролля. Опасность! Грозный тролль пропустит через мост только тогда, когда Даша отгадает его сложную загадку.  Кто нас спасёт? Ведь нужны ножницы! Где же их взять? Кругом лес, овраги... Конечно - в рюкзаке! Ура! Мост тролля позади!</w:t>
      </w:r>
    </w:p>
    <w:p w:rsidR="00505BAA" w:rsidRDefault="00505BAA" w:rsidP="003C3E57">
      <w:r>
        <w:t>Что же дальше? Помните пароль - мост, скала, библиотека?! Теперь впереди скала! С весёлой песней Даша и её друзья идут всё вперёд и вперёд - в библиотеку!</w:t>
      </w:r>
    </w:p>
    <w:p w:rsidR="00505BAA" w:rsidRDefault="00505BAA" w:rsidP="003C3E57">
      <w:r>
        <w:t>Ой, что это? Башмачок увяз в песке! Рюкзачок, на помощь! Нам нужен канат, Башмачок в опасности!  Канат? есть! Рюкзачок снова выручил друзей!</w:t>
      </w:r>
    </w:p>
    <w:p w:rsidR="00505BAA" w:rsidRDefault="00505BAA" w:rsidP="003C3E57">
      <w:r>
        <w:t>И вот - скала! Чтобы влезть на него, Даша забросила канат высоко на дерево, стоящее на самой вершине горы  и ловко стала взбираться наверх! Но что это? Канат почти порвался, его нити не выдерживают! Неужели всё пропало?! Нет, Даша нашла в рюкзачке пластырь и починила канат!  Ура-а-а! Путешествие продолжается. Сгибаем колени - и молнией съезжаем прямо к подножию большой скалы!</w:t>
      </w:r>
    </w:p>
    <w:p w:rsidR="00505BAA" w:rsidRDefault="00505BAA" w:rsidP="003C3E57">
      <w:r>
        <w:t>хххххххххххххххххххххххххххххххххххххххххххххххххххххххххххххххххххххххххххххххххххххххххххххх</w:t>
      </w:r>
    </w:p>
    <w:p w:rsidR="00505BAA" w:rsidRPr="004E2BB8" w:rsidRDefault="00505BAA" w:rsidP="003C3E57">
      <w:pPr>
        <w:tabs>
          <w:tab w:val="left" w:pos="1800"/>
        </w:tabs>
      </w:pPr>
      <w:r w:rsidRPr="004E2BB8">
        <w:tab/>
      </w:r>
    </w:p>
    <w:sectPr w:rsidR="00505BAA" w:rsidRPr="004E2BB8" w:rsidSect="00D17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746F"/>
    <w:rsid w:val="0004746F"/>
    <w:rsid w:val="000B17F2"/>
    <w:rsid w:val="00175A6A"/>
    <w:rsid w:val="0021158E"/>
    <w:rsid w:val="00225728"/>
    <w:rsid w:val="00310330"/>
    <w:rsid w:val="003C19D1"/>
    <w:rsid w:val="003C3E57"/>
    <w:rsid w:val="003D4861"/>
    <w:rsid w:val="0040033F"/>
    <w:rsid w:val="00447F0A"/>
    <w:rsid w:val="0049472B"/>
    <w:rsid w:val="004B5893"/>
    <w:rsid w:val="004E2BB8"/>
    <w:rsid w:val="004F24C6"/>
    <w:rsid w:val="004F30B2"/>
    <w:rsid w:val="00505BAA"/>
    <w:rsid w:val="005106A2"/>
    <w:rsid w:val="00590894"/>
    <w:rsid w:val="006D0526"/>
    <w:rsid w:val="00756675"/>
    <w:rsid w:val="007B352C"/>
    <w:rsid w:val="007E48B8"/>
    <w:rsid w:val="008018D9"/>
    <w:rsid w:val="008C67D5"/>
    <w:rsid w:val="00910B09"/>
    <w:rsid w:val="009F71E4"/>
    <w:rsid w:val="00A411BD"/>
    <w:rsid w:val="00A675C9"/>
    <w:rsid w:val="00AA22B0"/>
    <w:rsid w:val="00AC1BE0"/>
    <w:rsid w:val="00B21B08"/>
    <w:rsid w:val="00B25405"/>
    <w:rsid w:val="00BB0613"/>
    <w:rsid w:val="00BC65E3"/>
    <w:rsid w:val="00C078B7"/>
    <w:rsid w:val="00C86746"/>
    <w:rsid w:val="00CC75A7"/>
    <w:rsid w:val="00CF09EC"/>
    <w:rsid w:val="00CF2328"/>
    <w:rsid w:val="00D17F38"/>
    <w:rsid w:val="00D24631"/>
    <w:rsid w:val="00DE5ABC"/>
    <w:rsid w:val="00DF1239"/>
    <w:rsid w:val="00E02D96"/>
    <w:rsid w:val="00F83BEA"/>
    <w:rsid w:val="00FC1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3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A411BD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A411B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D24631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2496</TotalTime>
  <Pages>2</Pages>
  <Words>696</Words>
  <Characters>3972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10</cp:lastModifiedBy>
  <cp:revision>25</cp:revision>
  <dcterms:created xsi:type="dcterms:W3CDTF">2014-05-28T11:29:00Z</dcterms:created>
  <dcterms:modified xsi:type="dcterms:W3CDTF">2019-07-17T10:00:00Z</dcterms:modified>
</cp:coreProperties>
</file>