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36B" w:rsidRPr="005E4F12" w:rsidRDefault="0030036B" w:rsidP="00564F6E">
      <w:pPr>
        <w:spacing w:after="0"/>
        <w:ind w:left="170" w:hanging="170"/>
        <w:rPr>
          <w:rFonts w:ascii="Times New Roman" w:hAnsi="Times New Roman"/>
          <w:b/>
          <w:sz w:val="24"/>
          <w:szCs w:val="24"/>
          <w:lang w:val="uk-UA" w:eastAsia="ru-RU"/>
        </w:rPr>
      </w:pPr>
      <w:r w:rsidRPr="00564F6E">
        <w:rPr>
          <w:rFonts w:ascii="Century Gothic" w:hAnsi="Century Gothic" w:cs="Arial"/>
          <w:b/>
          <w:sz w:val="24"/>
          <w:szCs w:val="24"/>
          <w:lang w:val="uk-UA" w:eastAsia="ru-RU"/>
        </w:rPr>
        <w:t xml:space="preserve"> </w:t>
      </w:r>
    </w:p>
    <w:p w:rsidR="0030036B" w:rsidRPr="005E4F12" w:rsidRDefault="0030036B" w:rsidP="00564F6E">
      <w:pPr>
        <w:spacing w:after="0"/>
        <w:ind w:left="170" w:hanging="170"/>
        <w:rPr>
          <w:rFonts w:ascii="Times New Roman" w:hAnsi="Times New Roman"/>
          <w:b/>
          <w:sz w:val="20"/>
          <w:szCs w:val="20"/>
          <w:lang w:val="uk-UA" w:eastAsia="ru-RU"/>
        </w:rPr>
      </w:pPr>
      <w:r w:rsidRPr="005E4F12">
        <w:rPr>
          <w:rFonts w:ascii="Times New Roman" w:hAnsi="Times New Roman"/>
          <w:b/>
          <w:sz w:val="20"/>
          <w:szCs w:val="20"/>
          <w:lang w:val="uk-UA" w:eastAsia="ru-RU"/>
        </w:rPr>
        <w:t>Вих. №____ від «___»_________2018 р.</w:t>
      </w:r>
    </w:p>
    <w:p w:rsidR="0030036B" w:rsidRDefault="0030036B" w:rsidP="00314FD2">
      <w:pPr>
        <w:spacing w:after="0"/>
        <w:rPr>
          <w:rFonts w:ascii="Times New Roman" w:hAnsi="Times New Roman"/>
          <w:b/>
          <w:sz w:val="24"/>
          <w:szCs w:val="24"/>
          <w:lang w:val="en-US" w:eastAsia="ru-RU"/>
        </w:rPr>
      </w:pPr>
    </w:p>
    <w:p w:rsidR="0030036B" w:rsidRPr="00314FD2" w:rsidRDefault="0030036B" w:rsidP="00314FD2">
      <w:pPr>
        <w:spacing w:after="0"/>
        <w:rPr>
          <w:rFonts w:ascii="Times New Roman" w:hAnsi="Times New Roman"/>
          <w:sz w:val="24"/>
          <w:szCs w:val="24"/>
          <w:lang w:val="en-US" w:eastAsia="ru-RU"/>
        </w:rPr>
      </w:pPr>
    </w:p>
    <w:p w:rsidR="0030036B" w:rsidRPr="005E4F12" w:rsidRDefault="0030036B" w:rsidP="00564F6E">
      <w:pPr>
        <w:spacing w:after="0"/>
        <w:ind w:left="170" w:hanging="170"/>
        <w:rPr>
          <w:rFonts w:ascii="Century Gothic" w:hAnsi="Century Gothic" w:cs="Arial"/>
          <w:b/>
          <w:sz w:val="24"/>
          <w:szCs w:val="24"/>
          <w:lang w:val="uk-UA" w:eastAsia="ru-RU"/>
        </w:rPr>
      </w:pPr>
    </w:p>
    <w:p w:rsidR="0030036B" w:rsidRPr="00564F6E" w:rsidRDefault="0030036B" w:rsidP="00564F6E">
      <w:pPr>
        <w:spacing w:after="0"/>
        <w:ind w:left="170" w:hanging="170"/>
        <w:rPr>
          <w:rFonts w:ascii="Century Gothic" w:hAnsi="Century Gothic" w:cs="Arial"/>
          <w:b/>
          <w:sz w:val="24"/>
          <w:szCs w:val="24"/>
          <w:lang w:val="uk-UA" w:eastAsia="ru-RU"/>
        </w:rPr>
      </w:pPr>
    </w:p>
    <w:p w:rsidR="0030036B" w:rsidRPr="00564F6E" w:rsidRDefault="0030036B" w:rsidP="00564F6E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uk-UA" w:eastAsia="ru-RU"/>
        </w:rPr>
      </w:pPr>
    </w:p>
    <w:p w:rsidR="0030036B" w:rsidRDefault="0030036B" w:rsidP="00564F6E">
      <w:pPr>
        <w:spacing w:after="0"/>
        <w:jc w:val="center"/>
        <w:rPr>
          <w:rFonts w:ascii="Times New Roman" w:hAnsi="Times New Roman"/>
          <w:b/>
          <w:sz w:val="24"/>
          <w:szCs w:val="24"/>
          <w:lang w:val="uk-UA" w:eastAsia="ru-RU"/>
        </w:rPr>
      </w:pPr>
      <w:r w:rsidRPr="00564F6E">
        <w:rPr>
          <w:rFonts w:ascii="Times New Roman" w:hAnsi="Times New Roman"/>
          <w:b/>
          <w:sz w:val="24"/>
          <w:szCs w:val="24"/>
          <w:lang w:val="uk-UA" w:eastAsia="ru-RU"/>
        </w:rPr>
        <w:t>ПРЕТЕНЗІ</w:t>
      </w:r>
      <w:r>
        <w:rPr>
          <w:rFonts w:ascii="Times New Roman" w:hAnsi="Times New Roman"/>
          <w:b/>
          <w:sz w:val="24"/>
          <w:szCs w:val="24"/>
          <w:lang w:val="uk-UA" w:eastAsia="ru-RU"/>
        </w:rPr>
        <w:t>Я</w:t>
      </w:r>
    </w:p>
    <w:p w:rsidR="0030036B" w:rsidRPr="00564F6E" w:rsidRDefault="0030036B" w:rsidP="00564F6E">
      <w:pPr>
        <w:spacing w:after="0"/>
        <w:jc w:val="center"/>
        <w:rPr>
          <w:rFonts w:ascii="Times New Roman" w:hAnsi="Times New Roman"/>
          <w:b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sz w:val="24"/>
          <w:szCs w:val="24"/>
          <w:lang w:val="uk-UA" w:eastAsia="ru-RU"/>
        </w:rPr>
        <w:t>про повернення грошових коштів</w:t>
      </w:r>
    </w:p>
    <w:p w:rsidR="0030036B" w:rsidRDefault="0030036B" w:rsidP="00BC65E0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 xml:space="preserve">Між </w:t>
      </w:r>
      <w:r w:rsidRPr="00314FD2">
        <w:rPr>
          <w:rFonts w:ascii="Times New Roman" w:hAnsi="Times New Roman"/>
          <w:sz w:val="24"/>
          <w:szCs w:val="24"/>
          <w:lang w:val="uk-UA" w:eastAsia="ru-RU"/>
        </w:rPr>
        <w:t>______________</w:t>
      </w:r>
      <w:r w:rsidRPr="00564F6E">
        <w:rPr>
          <w:rFonts w:ascii="Times New Roman" w:hAnsi="Times New Roman"/>
          <w:sz w:val="24"/>
          <w:szCs w:val="24"/>
          <w:lang w:val="uk-UA" w:eastAsia="ru-RU"/>
        </w:rPr>
        <w:t xml:space="preserve"> (надалі – </w:t>
      </w:r>
      <w:r>
        <w:rPr>
          <w:rFonts w:ascii="Times New Roman" w:hAnsi="Times New Roman"/>
          <w:sz w:val="24"/>
          <w:szCs w:val="24"/>
          <w:lang w:val="uk-UA" w:eastAsia="ru-RU"/>
        </w:rPr>
        <w:t>Суборендар</w:t>
      </w:r>
      <w:r w:rsidRPr="00564F6E">
        <w:rPr>
          <w:rFonts w:ascii="Times New Roman" w:hAnsi="Times New Roman"/>
          <w:sz w:val="24"/>
          <w:szCs w:val="24"/>
          <w:lang w:val="uk-UA" w:eastAsia="ru-RU"/>
        </w:rPr>
        <w:t xml:space="preserve">) 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та </w:t>
      </w:r>
      <w:r w:rsidRPr="00314FD2">
        <w:rPr>
          <w:rFonts w:ascii="Times New Roman" w:hAnsi="Times New Roman"/>
          <w:sz w:val="24"/>
          <w:szCs w:val="24"/>
          <w:lang w:eastAsia="ru-RU"/>
        </w:rPr>
        <w:t>_______________</w:t>
      </w:r>
      <w:r w:rsidRPr="00564F6E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було укладено Договір суборенди нерухомого майна № </w:t>
      </w:r>
      <w:r w:rsidRPr="00314FD2">
        <w:rPr>
          <w:rFonts w:ascii="Times New Roman" w:hAnsi="Times New Roman"/>
          <w:sz w:val="24"/>
          <w:szCs w:val="24"/>
          <w:lang w:eastAsia="ru-RU"/>
        </w:rPr>
        <w:t>________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 (надалі - Договір), відповідно до якого Орендар зобов’язувався передати у тимчасове платне користування Суборендаря нежитлове приміщення площею </w:t>
      </w:r>
      <w:r w:rsidRPr="00314FD2">
        <w:rPr>
          <w:rFonts w:ascii="Times New Roman" w:hAnsi="Times New Roman"/>
          <w:sz w:val="24"/>
          <w:szCs w:val="24"/>
          <w:lang w:eastAsia="ru-RU"/>
        </w:rPr>
        <w:t>________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 за адресою</w:t>
      </w:r>
      <w:r w:rsidRPr="00564F6E">
        <w:rPr>
          <w:rFonts w:ascii="Times New Roman" w:hAnsi="Times New Roman"/>
          <w:sz w:val="24"/>
          <w:szCs w:val="24"/>
          <w:lang w:val="uk-UA" w:eastAsia="ru-RU"/>
        </w:rPr>
        <w:t>: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Pr="00314FD2">
        <w:rPr>
          <w:rFonts w:ascii="Times New Roman" w:hAnsi="Times New Roman"/>
          <w:sz w:val="24"/>
          <w:szCs w:val="24"/>
          <w:lang w:eastAsia="ru-RU"/>
        </w:rPr>
        <w:t>_________</w:t>
      </w:r>
      <w:r w:rsidRPr="00564F6E">
        <w:rPr>
          <w:rFonts w:ascii="Times New Roman" w:hAnsi="Times New Roman"/>
          <w:sz w:val="24"/>
          <w:szCs w:val="24"/>
          <w:lang w:val="uk-UA" w:eastAsia="ru-RU"/>
        </w:rPr>
        <w:t>.</w:t>
      </w:r>
    </w:p>
    <w:p w:rsidR="0030036B" w:rsidRDefault="0030036B" w:rsidP="00BC65E0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 xml:space="preserve">На виконання умов договору 20 квітня 2017 року Суборендар сплатив на рахунок Орендаря грошові кошти в </w:t>
      </w:r>
      <w:r w:rsidRPr="00314FD2">
        <w:rPr>
          <w:rFonts w:ascii="Times New Roman" w:hAnsi="Times New Roman"/>
          <w:sz w:val="24"/>
          <w:szCs w:val="24"/>
          <w:lang w:eastAsia="ru-RU"/>
        </w:rPr>
        <w:t>__________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 без ПДВ в якості авансового платежу за перший місяць оренди. </w:t>
      </w:r>
    </w:p>
    <w:p w:rsidR="0030036B" w:rsidRDefault="0030036B" w:rsidP="007A11C0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 xml:space="preserve">Фактично Орендар не передавав приміщення у користування Суборендарю, у зв’язку з чим 16 травня 2017 року сторонами була підписана Угода про розірвання Договору, відповідно до якої Орендар зобов’язувався повернути на рахунок Суборендаря грошові кошти в сумі </w:t>
      </w:r>
      <w:r w:rsidRPr="00314FD2">
        <w:rPr>
          <w:rFonts w:ascii="Times New Roman" w:hAnsi="Times New Roman"/>
          <w:sz w:val="24"/>
          <w:szCs w:val="24"/>
          <w:lang w:eastAsia="ru-RU"/>
        </w:rPr>
        <w:t>________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 без ПДВ до 15 червня 2017 року, а решта коштів в розмірі </w:t>
      </w:r>
      <w:r w:rsidRPr="00314FD2">
        <w:rPr>
          <w:rFonts w:ascii="Times New Roman" w:hAnsi="Times New Roman"/>
          <w:sz w:val="24"/>
          <w:szCs w:val="24"/>
          <w:lang w:eastAsia="ru-RU"/>
        </w:rPr>
        <w:t>_________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 залишилась Орендарю в рахунок компенсації розірвання Договору. </w:t>
      </w:r>
    </w:p>
    <w:p w:rsidR="0030036B" w:rsidRDefault="0030036B" w:rsidP="00243FEA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 xml:space="preserve">09 жовтня 2017 року Орендар частково перерахував на рахунок Суборендаря грошові кошти в розмірі </w:t>
      </w:r>
      <w:r w:rsidRPr="00314FD2">
        <w:rPr>
          <w:rFonts w:ascii="Times New Roman" w:hAnsi="Times New Roman"/>
          <w:sz w:val="24"/>
          <w:szCs w:val="24"/>
          <w:lang w:eastAsia="ru-RU"/>
        </w:rPr>
        <w:t>________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 без ПДВ. 08 листопада 2017 року Орендар також частково перерахував на рахунок Суборендаря </w:t>
      </w:r>
      <w:r w:rsidRPr="00314FD2">
        <w:rPr>
          <w:rFonts w:ascii="Times New Roman" w:hAnsi="Times New Roman"/>
          <w:sz w:val="24"/>
          <w:szCs w:val="24"/>
          <w:lang w:eastAsia="ru-RU"/>
        </w:rPr>
        <w:t>______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 без ПДВ. На даний час Орендар зобов’язаний повернути Суборендарю залишок заборгованості в розмірі </w:t>
      </w:r>
      <w:r w:rsidRPr="00314FD2">
        <w:rPr>
          <w:rFonts w:ascii="Times New Roman" w:hAnsi="Times New Roman"/>
          <w:sz w:val="24"/>
          <w:szCs w:val="24"/>
          <w:lang w:eastAsia="ru-RU"/>
        </w:rPr>
        <w:t>________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 без ПДВ.</w:t>
      </w:r>
    </w:p>
    <w:p w:rsidR="0030036B" w:rsidRPr="008E5B38" w:rsidRDefault="0030036B" w:rsidP="008E5B38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 xml:space="preserve">Таким чином, просимо Вас протягом 7 (семи) календарних днів з моменту отримання даної претензії перерахувати грошові кошти в розмірі </w:t>
      </w:r>
      <w:r w:rsidRPr="00314FD2">
        <w:rPr>
          <w:rFonts w:ascii="Times New Roman" w:hAnsi="Times New Roman"/>
          <w:sz w:val="24"/>
          <w:szCs w:val="24"/>
          <w:lang w:eastAsia="ru-RU"/>
        </w:rPr>
        <w:t>________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без ПДВ на наступний рахунок </w:t>
      </w:r>
      <w:r w:rsidRPr="00314FD2">
        <w:rPr>
          <w:rFonts w:ascii="Times New Roman" w:hAnsi="Times New Roman"/>
          <w:sz w:val="24"/>
          <w:szCs w:val="24"/>
          <w:lang w:eastAsia="ru-RU"/>
        </w:rPr>
        <w:t>____________</w:t>
      </w:r>
      <w:r w:rsidRPr="008E5B38">
        <w:rPr>
          <w:rFonts w:ascii="Times New Roman" w:hAnsi="Times New Roman"/>
          <w:sz w:val="24"/>
          <w:szCs w:val="24"/>
          <w:lang w:eastAsia="ru-RU"/>
        </w:rPr>
        <w:t>:</w:t>
      </w:r>
    </w:p>
    <w:p w:rsidR="0030036B" w:rsidRDefault="0030036B" w:rsidP="008E5B38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  <w:lang w:val="uk-UA" w:eastAsia="ru-RU"/>
        </w:rPr>
      </w:pPr>
    </w:p>
    <w:p w:rsidR="0030036B" w:rsidRPr="00F65246" w:rsidRDefault="0030036B" w:rsidP="008E5B38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F65246">
        <w:rPr>
          <w:rFonts w:ascii="Times New Roman" w:hAnsi="Times New Roman"/>
          <w:sz w:val="24"/>
          <w:szCs w:val="24"/>
          <w:lang w:val="uk-UA" w:eastAsia="ru-RU"/>
        </w:rPr>
        <w:t xml:space="preserve">Наголошуємо, що у разі невиконання вимоги, викладеної у цій претензії, або залишення її без відповіді </w:t>
      </w:r>
      <w:r w:rsidRPr="00314FD2">
        <w:rPr>
          <w:rFonts w:ascii="Times New Roman" w:hAnsi="Times New Roman"/>
          <w:sz w:val="24"/>
          <w:szCs w:val="24"/>
          <w:lang w:val="uk-UA" w:eastAsia="ru-RU"/>
        </w:rPr>
        <w:t>_________</w:t>
      </w:r>
      <w:r w:rsidRPr="00F65246">
        <w:rPr>
          <w:rFonts w:ascii="Times New Roman" w:hAnsi="Times New Roman"/>
          <w:sz w:val="24"/>
          <w:szCs w:val="24"/>
          <w:lang w:val="uk-UA" w:eastAsia="ru-RU"/>
        </w:rPr>
        <w:t xml:space="preserve"> буде змушений звернутися до </w:t>
      </w:r>
      <w:r>
        <w:rPr>
          <w:rFonts w:ascii="Times New Roman" w:hAnsi="Times New Roman"/>
          <w:sz w:val="24"/>
          <w:szCs w:val="24"/>
          <w:lang w:val="uk-UA" w:eastAsia="ru-RU"/>
        </w:rPr>
        <w:t>г</w:t>
      </w:r>
      <w:r w:rsidRPr="00F65246">
        <w:rPr>
          <w:rFonts w:ascii="Times New Roman" w:hAnsi="Times New Roman"/>
          <w:sz w:val="24"/>
          <w:szCs w:val="24"/>
          <w:lang w:val="uk-UA" w:eastAsia="ru-RU"/>
        </w:rPr>
        <w:t>осподарського суду із позовною заявою про стягнення заборгованості та штрафних санкцій за Договором разом із віднесенням на Замовника усіх витрат, пов’язаних із судовим врегулюванням спору.</w:t>
      </w:r>
    </w:p>
    <w:p w:rsidR="0030036B" w:rsidRPr="00564F6E" w:rsidRDefault="0030036B" w:rsidP="00564F6E">
      <w:pPr>
        <w:spacing w:after="0"/>
        <w:jc w:val="both"/>
        <w:rPr>
          <w:rFonts w:ascii="Times New Roman" w:hAnsi="Times New Roman"/>
          <w:b/>
          <w:sz w:val="24"/>
          <w:szCs w:val="24"/>
          <w:lang w:val="uk-UA" w:eastAsia="ru-RU"/>
        </w:rPr>
      </w:pPr>
      <w:bookmarkStart w:id="0" w:name="_GoBack"/>
      <w:bookmarkEnd w:id="0"/>
    </w:p>
    <w:p w:rsidR="0030036B" w:rsidRDefault="0030036B" w:rsidP="00564F6E">
      <w:pPr>
        <w:spacing w:after="0"/>
        <w:jc w:val="both"/>
        <w:rPr>
          <w:rFonts w:ascii="Times New Roman" w:hAnsi="Times New Roman"/>
          <w:b/>
          <w:sz w:val="24"/>
          <w:szCs w:val="24"/>
          <w:lang w:val="uk-UA" w:eastAsia="ru-RU"/>
        </w:rPr>
      </w:pPr>
    </w:p>
    <w:p w:rsidR="0030036B" w:rsidRPr="00564F6E" w:rsidRDefault="0030036B" w:rsidP="00564F6E">
      <w:pPr>
        <w:spacing w:after="0"/>
        <w:jc w:val="both"/>
        <w:rPr>
          <w:rFonts w:ascii="Times New Roman" w:hAnsi="Times New Roman"/>
          <w:b/>
          <w:sz w:val="24"/>
          <w:szCs w:val="24"/>
          <w:lang w:val="uk-UA" w:eastAsia="ru-RU"/>
        </w:rPr>
      </w:pPr>
    </w:p>
    <w:p w:rsidR="0030036B" w:rsidRPr="00564F6E" w:rsidRDefault="0030036B" w:rsidP="00564F6E">
      <w:pPr>
        <w:spacing w:after="0"/>
        <w:jc w:val="both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 xml:space="preserve">Директор </w:t>
      </w:r>
      <w:r>
        <w:rPr>
          <w:rFonts w:ascii="Times New Roman" w:hAnsi="Times New Roman"/>
          <w:sz w:val="24"/>
          <w:szCs w:val="24"/>
          <w:lang w:val="en-US" w:eastAsia="ru-RU"/>
        </w:rPr>
        <w:t xml:space="preserve">                                                                         </w:t>
      </w:r>
      <w:r w:rsidRPr="00564F6E">
        <w:rPr>
          <w:rFonts w:ascii="Times New Roman" w:hAnsi="Times New Roman"/>
          <w:sz w:val="24"/>
          <w:szCs w:val="24"/>
          <w:lang w:val="uk-UA" w:eastAsia="ru-RU"/>
        </w:rPr>
        <w:t>_________________/</w:t>
      </w:r>
      <w:r>
        <w:rPr>
          <w:rFonts w:ascii="Times New Roman" w:hAnsi="Times New Roman"/>
          <w:sz w:val="24"/>
          <w:szCs w:val="24"/>
          <w:lang w:val="en-US" w:eastAsia="ru-RU"/>
        </w:rPr>
        <w:t>_______________</w:t>
      </w:r>
      <w:r w:rsidRPr="00564F6E">
        <w:rPr>
          <w:rFonts w:ascii="Times New Roman" w:hAnsi="Times New Roman"/>
          <w:sz w:val="24"/>
          <w:szCs w:val="24"/>
          <w:lang w:val="uk-UA" w:eastAsia="ru-RU"/>
        </w:rPr>
        <w:t>/</w:t>
      </w:r>
    </w:p>
    <w:p w:rsidR="0030036B" w:rsidRPr="00564F6E" w:rsidRDefault="0030036B" w:rsidP="00564F6E">
      <w:pPr>
        <w:spacing w:after="0"/>
        <w:jc w:val="both"/>
        <w:rPr>
          <w:rFonts w:ascii="Times New Roman" w:hAnsi="Times New Roman"/>
          <w:sz w:val="24"/>
          <w:szCs w:val="24"/>
          <w:lang w:val="uk-UA" w:eastAsia="ru-RU"/>
        </w:rPr>
      </w:pPr>
    </w:p>
    <w:sectPr w:rsidR="0030036B" w:rsidRPr="00564F6E" w:rsidSect="00F65246">
      <w:headerReference w:type="default" r:id="rId7"/>
      <w:pgSz w:w="11906" w:h="16838"/>
      <w:pgMar w:top="709" w:right="850" w:bottom="284" w:left="1276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036B" w:rsidRDefault="0030036B" w:rsidP="00126686">
      <w:pPr>
        <w:spacing w:after="0" w:line="240" w:lineRule="auto"/>
      </w:pPr>
      <w:r>
        <w:separator/>
      </w:r>
    </w:p>
  </w:endnote>
  <w:endnote w:type="continuationSeparator" w:id="0">
    <w:p w:rsidR="0030036B" w:rsidRDefault="0030036B" w:rsidP="001266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036B" w:rsidRDefault="0030036B" w:rsidP="00126686">
      <w:pPr>
        <w:spacing w:after="0" w:line="240" w:lineRule="auto"/>
      </w:pPr>
      <w:r>
        <w:separator/>
      </w:r>
    </w:p>
  </w:footnote>
  <w:footnote w:type="continuationSeparator" w:id="0">
    <w:p w:rsidR="0030036B" w:rsidRDefault="0030036B" w:rsidP="001266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036B" w:rsidRPr="00314FD2" w:rsidRDefault="0030036B" w:rsidP="00314FD2">
    <w:pPr>
      <w:pStyle w:val="Header"/>
      <w:rPr>
        <w:szCs w:val="16"/>
      </w:rPr>
    </w:pPr>
    <w:r w:rsidRPr="00314FD2">
      <w:rPr>
        <w:szCs w:val="16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349A9"/>
    <w:multiLevelType w:val="hybridMultilevel"/>
    <w:tmpl w:val="3A1496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454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E515D"/>
    <w:rsid w:val="00035530"/>
    <w:rsid w:val="00043077"/>
    <w:rsid w:val="00045B2E"/>
    <w:rsid w:val="00046D32"/>
    <w:rsid w:val="000554CA"/>
    <w:rsid w:val="000670D0"/>
    <w:rsid w:val="00085106"/>
    <w:rsid w:val="000A5B4C"/>
    <w:rsid w:val="00106FD3"/>
    <w:rsid w:val="00126686"/>
    <w:rsid w:val="00141E1D"/>
    <w:rsid w:val="001D4DCB"/>
    <w:rsid w:val="001D5E68"/>
    <w:rsid w:val="00201315"/>
    <w:rsid w:val="00243FEA"/>
    <w:rsid w:val="0025502F"/>
    <w:rsid w:val="002A1A9A"/>
    <w:rsid w:val="0030036B"/>
    <w:rsid w:val="00314FD2"/>
    <w:rsid w:val="003B7225"/>
    <w:rsid w:val="003D24A7"/>
    <w:rsid w:val="003D68A4"/>
    <w:rsid w:val="00406CAC"/>
    <w:rsid w:val="004134B0"/>
    <w:rsid w:val="00494A24"/>
    <w:rsid w:val="004C3390"/>
    <w:rsid w:val="004D7364"/>
    <w:rsid w:val="0052493C"/>
    <w:rsid w:val="00564F6E"/>
    <w:rsid w:val="005873FE"/>
    <w:rsid w:val="00595B39"/>
    <w:rsid w:val="005E4F12"/>
    <w:rsid w:val="005E515D"/>
    <w:rsid w:val="005E76E1"/>
    <w:rsid w:val="0064134B"/>
    <w:rsid w:val="006579B5"/>
    <w:rsid w:val="00662C42"/>
    <w:rsid w:val="00686604"/>
    <w:rsid w:val="00710557"/>
    <w:rsid w:val="0077232D"/>
    <w:rsid w:val="007961C6"/>
    <w:rsid w:val="007A11C0"/>
    <w:rsid w:val="007B2D33"/>
    <w:rsid w:val="007D36FD"/>
    <w:rsid w:val="007E664C"/>
    <w:rsid w:val="00817DA3"/>
    <w:rsid w:val="00846117"/>
    <w:rsid w:val="00847C4F"/>
    <w:rsid w:val="00851CF9"/>
    <w:rsid w:val="008A02AE"/>
    <w:rsid w:val="008D11FF"/>
    <w:rsid w:val="008E5B38"/>
    <w:rsid w:val="00930B0B"/>
    <w:rsid w:val="009428F4"/>
    <w:rsid w:val="00961B68"/>
    <w:rsid w:val="009853A9"/>
    <w:rsid w:val="0099333C"/>
    <w:rsid w:val="00A8424E"/>
    <w:rsid w:val="00AA411E"/>
    <w:rsid w:val="00AA4878"/>
    <w:rsid w:val="00AB323E"/>
    <w:rsid w:val="00AC4E8D"/>
    <w:rsid w:val="00AD3760"/>
    <w:rsid w:val="00B01A26"/>
    <w:rsid w:val="00B61FDA"/>
    <w:rsid w:val="00B90421"/>
    <w:rsid w:val="00B9654E"/>
    <w:rsid w:val="00BC65E0"/>
    <w:rsid w:val="00BE20B9"/>
    <w:rsid w:val="00C36F00"/>
    <w:rsid w:val="00C42C03"/>
    <w:rsid w:val="00CF1318"/>
    <w:rsid w:val="00D5746A"/>
    <w:rsid w:val="00D753F4"/>
    <w:rsid w:val="00D969D5"/>
    <w:rsid w:val="00DC7F27"/>
    <w:rsid w:val="00E00356"/>
    <w:rsid w:val="00E16524"/>
    <w:rsid w:val="00E34EF4"/>
    <w:rsid w:val="00F07971"/>
    <w:rsid w:val="00F16951"/>
    <w:rsid w:val="00F21A6A"/>
    <w:rsid w:val="00F37898"/>
    <w:rsid w:val="00F51659"/>
    <w:rsid w:val="00F6268F"/>
    <w:rsid w:val="00F65246"/>
    <w:rsid w:val="00F93930"/>
    <w:rsid w:val="00FD48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36F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5E515D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E515D"/>
    <w:rPr>
      <w:rFonts w:ascii="Tahoma" w:hAnsi="Tahoma"/>
      <w:sz w:val="16"/>
    </w:rPr>
  </w:style>
  <w:style w:type="character" w:styleId="Hyperlink">
    <w:name w:val="Hyperlink"/>
    <w:basedOn w:val="DefaultParagraphFont"/>
    <w:uiPriority w:val="99"/>
    <w:rsid w:val="009428F4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9428F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126686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26686"/>
    <w:rPr>
      <w:sz w:val="22"/>
      <w:lang w:eastAsia="en-US"/>
    </w:rPr>
  </w:style>
  <w:style w:type="paragraph" w:styleId="Footer">
    <w:name w:val="footer"/>
    <w:basedOn w:val="Normal"/>
    <w:link w:val="FooterChar"/>
    <w:uiPriority w:val="99"/>
    <w:rsid w:val="00126686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26686"/>
    <w:rPr>
      <w:sz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4963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314</TotalTime>
  <Pages>1</Pages>
  <Words>284</Words>
  <Characters>1624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40</cp:revision>
  <cp:lastPrinted>2018-08-01T14:33:00Z</cp:lastPrinted>
  <dcterms:created xsi:type="dcterms:W3CDTF">2014-11-28T09:14:00Z</dcterms:created>
  <dcterms:modified xsi:type="dcterms:W3CDTF">2018-11-25T17:30:00Z</dcterms:modified>
</cp:coreProperties>
</file>