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Я подарю тебе солнце и землю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Влюблю в тебя ветер и воду 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Ты будешь самым счастливым на свете.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Тогда лишь,  доиграю я коду.</w:t>
      </w:r>
    </w:p>
    <w:p w:rsidR="001B7F87" w:rsidRDefault="001B7F87">
      <w:pPr>
        <w:rPr>
          <w:b/>
          <w:bCs/>
          <w:sz w:val="36"/>
          <w:szCs w:val="36"/>
        </w:rPr>
      </w:pPr>
    </w:p>
    <w:p w:rsidR="001B7F87" w:rsidRDefault="001B7F87">
      <w:pPr>
        <w:rPr>
          <w:b/>
          <w:bCs/>
          <w:sz w:val="36"/>
          <w:szCs w:val="36"/>
        </w:rPr>
      </w:pP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Не смогу я прожить на планете,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Где не любит трава твои ступни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Где не тебе солнце дарит рассветы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Где без тебя только серые будни.</w:t>
      </w:r>
    </w:p>
    <w:p w:rsidR="001B7F87" w:rsidRDefault="001B7F87">
      <w:pPr>
        <w:rPr>
          <w:b/>
          <w:bCs/>
          <w:sz w:val="36"/>
          <w:szCs w:val="36"/>
        </w:rPr>
      </w:pP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Ты не ангел, не демон, 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Ты кто то другой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Своим поцелуем вскрываешь мне вены</w:t>
      </w:r>
    </w:p>
    <w:p w:rsidR="001B7F87" w:rsidRDefault="001B7F8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 любовью  своей подаришь покой </w:t>
      </w:r>
    </w:p>
    <w:p w:rsidR="001B7F87" w:rsidRDefault="001B7F87">
      <w:pPr>
        <w:rPr>
          <w:b/>
          <w:bCs/>
          <w:sz w:val="36"/>
          <w:szCs w:val="36"/>
        </w:rPr>
      </w:pPr>
    </w:p>
    <w:sectPr w:rsidR="001B7F87" w:rsidSect="001B7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F87" w:rsidRDefault="001B7F87" w:rsidP="001B7F87">
      <w:r>
        <w:separator/>
      </w:r>
    </w:p>
  </w:endnote>
  <w:endnote w:type="continuationSeparator" w:id="0">
    <w:p w:rsidR="001B7F87" w:rsidRDefault="001B7F87" w:rsidP="001B7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F87" w:rsidRDefault="001B7F87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F87" w:rsidRDefault="001B7F87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F87" w:rsidRDefault="001B7F87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F87" w:rsidRDefault="001B7F87" w:rsidP="001B7F87">
      <w:r>
        <w:separator/>
      </w:r>
    </w:p>
  </w:footnote>
  <w:footnote w:type="continuationSeparator" w:id="0">
    <w:p w:rsidR="001B7F87" w:rsidRDefault="001B7F87" w:rsidP="001B7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F87" w:rsidRDefault="001B7F87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F87" w:rsidRDefault="001B7F87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F87" w:rsidRDefault="001B7F87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F87"/>
    <w:rsid w:val="001B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F87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F87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F87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B7F87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B7F87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F87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7F87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