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49" w:rsidRPr="003E07AD" w:rsidRDefault="00CE7149" w:rsidP="00747EE2">
      <w:pPr>
        <w:jc w:val="center"/>
        <w:rPr>
          <w:rFonts w:ascii="Times New Roman" w:hAnsi="Times New Roman"/>
          <w:b/>
          <w:sz w:val="24"/>
          <w:szCs w:val="24"/>
        </w:rPr>
      </w:pPr>
      <w:r w:rsidRPr="003E07AD">
        <w:rPr>
          <w:rFonts w:ascii="Times New Roman" w:hAnsi="Times New Roman"/>
          <w:b/>
          <w:sz w:val="24"/>
          <w:szCs w:val="24"/>
        </w:rPr>
        <w:t>Могилище Анатори</w:t>
      </w:r>
    </w:p>
    <w:p w:rsidR="00CE7149" w:rsidRPr="003E07AD" w:rsidRDefault="00CE7149" w:rsidP="00E1546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7AD">
        <w:rPr>
          <w:rFonts w:ascii="Times New Roman" w:hAnsi="Times New Roman"/>
          <w:sz w:val="24"/>
          <w:szCs w:val="24"/>
        </w:rPr>
        <w:tab/>
      </w:r>
      <w:r w:rsidRPr="003E07AD">
        <w:rPr>
          <w:rFonts w:ascii="Times New Roman" w:hAnsi="Times New Roman"/>
          <w:sz w:val="24"/>
          <w:szCs w:val="24"/>
          <w:lang w:val="ru-RU"/>
        </w:rPr>
        <w:t>В Грузии можно найти немало интересностей. Здесь соединяются шумные города и мертвые пустые деревни. Все это манит туристов и одним из невероятных мест, куда обязательно нужно поехать является могилище Анатори.</w:t>
      </w:r>
    </w:p>
    <w:p w:rsidR="00CE7149" w:rsidRPr="003E07AD" w:rsidRDefault="00CE7149" w:rsidP="00E1546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7AD">
        <w:rPr>
          <w:rFonts w:ascii="Times New Roman" w:hAnsi="Times New Roman"/>
          <w:sz w:val="24"/>
          <w:szCs w:val="24"/>
          <w:lang w:val="ru-RU"/>
        </w:rPr>
        <w:tab/>
        <w:t xml:space="preserve">Анатори – это уникальное явление в истории, ведь данное могилище расположено в ущелье и здесь много человеческих костей. Интерес в том, что все эти останки, которым много сотен лет, принадлежат не убитым, а людям, которые добровольно уходили в ущелье, чтобы умирать. Все это случалось в периоды </w:t>
      </w:r>
      <w:r w:rsidRPr="003E07AD">
        <w:rPr>
          <w:rFonts w:ascii="Times New Roman" w:hAnsi="Times New Roman"/>
          <w:sz w:val="24"/>
          <w:szCs w:val="24"/>
          <w:lang w:val="en-US"/>
        </w:rPr>
        <w:t>XI</w:t>
      </w:r>
      <w:r w:rsidRPr="003E07AD">
        <w:rPr>
          <w:rFonts w:ascii="Times New Roman" w:hAnsi="Times New Roman"/>
          <w:sz w:val="24"/>
          <w:szCs w:val="24"/>
          <w:lang w:val="ru-RU"/>
        </w:rPr>
        <w:t>-</w:t>
      </w:r>
      <w:r w:rsidRPr="003E07AD">
        <w:rPr>
          <w:rFonts w:ascii="Times New Roman" w:hAnsi="Times New Roman"/>
          <w:sz w:val="24"/>
          <w:szCs w:val="24"/>
          <w:lang w:val="en-US"/>
        </w:rPr>
        <w:t>XV</w:t>
      </w:r>
      <w:r w:rsidRPr="003E07AD">
        <w:rPr>
          <w:rFonts w:ascii="Times New Roman" w:hAnsi="Times New Roman"/>
          <w:sz w:val="24"/>
          <w:szCs w:val="24"/>
          <w:lang w:val="ru-RU"/>
        </w:rPr>
        <w:t xml:space="preserve"> веков. По приданиям, эпидемия невиданной болезни пришла в деревню Анатори и начала убивать местных жителей. Чтобы обезопасить своих близких, больные уходили умирать в склепы. Грустно и благородно одновременно.</w:t>
      </w:r>
    </w:p>
    <w:p w:rsidR="00CE7149" w:rsidRPr="003E07AD" w:rsidRDefault="00CE7149" w:rsidP="00E1546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7AD">
        <w:rPr>
          <w:rFonts w:ascii="Times New Roman" w:hAnsi="Times New Roman"/>
          <w:sz w:val="24"/>
          <w:szCs w:val="24"/>
          <w:lang w:val="ru-RU"/>
        </w:rPr>
        <w:tab/>
        <w:t>Где же находится могилище Анатори? Расположено оно на северо-востоке Грузии в Хевсуретии. Это практически граница с Чечней и удобнее всего добираться в этот регион именно с этой части России. Но государственная граница становится серьезным препятствием. Хевсуретия –  невероятный, почти безжизненный горный Кавказ. Здесь много мертвых деревень, потому что в советские времени людей насильно переселяли с этой красивейшей земли. Поэтому приготовитесь к тому, что вам придется ехать внедорожником по горных дорогах, тут трудно встретить человека, а до ближайших магазинов и цивилизации вообще несколько десятков километров. Но именно пустынность и необыкновенная красота делают эту часть Грузии особенной.</w:t>
      </w:r>
    </w:p>
    <w:p w:rsidR="00CE7149" w:rsidRPr="003E07AD" w:rsidRDefault="00CE7149" w:rsidP="00E1546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7AD">
        <w:rPr>
          <w:rFonts w:ascii="Times New Roman" w:hAnsi="Times New Roman"/>
          <w:sz w:val="24"/>
          <w:szCs w:val="24"/>
          <w:lang w:val="ru-RU"/>
        </w:rPr>
        <w:tab/>
        <w:t xml:space="preserve">Чтобы найти могилище Анатори вам следует сначала подыскать древний город Шатили. Само могилище находится в том месте, где река Андаки впадает в реку Аргун. Это примерно в 2-х километрах от города Шатили, ехать стоит на северо-запад. </w:t>
      </w:r>
    </w:p>
    <w:p w:rsidR="00CE7149" w:rsidRPr="003E07AD" w:rsidRDefault="00CE7149" w:rsidP="00E1546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7AD">
        <w:rPr>
          <w:rFonts w:ascii="Times New Roman" w:hAnsi="Times New Roman"/>
          <w:sz w:val="24"/>
          <w:szCs w:val="24"/>
          <w:lang w:val="ru-RU"/>
        </w:rPr>
        <w:tab/>
        <w:t xml:space="preserve">Вы просто найдете могилище Анатори и сможете туда войти. Здесь нет туристических сборов или экскурсий. Могилище – это склепы, которые имеют вход, стены и одно окно. Также есть лежанки, где покоится много костей. Зрелище жутковатое, но интересное, особенно для любителей истории. Также есть акелдама, в которой, очевидно, были похоронены местные представители знатных родов.  В могилище  находят монеты, предметы быта, оружие. Все датированное примерно </w:t>
      </w:r>
      <w:r w:rsidRPr="003E07AD">
        <w:rPr>
          <w:rFonts w:ascii="Times New Roman" w:hAnsi="Times New Roman"/>
          <w:sz w:val="24"/>
          <w:szCs w:val="24"/>
          <w:lang w:val="en-US"/>
        </w:rPr>
        <w:t>XV</w:t>
      </w:r>
      <w:r w:rsidRPr="003E07AD">
        <w:rPr>
          <w:rFonts w:ascii="Times New Roman" w:hAnsi="Times New Roman"/>
          <w:sz w:val="24"/>
          <w:szCs w:val="24"/>
          <w:lang w:val="ru-RU"/>
        </w:rPr>
        <w:t xml:space="preserve"> веком. </w:t>
      </w:r>
    </w:p>
    <w:p w:rsidR="00CE7149" w:rsidRPr="003E07AD" w:rsidRDefault="00CE7149" w:rsidP="00E1546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7AD">
        <w:rPr>
          <w:rFonts w:ascii="Times New Roman" w:hAnsi="Times New Roman"/>
          <w:sz w:val="24"/>
          <w:szCs w:val="24"/>
          <w:lang w:val="ru-RU"/>
        </w:rPr>
        <w:tab/>
        <w:t xml:space="preserve">Жизнь окончательно покинула деревню Анатори еще в </w:t>
      </w:r>
      <w:r w:rsidRPr="003E07AD">
        <w:rPr>
          <w:rFonts w:ascii="Times New Roman" w:hAnsi="Times New Roman"/>
          <w:sz w:val="24"/>
          <w:szCs w:val="24"/>
          <w:lang w:val="en-US"/>
        </w:rPr>
        <w:t>XVIII</w:t>
      </w:r>
      <w:r w:rsidRPr="003E07AD">
        <w:rPr>
          <w:rFonts w:ascii="Times New Roman" w:hAnsi="Times New Roman"/>
          <w:sz w:val="24"/>
          <w:szCs w:val="24"/>
          <w:lang w:val="ru-RU"/>
        </w:rPr>
        <w:t xml:space="preserve"> веке. Считается, что опустение поселения произошло от того, что местные жители осквернили Анаторский крест.</w:t>
      </w:r>
    </w:p>
    <w:p w:rsidR="00CE7149" w:rsidRDefault="00CE7149" w:rsidP="00E1546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3E07AD">
        <w:rPr>
          <w:rFonts w:ascii="Times New Roman" w:hAnsi="Times New Roman"/>
          <w:sz w:val="24"/>
          <w:szCs w:val="24"/>
          <w:lang w:val="ru-RU"/>
        </w:rPr>
        <w:tab/>
        <w:t xml:space="preserve">Могилище Анатори – это небольшая часть той экскурсии, которую можно проделать, посетив Хевсуретию. Обычно, визит в Анатори подразумевает в себя и посещения древних городов Шатили и Муцо. В этой части Грузии очень тихо, спокойно, невероятно красиво. Здесь немного грустно, ведь жизнь давно ушла из этих краев. Но величественные постройки, башни, оборонные сооружения, дух старинных городов и захоронений заставляют задуматься о вечном, успокоится, привести мысли в порядок. Отправляйтесь в Хевсуретию и вы получите незабываемые ощущения и непередаваемые эмоции. </w:t>
      </w:r>
    </w:p>
    <w:p w:rsidR="00CE7149" w:rsidRPr="00223665" w:rsidRDefault="00CE7149" w:rsidP="00E1546E">
      <w:pPr>
        <w:jc w:val="both"/>
        <w:rPr>
          <w:rFonts w:ascii="Times New Roman" w:hAnsi="Times New Roman"/>
          <w:sz w:val="24"/>
          <w:szCs w:val="24"/>
          <w:lang w:val="ru-RU"/>
        </w:rPr>
      </w:pPr>
      <w:hyperlink r:id="rId4" w:history="1">
        <w:r w:rsidRPr="00C82AC4">
          <w:rPr>
            <w:rStyle w:val="Hyperlink"/>
            <w:rFonts w:ascii="Times New Roman" w:hAnsi="Times New Roman"/>
            <w:sz w:val="24"/>
            <w:szCs w:val="24"/>
            <w:lang w:val="ru-RU"/>
          </w:rPr>
          <w:t>https://text.ru/antiplagiat/5a7861fe5c86d</w:t>
        </w:r>
      </w:hyperlink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E7149" w:rsidRPr="003E07AD" w:rsidRDefault="00CE7149" w:rsidP="00E1546E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Объём: 2458 сбп</w:t>
      </w:r>
    </w:p>
    <w:sectPr w:rsidR="00CE7149" w:rsidRPr="003E07AD" w:rsidSect="009501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65B"/>
    <w:rsid w:val="0006765B"/>
    <w:rsid w:val="000B15F3"/>
    <w:rsid w:val="000E3C25"/>
    <w:rsid w:val="0019398D"/>
    <w:rsid w:val="00223665"/>
    <w:rsid w:val="00304F50"/>
    <w:rsid w:val="003E07AD"/>
    <w:rsid w:val="00472806"/>
    <w:rsid w:val="004A2CBB"/>
    <w:rsid w:val="00503B2F"/>
    <w:rsid w:val="00511932"/>
    <w:rsid w:val="00566351"/>
    <w:rsid w:val="006E42A1"/>
    <w:rsid w:val="00747EE2"/>
    <w:rsid w:val="00902879"/>
    <w:rsid w:val="0095011D"/>
    <w:rsid w:val="00AC78D4"/>
    <w:rsid w:val="00B167C6"/>
    <w:rsid w:val="00B517AE"/>
    <w:rsid w:val="00C82AC4"/>
    <w:rsid w:val="00CA087D"/>
    <w:rsid w:val="00CE7149"/>
    <w:rsid w:val="00D53534"/>
    <w:rsid w:val="00D53F29"/>
    <w:rsid w:val="00D9529C"/>
    <w:rsid w:val="00DB45C9"/>
    <w:rsid w:val="00E1546E"/>
    <w:rsid w:val="00E344F5"/>
    <w:rsid w:val="00EB53A3"/>
    <w:rsid w:val="00EE5685"/>
    <w:rsid w:val="00F1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11D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2366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5a7861fe5c86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446</Words>
  <Characters>2545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Могилище Анатори</dc:title>
  <dc:subject/>
  <dc:creator>Користувач Windows</dc:creator>
  <cp:keywords/>
  <dc:description/>
  <cp:lastModifiedBy>Пономарь</cp:lastModifiedBy>
  <cp:revision>3</cp:revision>
  <dcterms:created xsi:type="dcterms:W3CDTF">2018-02-05T13:54:00Z</dcterms:created>
  <dcterms:modified xsi:type="dcterms:W3CDTF">2018-02-05T13:55:00Z</dcterms:modified>
</cp:coreProperties>
</file>