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D4" w:rsidRDefault="00C611D4">
      <w:pPr>
        <w:pStyle w:val="normal0"/>
        <w:contextualSpacing w:val="0"/>
        <w:rPr>
          <w:b/>
        </w:rPr>
      </w:pPr>
      <w:r>
        <w:rPr>
          <w:b/>
        </w:rPr>
        <w:t>О магазине</w:t>
      </w:r>
    </w:p>
    <w:p w:rsidR="00C611D4" w:rsidRDefault="00C611D4">
      <w:pPr>
        <w:pStyle w:val="normal0"/>
        <w:contextualSpacing w:val="0"/>
        <w:rPr>
          <w:b/>
        </w:rPr>
      </w:pPr>
    </w:p>
    <w:p w:rsidR="00C611D4" w:rsidRDefault="00C611D4">
      <w:pPr>
        <w:pStyle w:val="normal0"/>
        <w:contextualSpacing w:val="0"/>
      </w:pPr>
      <w:r>
        <w:t xml:space="preserve">Любите спорт, цените комфорт и качество? Познакомьтесь с продукцией в </w:t>
      </w:r>
      <w:r>
        <w:rPr>
          <w:b/>
        </w:rPr>
        <w:t>интернет-магазине обуви</w:t>
      </w:r>
      <w:r>
        <w:t xml:space="preserve"> “Shoes Trend”. Мы предлагаем своим покупателям широкий ассортимент кедов и кроссовок для всей семьи. Хотите выглядеть стильно и быть в тренде? Тогда вам точно к нам. Мы продаем коллекции известных торговых марок.</w:t>
      </w:r>
    </w:p>
    <w:p w:rsidR="00C611D4" w:rsidRDefault="00C611D4">
      <w:pPr>
        <w:pStyle w:val="normal0"/>
        <w:contextualSpacing w:val="0"/>
      </w:pPr>
    </w:p>
    <w:p w:rsidR="00C611D4" w:rsidRDefault="00C611D4">
      <w:pPr>
        <w:pStyle w:val="normal0"/>
        <w:contextualSpacing w:val="0"/>
      </w:pPr>
      <w:r>
        <w:t>Среди них:</w:t>
      </w:r>
    </w:p>
    <w:p w:rsidR="00C611D4" w:rsidRDefault="00C611D4">
      <w:pPr>
        <w:pStyle w:val="normal0"/>
        <w:numPr>
          <w:ilvl w:val="0"/>
          <w:numId w:val="1"/>
        </w:numPr>
      </w:pPr>
      <w:r>
        <w:t>Nike;</w:t>
      </w:r>
    </w:p>
    <w:p w:rsidR="00C611D4" w:rsidRDefault="00C611D4">
      <w:pPr>
        <w:pStyle w:val="normal0"/>
        <w:numPr>
          <w:ilvl w:val="0"/>
          <w:numId w:val="1"/>
        </w:numPr>
      </w:pPr>
      <w:r>
        <w:t>Adidas;</w:t>
      </w:r>
    </w:p>
    <w:p w:rsidR="00C611D4" w:rsidRDefault="00C611D4">
      <w:pPr>
        <w:pStyle w:val="normal0"/>
        <w:numPr>
          <w:ilvl w:val="0"/>
          <w:numId w:val="1"/>
        </w:numPr>
      </w:pPr>
      <w:r>
        <w:t>Asics;</w:t>
      </w:r>
    </w:p>
    <w:p w:rsidR="00C611D4" w:rsidRDefault="00C611D4">
      <w:pPr>
        <w:pStyle w:val="normal0"/>
        <w:numPr>
          <w:ilvl w:val="0"/>
          <w:numId w:val="1"/>
        </w:numPr>
      </w:pPr>
      <w:r>
        <w:t>Fila;</w:t>
      </w:r>
    </w:p>
    <w:p w:rsidR="00C611D4" w:rsidRDefault="00C611D4">
      <w:pPr>
        <w:pStyle w:val="normal0"/>
        <w:numPr>
          <w:ilvl w:val="0"/>
          <w:numId w:val="1"/>
        </w:numPr>
      </w:pPr>
      <w:r>
        <w:t>Balenciaga;</w:t>
      </w:r>
    </w:p>
    <w:p w:rsidR="00C611D4" w:rsidRDefault="00C611D4">
      <w:pPr>
        <w:pStyle w:val="normal0"/>
        <w:numPr>
          <w:ilvl w:val="0"/>
          <w:numId w:val="1"/>
        </w:numPr>
      </w:pPr>
      <w:r>
        <w:t>Reebok;</w:t>
      </w:r>
    </w:p>
    <w:p w:rsidR="00C611D4" w:rsidRDefault="00C611D4">
      <w:pPr>
        <w:pStyle w:val="normal0"/>
        <w:numPr>
          <w:ilvl w:val="0"/>
          <w:numId w:val="1"/>
        </w:numPr>
      </w:pPr>
      <w:r>
        <w:t>Puma;</w:t>
      </w:r>
    </w:p>
    <w:p w:rsidR="00C611D4" w:rsidRDefault="00C611D4">
      <w:pPr>
        <w:pStyle w:val="normal0"/>
        <w:numPr>
          <w:ilvl w:val="0"/>
          <w:numId w:val="1"/>
        </w:numPr>
      </w:pPr>
      <w:r>
        <w:t>New Balance;</w:t>
      </w:r>
    </w:p>
    <w:p w:rsidR="00C611D4" w:rsidRDefault="00C611D4">
      <w:pPr>
        <w:pStyle w:val="normal0"/>
        <w:numPr>
          <w:ilvl w:val="0"/>
          <w:numId w:val="1"/>
        </w:numPr>
      </w:pPr>
      <w:r>
        <w:t>Vans;</w:t>
      </w:r>
    </w:p>
    <w:p w:rsidR="00C611D4" w:rsidRDefault="00C611D4">
      <w:pPr>
        <w:pStyle w:val="normal0"/>
        <w:numPr>
          <w:ilvl w:val="0"/>
          <w:numId w:val="1"/>
        </w:numPr>
      </w:pPr>
      <w:r>
        <w:t>Converse;</w:t>
      </w:r>
    </w:p>
    <w:p w:rsidR="00C611D4" w:rsidRDefault="00C611D4">
      <w:pPr>
        <w:pStyle w:val="normal0"/>
        <w:numPr>
          <w:ilvl w:val="0"/>
          <w:numId w:val="1"/>
        </w:numPr>
      </w:pPr>
      <w:r>
        <w:t>Louis Vuitton.</w:t>
      </w:r>
    </w:p>
    <w:p w:rsidR="00C611D4" w:rsidRDefault="00C611D4">
      <w:pPr>
        <w:pStyle w:val="normal0"/>
        <w:contextualSpacing w:val="0"/>
        <w:rPr>
          <w:lang w:val="ru-RU"/>
        </w:rPr>
      </w:pPr>
    </w:p>
    <w:p w:rsidR="00C611D4" w:rsidRDefault="00C611D4">
      <w:pPr>
        <w:pStyle w:val="normal0"/>
        <w:contextualSpacing w:val="0"/>
      </w:pPr>
      <w:r>
        <w:t xml:space="preserve">Всемирно известные компании, которые покорили сердца многих поклонников, теперь представляют свои модели в Украине. Современные разработки дизайнеров учитывают строение ноги и позволяют снизить нагрузку при тренировках, дышащие материалы и нестираемые подошвы обеспечивают дополнительный комфорт стопы. В нашем </w:t>
      </w:r>
      <w:r>
        <w:rPr>
          <w:b/>
        </w:rPr>
        <w:t>магазине обуви лучшие цены</w:t>
      </w:r>
      <w:r>
        <w:t>. Мы уважаем своих покупателей и создаем для них самые выгодные условия.</w:t>
      </w:r>
    </w:p>
    <w:p w:rsidR="00C611D4" w:rsidRDefault="00C611D4">
      <w:pPr>
        <w:pStyle w:val="normal0"/>
        <w:contextualSpacing w:val="0"/>
      </w:pPr>
    </w:p>
    <w:p w:rsidR="00C611D4" w:rsidRDefault="00C611D4">
      <w:pPr>
        <w:pStyle w:val="normal0"/>
        <w:contextualSpacing w:val="0"/>
      </w:pPr>
      <w:r>
        <w:t>Для женщин представл</w:t>
      </w:r>
      <w:r>
        <w:rPr>
          <w:lang w:val="ru-RU"/>
        </w:rPr>
        <w:t>ен</w:t>
      </w:r>
      <w:r>
        <w:t xml:space="preserve"> весь размерный ряд с 35-го по 40-ой. Мужчины подберут пару кроссовок до 45-го размера. Мы следим за новинками и готовы предложить вам, как последние коллекции, так и любимую классику. Знаем, что вкусы у всех разные, поэтому в </w:t>
      </w:r>
      <w:r>
        <w:rPr>
          <w:lang w:val="ru-RU"/>
        </w:rPr>
        <w:t>ассортименте</w:t>
      </w:r>
      <w:r>
        <w:t xml:space="preserve"> магазина имеются экстравагантные, яркие подростковые и строгие однотонные модели. Выбирайте кроссы для бега, баскетбола и волейбола. Ходите в удобных кедах с друзьями на прогулку, путешествуйте и танцуйте. Любимые модели ждут вас. </w:t>
      </w:r>
    </w:p>
    <w:p w:rsidR="00C611D4" w:rsidRDefault="00C611D4">
      <w:pPr>
        <w:pStyle w:val="normal0"/>
        <w:contextualSpacing w:val="0"/>
      </w:pPr>
    </w:p>
    <w:p w:rsidR="00C611D4" w:rsidRDefault="00C611D4">
      <w:pPr>
        <w:pStyle w:val="normal0"/>
        <w:contextualSpacing w:val="0"/>
        <w:rPr>
          <w:b/>
        </w:rPr>
      </w:pPr>
      <w:r>
        <w:rPr>
          <w:b/>
        </w:rPr>
        <w:t>Как мы работаем?</w:t>
      </w:r>
    </w:p>
    <w:p w:rsidR="00C611D4" w:rsidRDefault="00C611D4">
      <w:pPr>
        <w:pStyle w:val="normal0"/>
        <w:contextualSpacing w:val="0"/>
      </w:pPr>
    </w:p>
    <w:p w:rsidR="00C611D4" w:rsidRDefault="00C611D4">
      <w:pPr>
        <w:pStyle w:val="normal0"/>
        <w:contextualSpacing w:val="0"/>
      </w:pPr>
      <w:r>
        <w:rPr>
          <w:b/>
        </w:rPr>
        <w:t xml:space="preserve">Купить кроссовки в интернет-магазине недорого </w:t>
      </w:r>
      <w:r>
        <w:t>можно в любой будний день. Мы работаем пять дней в неделю с 9-00 и до 18-00. Наши консультанты предоставят любую интересующую вас информацию, помогут с выбором, подскажут правильный размер и модель.</w:t>
      </w:r>
    </w:p>
    <w:p w:rsidR="00C611D4" w:rsidRDefault="00C611D4">
      <w:pPr>
        <w:pStyle w:val="normal0"/>
        <w:contextualSpacing w:val="0"/>
      </w:pPr>
    </w:p>
    <w:p w:rsidR="00C611D4" w:rsidRDefault="00C611D4">
      <w:pPr>
        <w:pStyle w:val="normal0"/>
        <w:contextualSpacing w:val="0"/>
        <w:rPr>
          <w:b/>
        </w:rPr>
      </w:pPr>
      <w:r>
        <w:rPr>
          <w:b/>
        </w:rPr>
        <w:t xml:space="preserve"> Что вас ждет?</w:t>
      </w:r>
    </w:p>
    <w:p w:rsidR="00C611D4" w:rsidRDefault="00C611D4">
      <w:pPr>
        <w:pStyle w:val="normal0"/>
        <w:contextualSpacing w:val="0"/>
        <w:rPr>
          <w:b/>
        </w:rPr>
      </w:pPr>
    </w:p>
    <w:p w:rsidR="00C611D4" w:rsidRDefault="00C611D4">
      <w:pPr>
        <w:pStyle w:val="normal0"/>
        <w:contextualSpacing w:val="0"/>
        <w:rPr>
          <w:lang w:val="ru-RU"/>
        </w:rPr>
      </w:pPr>
      <w:r>
        <w:t>Становясь нашим клиентом</w:t>
      </w:r>
      <w:r>
        <w:rPr>
          <w:lang w:val="ru-RU"/>
        </w:rPr>
        <w:t>,</w:t>
      </w:r>
      <w:r>
        <w:t xml:space="preserve"> вы получаете:</w:t>
      </w:r>
    </w:p>
    <w:p w:rsidR="00C611D4" w:rsidRPr="00E77AB1" w:rsidRDefault="00C611D4">
      <w:pPr>
        <w:pStyle w:val="normal0"/>
        <w:contextualSpacing w:val="0"/>
        <w:rPr>
          <w:lang w:val="ru-RU"/>
        </w:rPr>
      </w:pPr>
    </w:p>
    <w:p w:rsidR="00C611D4" w:rsidRDefault="00C611D4">
      <w:pPr>
        <w:pStyle w:val="normal0"/>
        <w:numPr>
          <w:ilvl w:val="0"/>
          <w:numId w:val="2"/>
        </w:numPr>
      </w:pPr>
      <w:r>
        <w:t>большой выбор спортивной обуви от известных брендов;</w:t>
      </w:r>
    </w:p>
    <w:p w:rsidR="00C611D4" w:rsidRDefault="00C611D4">
      <w:pPr>
        <w:pStyle w:val="normal0"/>
        <w:numPr>
          <w:ilvl w:val="0"/>
          <w:numId w:val="2"/>
        </w:numPr>
      </w:pPr>
      <w:r>
        <w:t>вежливый персонал и высокое качество обслуживания;</w:t>
      </w:r>
    </w:p>
    <w:p w:rsidR="00C611D4" w:rsidRDefault="00C611D4">
      <w:pPr>
        <w:pStyle w:val="normal0"/>
        <w:numPr>
          <w:ilvl w:val="0"/>
          <w:numId w:val="2"/>
        </w:numPr>
      </w:pPr>
      <w:r>
        <w:t>подробное описание и характеристика каждой модели;</w:t>
      </w:r>
    </w:p>
    <w:p w:rsidR="00C611D4" w:rsidRDefault="00C611D4">
      <w:pPr>
        <w:pStyle w:val="normal0"/>
        <w:numPr>
          <w:ilvl w:val="0"/>
          <w:numId w:val="2"/>
        </w:numPr>
      </w:pPr>
      <w:r>
        <w:t>качественные фото товара, соответствующие действительности;</w:t>
      </w:r>
    </w:p>
    <w:p w:rsidR="00C611D4" w:rsidRDefault="00C611D4">
      <w:pPr>
        <w:pStyle w:val="normal0"/>
        <w:numPr>
          <w:ilvl w:val="0"/>
          <w:numId w:val="2"/>
        </w:numPr>
      </w:pPr>
      <w:r>
        <w:t>удобную форму оплаты и доставки в кратчайшие сроки;</w:t>
      </w:r>
    </w:p>
    <w:p w:rsidR="00C611D4" w:rsidRDefault="00C611D4">
      <w:pPr>
        <w:pStyle w:val="normal0"/>
        <w:numPr>
          <w:ilvl w:val="0"/>
          <w:numId w:val="2"/>
        </w:numPr>
      </w:pPr>
      <w:r>
        <w:t>гарантию на обувь.</w:t>
      </w:r>
    </w:p>
    <w:p w:rsidR="00C611D4" w:rsidRDefault="00C611D4">
      <w:pPr>
        <w:pStyle w:val="normal0"/>
        <w:contextualSpacing w:val="0"/>
        <w:rPr>
          <w:b/>
          <w:lang w:val="ru-RU"/>
        </w:rPr>
      </w:pPr>
    </w:p>
    <w:p w:rsidR="00C611D4" w:rsidRDefault="00C611D4">
      <w:pPr>
        <w:pStyle w:val="normal0"/>
        <w:contextualSpacing w:val="0"/>
      </w:pPr>
      <w:r>
        <w:rPr>
          <w:b/>
        </w:rPr>
        <w:t xml:space="preserve">Магазин дешевых кроссовок </w:t>
      </w:r>
      <w:r>
        <w:t>“Shoes Trend” предлагает “вкусные” цены для всех. Вы убедитесь, что высокое качество и низкая цена могут сочетаться. Наши сотрудники следят за ассортиментом и пополняют его новыми коллекциями. Мы проводим акции и сезонные скидки, а это значит, что наш клиент сможет приобрести любимые кроссовки еще по более выгодной цене. Двери интернет-магазина всегда открыты, мы ждем вас.</w:t>
      </w:r>
    </w:p>
    <w:p w:rsidR="00C611D4" w:rsidRDefault="00C611D4">
      <w:pPr>
        <w:pStyle w:val="normal0"/>
        <w:contextualSpacing w:val="0"/>
      </w:pPr>
    </w:p>
    <w:p w:rsidR="00C611D4" w:rsidRPr="007A4BBB" w:rsidRDefault="00C611D4">
      <w:pPr>
        <w:pStyle w:val="normal0"/>
        <w:contextualSpacing w:val="0"/>
        <w:rPr>
          <w:lang w:val="ru-RU"/>
        </w:rPr>
      </w:pPr>
      <w:r>
        <w:t>Кол-во знаков: 20</w:t>
      </w:r>
      <w:r>
        <w:rPr>
          <w:lang w:val="ru-RU"/>
        </w:rPr>
        <w:t>25</w:t>
      </w:r>
    </w:p>
    <w:p w:rsidR="00C611D4" w:rsidRDefault="00C611D4">
      <w:pPr>
        <w:pStyle w:val="normal0"/>
        <w:contextualSpacing w:val="0"/>
      </w:pPr>
    </w:p>
    <w:p w:rsidR="00C611D4" w:rsidRPr="007A4BBB" w:rsidRDefault="00C611D4">
      <w:pPr>
        <w:pStyle w:val="normal0"/>
        <w:contextualSpacing w:val="0"/>
      </w:pPr>
      <w:r w:rsidRPr="007A4BBB">
        <w:t>http://joxi.ru/KAxX6LEtM18kLA</w:t>
      </w:r>
    </w:p>
    <w:sectPr w:rsidR="00C611D4" w:rsidRPr="007A4BBB" w:rsidSect="001C6ED6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0DB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7CBD426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6ED6"/>
    <w:rsid w:val="001C6ED6"/>
    <w:rsid w:val="007A4BBB"/>
    <w:rsid w:val="007C29D7"/>
    <w:rsid w:val="00851051"/>
    <w:rsid w:val="00983D22"/>
    <w:rsid w:val="00C611D4"/>
    <w:rsid w:val="00C874B0"/>
    <w:rsid w:val="00E7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  <w:contextualSpacing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1C6ED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1C6ED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1C6ED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1C6ED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1C6ED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1C6ED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1CD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1CD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1CD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1CD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1CD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1CD"/>
    <w:rPr>
      <w:rFonts w:asciiTheme="minorHAnsi" w:eastAsiaTheme="minorEastAsia" w:hAnsiTheme="minorHAnsi" w:cstheme="minorBidi"/>
      <w:b/>
      <w:bCs/>
      <w:lang/>
    </w:rPr>
  </w:style>
  <w:style w:type="paragraph" w:customStyle="1" w:styleId="normal0">
    <w:name w:val="normal"/>
    <w:uiPriority w:val="99"/>
    <w:rsid w:val="001C6ED6"/>
    <w:pPr>
      <w:spacing w:line="276" w:lineRule="auto"/>
      <w:contextualSpacing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1C6ED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31CD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paragraph" w:styleId="Subtitle">
    <w:name w:val="Subtitle"/>
    <w:basedOn w:val="normal0"/>
    <w:next w:val="normal0"/>
    <w:link w:val="SubtitleChar"/>
    <w:uiPriority w:val="99"/>
    <w:qFormat/>
    <w:rsid w:val="001C6ED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631CD"/>
    <w:rPr>
      <w:rFonts w:asciiTheme="majorHAnsi" w:eastAsiaTheme="majorEastAsia" w:hAnsiTheme="majorHAnsi" w:cstheme="majorBidi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357</Words>
  <Characters>2040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Таня</cp:lastModifiedBy>
  <cp:revision>2</cp:revision>
  <dcterms:created xsi:type="dcterms:W3CDTF">2018-06-21T17:31:00Z</dcterms:created>
  <dcterms:modified xsi:type="dcterms:W3CDTF">2018-06-21T17:36:00Z</dcterms:modified>
</cp:coreProperties>
</file>