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4C02" w:rsidRPr="003D4228" w:rsidRDefault="00C24575">
      <w:pPr>
        <w:rPr>
          <w:rFonts w:ascii="PT Sans" w:hAnsi="PT Sans"/>
          <w:sz w:val="23"/>
          <w:szCs w:val="23"/>
          <w:shd w:val="clear" w:color="auto" w:fill="FCFCFC"/>
        </w:rPr>
      </w:pPr>
      <w:r w:rsidRPr="003D4228">
        <w:rPr>
          <w:rFonts w:ascii="PT Sans" w:hAnsi="PT Sans"/>
          <w:sz w:val="23"/>
          <w:szCs w:val="23"/>
          <w:shd w:val="clear" w:color="auto" w:fill="FCFCFC"/>
        </w:rPr>
        <w:t xml:space="preserve">Здравствуй, моя хорошая… Как мне тебя не хватает… Знаешь, мне всегда казалось, что надеяться на встречу с незнакомкой я не имею права, но… Не проходит и дня, чтобы мое сердце не забилось от предвкушения встречи с тобой. Да, да, я понимаю, твоя жизнь – ни минуты покоя. </w:t>
      </w:r>
      <w:r w:rsidR="00316913" w:rsidRPr="003D4228">
        <w:rPr>
          <w:rFonts w:ascii="PT Sans" w:hAnsi="PT Sans"/>
          <w:sz w:val="23"/>
          <w:szCs w:val="23"/>
          <w:shd w:val="clear" w:color="auto" w:fill="FCFCFC"/>
        </w:rPr>
        <w:t xml:space="preserve">Вихрь дел и забот закрутил, измотал. Каждый день дом встречает тебя уставшей, а утренний лучик солнца уже забыл, когда ты улыбалась ему в ответ. </w:t>
      </w:r>
    </w:p>
    <w:p w:rsidR="00524C02" w:rsidRPr="003D4228" w:rsidRDefault="00524C02">
      <w:pPr>
        <w:rPr>
          <w:rFonts w:ascii="PT Sans" w:hAnsi="PT Sans"/>
          <w:sz w:val="23"/>
          <w:szCs w:val="23"/>
          <w:shd w:val="clear" w:color="auto" w:fill="FCFCFC"/>
        </w:rPr>
      </w:pPr>
    </w:p>
    <w:p w:rsidR="00122924" w:rsidRPr="003D4228" w:rsidRDefault="00316913">
      <w:pPr>
        <w:rPr>
          <w:rFonts w:ascii="PT Sans" w:hAnsi="PT Sans"/>
          <w:sz w:val="23"/>
          <w:szCs w:val="23"/>
          <w:shd w:val="clear" w:color="auto" w:fill="FCFCFC"/>
        </w:rPr>
      </w:pPr>
      <w:r w:rsidRPr="003D4228">
        <w:rPr>
          <w:rFonts w:ascii="PT Sans" w:hAnsi="PT Sans"/>
          <w:sz w:val="23"/>
          <w:szCs w:val="23"/>
          <w:shd w:val="clear" w:color="auto" w:fill="FCFCFC"/>
        </w:rPr>
        <w:t xml:space="preserve">Вот и сегодня </w:t>
      </w:r>
      <w:r w:rsidR="00524C02" w:rsidRPr="003D4228">
        <w:rPr>
          <w:rFonts w:ascii="PT Sans" w:hAnsi="PT Sans"/>
          <w:sz w:val="23"/>
          <w:szCs w:val="23"/>
          <w:shd w:val="clear" w:color="auto" w:fill="FCFCFC"/>
        </w:rPr>
        <w:t>ты читаешь эти строки, и, может быть, на минутку закрыв глаза, представишь, что спина чувствует не кресло, не диван, а мое плечо. Мужское, уверенное и надежное плечо. Я обнимаю тебя одной рукой, а другой нежно держу твою ладонь. Мои губы шепчут: как прошел день? Це</w:t>
      </w:r>
      <w:r w:rsidR="00122924" w:rsidRPr="003D4228">
        <w:rPr>
          <w:rFonts w:ascii="PT Sans" w:hAnsi="PT Sans"/>
          <w:sz w:val="23"/>
          <w:szCs w:val="23"/>
          <w:shd w:val="clear" w:color="auto" w:fill="FCFCFC"/>
        </w:rPr>
        <w:t>луя твои шелковые волосы…</w:t>
      </w:r>
    </w:p>
    <w:p w:rsidR="00122924" w:rsidRPr="003D4228" w:rsidRDefault="00122924">
      <w:pPr>
        <w:rPr>
          <w:rFonts w:ascii="PT Sans" w:hAnsi="PT Sans"/>
          <w:sz w:val="23"/>
          <w:szCs w:val="23"/>
          <w:shd w:val="clear" w:color="auto" w:fill="FCFCFC"/>
        </w:rPr>
      </w:pPr>
    </w:p>
    <w:p w:rsidR="00122924" w:rsidRPr="003D4228" w:rsidRDefault="00122924">
      <w:pPr>
        <w:rPr>
          <w:rFonts w:ascii="PT Sans" w:hAnsi="PT Sans"/>
          <w:sz w:val="23"/>
          <w:szCs w:val="23"/>
          <w:shd w:val="clear" w:color="auto" w:fill="FCFCFC"/>
        </w:rPr>
      </w:pPr>
      <w:r w:rsidRPr="003D4228">
        <w:rPr>
          <w:rFonts w:ascii="PT Sans" w:hAnsi="PT Sans"/>
          <w:sz w:val="23"/>
          <w:szCs w:val="23"/>
          <w:shd w:val="clear" w:color="auto" w:fill="FCFCFC"/>
        </w:rPr>
        <w:t xml:space="preserve">За окном, там в толпе прохожих нет такого лица, на которое я сейчас смотрю как завороженный, такой души, за которую чаще бьется мое сердце – так, как вот сейчас, вот послушай… Тут-тук-тук… </w:t>
      </w:r>
    </w:p>
    <w:p w:rsidR="00122924" w:rsidRPr="003D4228" w:rsidRDefault="00122924">
      <w:pPr>
        <w:rPr>
          <w:rFonts w:ascii="PT Sans" w:hAnsi="PT Sans"/>
          <w:sz w:val="23"/>
          <w:szCs w:val="23"/>
          <w:shd w:val="clear" w:color="auto" w:fill="FCFCFC"/>
        </w:rPr>
      </w:pPr>
    </w:p>
    <w:p w:rsidR="00122924" w:rsidRPr="003D4228" w:rsidRDefault="00122924">
      <w:pPr>
        <w:rPr>
          <w:rFonts w:ascii="PT Sans" w:hAnsi="PT Sans"/>
          <w:sz w:val="23"/>
          <w:szCs w:val="23"/>
          <w:shd w:val="clear" w:color="auto" w:fill="FCFCFC"/>
        </w:rPr>
      </w:pPr>
      <w:r w:rsidRPr="003D4228">
        <w:rPr>
          <w:rFonts w:ascii="PT Sans" w:hAnsi="PT Sans"/>
          <w:sz w:val="23"/>
          <w:szCs w:val="23"/>
          <w:shd w:val="clear" w:color="auto" w:fill="FCFCFC"/>
        </w:rPr>
        <w:t>Когда я шел по улице, где было много людей, каких-то одинаковых, я увидел тебя… Тебя такую единственную. Я взглянул в твои глаза и мой внутренний мир вдруг наполнился светом! Теплым светом счастья, что ты есть на этой Земле… Что я могу вспоминать твои глаза, твою походку, твой образ нежный… Неземной…</w:t>
      </w:r>
      <w:r w:rsidR="00F6174D" w:rsidRPr="003D4228">
        <w:rPr>
          <w:rFonts w:ascii="PT Sans" w:hAnsi="PT Sans"/>
          <w:sz w:val="23"/>
          <w:szCs w:val="23"/>
          <w:shd w:val="clear" w:color="auto" w:fill="FCFCFC"/>
        </w:rPr>
        <w:t xml:space="preserve"> И самое главное – что я могу быть рядом. Какое счастье быть рядом именно с тобой. </w:t>
      </w:r>
    </w:p>
    <w:p w:rsidR="00F6174D" w:rsidRPr="003D4228" w:rsidRDefault="00F6174D">
      <w:pPr>
        <w:rPr>
          <w:rFonts w:ascii="PT Sans" w:hAnsi="PT Sans"/>
          <w:sz w:val="23"/>
          <w:szCs w:val="23"/>
          <w:shd w:val="clear" w:color="auto" w:fill="FCFCFC"/>
        </w:rPr>
      </w:pPr>
    </w:p>
    <w:p w:rsidR="00F6174D" w:rsidRPr="003D4228" w:rsidRDefault="00F6174D">
      <w:pPr>
        <w:rPr>
          <w:rFonts w:ascii="PT Sans" w:hAnsi="PT Sans"/>
          <w:sz w:val="23"/>
          <w:szCs w:val="23"/>
          <w:shd w:val="clear" w:color="auto" w:fill="FCFCFC"/>
        </w:rPr>
      </w:pPr>
      <w:r w:rsidRPr="003D4228">
        <w:rPr>
          <w:rFonts w:ascii="PT Sans" w:hAnsi="PT Sans"/>
          <w:sz w:val="23"/>
          <w:szCs w:val="23"/>
          <w:shd w:val="clear" w:color="auto" w:fill="FCFCFC"/>
        </w:rPr>
        <w:t xml:space="preserve">Ведь мы как две души, которые однажды встретившись соединятся в одну большую нежность. Как вот сейчас я обнимаю тебя, и твое тепло согревает мою душу. Твоя энергия способна творить чудеса. Ты просто смотришь вдаль, а я ощущаю, как твой взгляд пронизывает всю Вселенную даже до края. </w:t>
      </w:r>
    </w:p>
    <w:p w:rsidR="00F6174D" w:rsidRPr="003D4228" w:rsidRDefault="00F6174D">
      <w:pPr>
        <w:rPr>
          <w:rFonts w:ascii="PT Sans" w:hAnsi="PT Sans"/>
          <w:sz w:val="23"/>
          <w:szCs w:val="23"/>
          <w:shd w:val="clear" w:color="auto" w:fill="FCFCFC"/>
        </w:rPr>
      </w:pPr>
    </w:p>
    <w:p w:rsidR="00F6174D" w:rsidRPr="003D4228" w:rsidRDefault="00F6174D">
      <w:pPr>
        <w:rPr>
          <w:rFonts w:ascii="PT Sans" w:hAnsi="PT Sans"/>
          <w:sz w:val="23"/>
          <w:szCs w:val="23"/>
          <w:shd w:val="clear" w:color="auto" w:fill="FCFCFC"/>
        </w:rPr>
      </w:pPr>
      <w:r w:rsidRPr="003D4228">
        <w:rPr>
          <w:rFonts w:ascii="PT Sans" w:hAnsi="PT Sans"/>
          <w:sz w:val="23"/>
          <w:szCs w:val="23"/>
          <w:shd w:val="clear" w:color="auto" w:fill="FCFCFC"/>
        </w:rPr>
        <w:t>Твоя доброта обезоруживает, хочется всегда быть рядом, чтобы отвечать взаимностью. Не все умеют дарить тепло в ответ. Даже, когда ты пыталась сделать все, что в твоих силах… Но люди странные существа – они не ценят доброт</w:t>
      </w:r>
      <w:r w:rsidR="00852D15" w:rsidRPr="003D4228">
        <w:rPr>
          <w:rFonts w:ascii="PT Sans" w:hAnsi="PT Sans"/>
          <w:sz w:val="23"/>
          <w:szCs w:val="23"/>
          <w:shd w:val="clear" w:color="auto" w:fill="FCFCFC"/>
        </w:rPr>
        <w:t>у, когда она рядом и ее много. Только, когда понимают, что потеряли, но…</w:t>
      </w:r>
    </w:p>
    <w:p w:rsidR="00852D15" w:rsidRPr="003D4228" w:rsidRDefault="00852D15">
      <w:pPr>
        <w:rPr>
          <w:rFonts w:ascii="PT Sans" w:hAnsi="PT Sans"/>
          <w:sz w:val="23"/>
          <w:szCs w:val="23"/>
          <w:shd w:val="clear" w:color="auto" w:fill="FCFCFC"/>
        </w:rPr>
      </w:pPr>
    </w:p>
    <w:p w:rsidR="00852D15" w:rsidRPr="003D4228" w:rsidRDefault="00852D15">
      <w:pPr>
        <w:rPr>
          <w:rFonts w:ascii="PT Sans" w:hAnsi="PT Sans"/>
          <w:sz w:val="23"/>
          <w:szCs w:val="23"/>
          <w:shd w:val="clear" w:color="auto" w:fill="FCFCFC"/>
        </w:rPr>
      </w:pPr>
      <w:r w:rsidRPr="003D4228">
        <w:rPr>
          <w:rFonts w:ascii="PT Sans" w:hAnsi="PT Sans"/>
          <w:sz w:val="23"/>
          <w:szCs w:val="23"/>
          <w:shd w:val="clear" w:color="auto" w:fill="FCFCFC"/>
        </w:rPr>
        <w:t>Ты умеешь дарить тепло и ценить дружбу, но увы не все способны дружить. Кто-то так и остался на уровне «Как дела?». Другие прошли, не замечая ничего вокруг. Есть те, кто могут стать нашими близкими. Могут… Но</w:t>
      </w:r>
      <w:r w:rsidR="00654E99" w:rsidRPr="003D4228">
        <w:rPr>
          <w:rFonts w:ascii="PT Sans" w:hAnsi="PT Sans"/>
          <w:sz w:val="23"/>
          <w:szCs w:val="23"/>
          <w:shd w:val="clear" w:color="auto" w:fill="FCFCFC"/>
        </w:rPr>
        <w:t>,</w:t>
      </w:r>
      <w:r w:rsidRPr="003D4228">
        <w:rPr>
          <w:rFonts w:ascii="PT Sans" w:hAnsi="PT Sans"/>
          <w:sz w:val="23"/>
          <w:szCs w:val="23"/>
          <w:shd w:val="clear" w:color="auto" w:fill="FCFCFC"/>
        </w:rPr>
        <w:t xml:space="preserve"> чтобы ими по-настоящему стать, нужно уметь открыть сердце и там, за этой завесой души найти те слова, которые тоже достучатся до твоего сердца. </w:t>
      </w:r>
    </w:p>
    <w:p w:rsidR="00852D15" w:rsidRPr="003D4228" w:rsidRDefault="00852D15">
      <w:pPr>
        <w:rPr>
          <w:rFonts w:ascii="PT Sans" w:hAnsi="PT Sans"/>
          <w:sz w:val="23"/>
          <w:szCs w:val="23"/>
          <w:shd w:val="clear" w:color="auto" w:fill="FCFCFC"/>
        </w:rPr>
      </w:pPr>
    </w:p>
    <w:p w:rsidR="00852D15" w:rsidRPr="003D4228" w:rsidRDefault="00852D15">
      <w:pPr>
        <w:rPr>
          <w:rFonts w:ascii="PT Sans" w:hAnsi="PT Sans"/>
          <w:sz w:val="23"/>
          <w:szCs w:val="23"/>
          <w:shd w:val="clear" w:color="auto" w:fill="FCFCFC"/>
        </w:rPr>
      </w:pPr>
      <w:r w:rsidRPr="003D4228">
        <w:rPr>
          <w:rFonts w:ascii="PT Sans" w:hAnsi="PT Sans"/>
          <w:sz w:val="23"/>
          <w:szCs w:val="23"/>
          <w:shd w:val="clear" w:color="auto" w:fill="FCFCFC"/>
        </w:rPr>
        <w:t xml:space="preserve">Смогут сказать тебе то, что ты сейчас хочешь услышать. Чтобы обнять в ответ… Чтобы растаял лед недопонимания и, наконец-то капля любви зажгла огонь уставшей души… </w:t>
      </w:r>
    </w:p>
    <w:p w:rsidR="00852D15" w:rsidRPr="003D4228" w:rsidRDefault="00852D15">
      <w:pPr>
        <w:rPr>
          <w:rFonts w:ascii="PT Sans" w:hAnsi="PT Sans"/>
          <w:sz w:val="23"/>
          <w:szCs w:val="23"/>
          <w:shd w:val="clear" w:color="auto" w:fill="FCFCFC"/>
        </w:rPr>
      </w:pPr>
    </w:p>
    <w:p w:rsidR="00852D15" w:rsidRPr="003D4228" w:rsidRDefault="00654E99">
      <w:pPr>
        <w:rPr>
          <w:rFonts w:ascii="PT Sans" w:hAnsi="PT Sans"/>
          <w:sz w:val="23"/>
          <w:szCs w:val="23"/>
          <w:shd w:val="clear" w:color="auto" w:fill="FCFCFC"/>
        </w:rPr>
      </w:pPr>
      <w:r w:rsidRPr="003D4228">
        <w:rPr>
          <w:rFonts w:ascii="PT Sans" w:hAnsi="PT Sans"/>
          <w:sz w:val="23"/>
          <w:szCs w:val="23"/>
          <w:shd w:val="clear" w:color="auto" w:fill="FCFCFC"/>
        </w:rPr>
        <w:t>Счастье быть рядом с тобой и обнимать тебя, греет мое сердце и вот мои губы опять шепчут тебе те слова, которые давно хотели, чтобы ты их услышала и радость поселилась в твоей душе. Но которые так тебе никто и не сказал…</w:t>
      </w:r>
    </w:p>
    <w:p w:rsidR="00654E99" w:rsidRPr="003D4228" w:rsidRDefault="00654E99">
      <w:pPr>
        <w:rPr>
          <w:rFonts w:ascii="PT Sans" w:hAnsi="PT Sans"/>
          <w:sz w:val="23"/>
          <w:szCs w:val="23"/>
          <w:shd w:val="clear" w:color="auto" w:fill="FCFCFC"/>
        </w:rPr>
      </w:pPr>
    </w:p>
    <w:p w:rsidR="00654E99" w:rsidRPr="003D4228" w:rsidRDefault="00654E99">
      <w:pPr>
        <w:rPr>
          <w:rFonts w:ascii="PT Sans" w:hAnsi="PT Sans"/>
          <w:sz w:val="23"/>
          <w:szCs w:val="23"/>
          <w:shd w:val="clear" w:color="auto" w:fill="FCFCFC"/>
        </w:rPr>
      </w:pPr>
      <w:r w:rsidRPr="003D4228">
        <w:rPr>
          <w:rFonts w:ascii="PT Sans" w:hAnsi="PT Sans"/>
          <w:sz w:val="23"/>
          <w:szCs w:val="23"/>
          <w:shd w:val="clear" w:color="auto" w:fill="FCFCFC"/>
        </w:rPr>
        <w:t>Вот они, слушай, моя хорошая…</w:t>
      </w:r>
    </w:p>
    <w:p w:rsidR="00654E99" w:rsidRPr="003D4228" w:rsidRDefault="00654E99">
      <w:pPr>
        <w:rPr>
          <w:rFonts w:ascii="PT Sans" w:hAnsi="PT Sans"/>
          <w:sz w:val="23"/>
          <w:szCs w:val="23"/>
          <w:shd w:val="clear" w:color="auto" w:fill="FCFCFC"/>
        </w:rPr>
      </w:pPr>
    </w:p>
    <w:p w:rsidR="00654E99" w:rsidRPr="003D4228" w:rsidRDefault="00654E99">
      <w:pPr>
        <w:rPr>
          <w:rFonts w:ascii="PT Sans" w:hAnsi="PT Sans"/>
          <w:sz w:val="23"/>
          <w:szCs w:val="23"/>
          <w:shd w:val="clear" w:color="auto" w:fill="FCFCFC"/>
        </w:rPr>
      </w:pPr>
      <w:r w:rsidRPr="003D4228">
        <w:rPr>
          <w:rFonts w:ascii="PT Sans" w:hAnsi="PT Sans"/>
          <w:sz w:val="23"/>
          <w:szCs w:val="23"/>
          <w:shd w:val="clear" w:color="auto" w:fill="FCFCFC"/>
        </w:rPr>
        <w:t xml:space="preserve">Если бы у меня была волшебная власть что-либо изменить в тебе – я бы не стал ничего менять. Ты нежнее самого нежного цветка, чувствуешь фальшь и легко ранима, когда </w:t>
      </w:r>
      <w:r w:rsidRPr="003D4228">
        <w:rPr>
          <w:rFonts w:ascii="PT Sans" w:hAnsi="PT Sans"/>
          <w:sz w:val="23"/>
          <w:szCs w:val="23"/>
          <w:shd w:val="clear" w:color="auto" w:fill="FCFCFC"/>
        </w:rPr>
        <w:lastRenderedPageBreak/>
        <w:t xml:space="preserve">открытым сердцем доверяешь… </w:t>
      </w:r>
      <w:bookmarkStart w:id="0" w:name="_GoBack"/>
      <w:bookmarkEnd w:id="0"/>
      <w:r w:rsidRPr="003D4228">
        <w:rPr>
          <w:rFonts w:ascii="PT Sans" w:hAnsi="PT Sans"/>
          <w:sz w:val="23"/>
          <w:szCs w:val="23"/>
          <w:shd w:val="clear" w:color="auto" w:fill="FCFCFC"/>
        </w:rPr>
        <w:t xml:space="preserve">Однако ты не станешь смотреть, как кто-то страдает и смело осудишь обидчиков. Твоя сила в правде, твой ум и доброта прекрасней всех похвал. </w:t>
      </w:r>
      <w:r w:rsidR="005B1EDC" w:rsidRPr="003D4228">
        <w:rPr>
          <w:rFonts w:ascii="PT Sans" w:hAnsi="PT Sans"/>
          <w:sz w:val="23"/>
          <w:szCs w:val="23"/>
          <w:shd w:val="clear" w:color="auto" w:fill="FCFCFC"/>
        </w:rPr>
        <w:t xml:space="preserve">Ты и только ты можешь быть собой такая, какой ты себя знаешь. Будь собою! </w:t>
      </w:r>
    </w:p>
    <w:p w:rsidR="005B1EDC" w:rsidRPr="003D4228" w:rsidRDefault="005B1EDC">
      <w:pPr>
        <w:rPr>
          <w:rFonts w:ascii="PT Sans" w:hAnsi="PT Sans"/>
          <w:sz w:val="23"/>
          <w:szCs w:val="23"/>
          <w:shd w:val="clear" w:color="auto" w:fill="FCFCFC"/>
        </w:rPr>
      </w:pPr>
    </w:p>
    <w:p w:rsidR="005B1EDC" w:rsidRPr="003D4228" w:rsidRDefault="005B1EDC">
      <w:pPr>
        <w:rPr>
          <w:rFonts w:ascii="PT Sans" w:hAnsi="PT Sans"/>
          <w:sz w:val="23"/>
          <w:szCs w:val="23"/>
          <w:shd w:val="clear" w:color="auto" w:fill="FCFCFC"/>
        </w:rPr>
      </w:pPr>
      <w:r w:rsidRPr="003D4228">
        <w:rPr>
          <w:rFonts w:ascii="PT Sans" w:hAnsi="PT Sans"/>
          <w:sz w:val="23"/>
          <w:szCs w:val="23"/>
          <w:shd w:val="clear" w:color="auto" w:fill="FCFCFC"/>
        </w:rPr>
        <w:t xml:space="preserve">Это просто слова, но часто ли мы слышим их в свой адрес? Никто не знает почему людям не хватает смелости от чистого сердца сказать их. Но я буду снова и снова повторять тебе то, что сказал и скажу много еще… Я знаю, что усталость берет свое и вечер уже поздний, да?.. </w:t>
      </w:r>
    </w:p>
    <w:p w:rsidR="005B1EDC" w:rsidRPr="003D4228" w:rsidRDefault="005B1EDC">
      <w:pPr>
        <w:rPr>
          <w:rFonts w:ascii="PT Sans" w:hAnsi="PT Sans"/>
          <w:sz w:val="23"/>
          <w:szCs w:val="23"/>
          <w:shd w:val="clear" w:color="auto" w:fill="FCFCFC"/>
        </w:rPr>
      </w:pPr>
    </w:p>
    <w:p w:rsidR="005B1EDC" w:rsidRPr="003D4228" w:rsidRDefault="005B1EDC">
      <w:pPr>
        <w:rPr>
          <w:rFonts w:ascii="PT Sans" w:hAnsi="PT Sans"/>
          <w:sz w:val="23"/>
          <w:szCs w:val="23"/>
          <w:shd w:val="clear" w:color="auto" w:fill="FCFCFC"/>
        </w:rPr>
      </w:pPr>
      <w:r w:rsidRPr="003D4228">
        <w:rPr>
          <w:rFonts w:ascii="PT Sans" w:hAnsi="PT Sans"/>
          <w:sz w:val="23"/>
          <w:szCs w:val="23"/>
          <w:shd w:val="clear" w:color="auto" w:fill="FCFCFC"/>
        </w:rPr>
        <w:t>Я хочу, чтобы ты знала – я не исчезну… Мы еще встретимся и с снова возьму тебе за руку, обниму тебя за плечи и буду тебе опорой. Я буду ждать тебя здесь…</w:t>
      </w:r>
    </w:p>
    <w:p w:rsidR="005B1EDC" w:rsidRPr="003D4228" w:rsidRDefault="005B1EDC">
      <w:pPr>
        <w:rPr>
          <w:rFonts w:ascii="PT Sans" w:hAnsi="PT Sans"/>
          <w:sz w:val="23"/>
          <w:szCs w:val="23"/>
          <w:shd w:val="clear" w:color="auto" w:fill="FCFCFC"/>
        </w:rPr>
      </w:pPr>
    </w:p>
    <w:p w:rsidR="005B1EDC" w:rsidRPr="003D4228" w:rsidRDefault="005B1EDC">
      <w:pPr>
        <w:rPr>
          <w:rFonts w:ascii="PT Sans" w:hAnsi="PT Sans"/>
          <w:sz w:val="23"/>
          <w:szCs w:val="23"/>
          <w:shd w:val="clear" w:color="auto" w:fill="FCFCFC"/>
        </w:rPr>
      </w:pPr>
      <w:r w:rsidRPr="003D4228">
        <w:rPr>
          <w:rFonts w:ascii="PT Sans" w:hAnsi="PT Sans"/>
          <w:sz w:val="23"/>
          <w:szCs w:val="23"/>
          <w:shd w:val="clear" w:color="auto" w:fill="FCFCFC"/>
        </w:rPr>
        <w:t xml:space="preserve">А сейчас я бы снова обнял тебя, согрел твои руки в своих ладонях, </w:t>
      </w:r>
      <w:r w:rsidR="0010403A" w:rsidRPr="003D4228">
        <w:rPr>
          <w:rFonts w:ascii="PT Sans" w:hAnsi="PT Sans"/>
          <w:sz w:val="23"/>
          <w:szCs w:val="23"/>
          <w:shd w:val="clear" w:color="auto" w:fill="FCFCFC"/>
        </w:rPr>
        <w:t>шептал бы тебе на ушко, как ты прекрасна. А когда ты уснешь… Я буду охранять твой сладкий сон… Спи, моя хорошая… Я с тобой…</w:t>
      </w:r>
    </w:p>
    <w:sectPr w:rsidR="005B1EDC" w:rsidRPr="003D422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299F" w:rsidRDefault="008D299F">
      <w:r>
        <w:separator/>
      </w:r>
    </w:p>
  </w:endnote>
  <w:endnote w:type="continuationSeparator" w:id="0">
    <w:p w:rsidR="008D299F" w:rsidRDefault="008D2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panose1 w:val="020B0503020203020204"/>
    <w:charset w:val="CC"/>
    <w:family w:val="swiss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4F58" w:rsidRDefault="005A4F5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4F58" w:rsidRDefault="005A4F5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4F58" w:rsidRDefault="005A4F5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299F" w:rsidRDefault="008D299F">
      <w:r>
        <w:separator/>
      </w:r>
    </w:p>
  </w:footnote>
  <w:footnote w:type="continuationSeparator" w:id="0">
    <w:p w:rsidR="008D299F" w:rsidRDefault="008D29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4F58" w:rsidRDefault="005A4F5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4F58" w:rsidRDefault="005A4F5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4F58" w:rsidRDefault="005A4F5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C24575"/>
    <w:rsid w:val="000C4C75"/>
    <w:rsid w:val="0010403A"/>
    <w:rsid w:val="00122924"/>
    <w:rsid w:val="00316913"/>
    <w:rsid w:val="003D4228"/>
    <w:rsid w:val="00524C02"/>
    <w:rsid w:val="005A4F58"/>
    <w:rsid w:val="005B1EDC"/>
    <w:rsid w:val="00654E99"/>
    <w:rsid w:val="00852D15"/>
    <w:rsid w:val="008D299F"/>
    <w:rsid w:val="00C24575"/>
    <w:rsid w:val="00F61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7CEC2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C4C7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C4C75"/>
    <w:rPr>
      <w:sz w:val="24"/>
      <w:szCs w:val="24"/>
    </w:rPr>
  </w:style>
  <w:style w:type="paragraph" w:styleId="a5">
    <w:name w:val="footer"/>
    <w:basedOn w:val="a"/>
    <w:link w:val="a6"/>
    <w:rsid w:val="000C4C7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C4C7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Root\Templates\1049\Office%20Word%202003%20Look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Office Word 2003 Look</Template>
  <TotalTime>0</TotalTime>
  <Pages>2</Pages>
  <Words>614</Words>
  <Characters>3063</Characters>
  <Application>Microsoft Office Word</Application>
  <DocSecurity>0</DocSecurity>
  <Lines>65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2022-11-06T16:55:00Z</dcterms:created>
  <dcterms:modified xsi:type="dcterms:W3CDTF">2022-11-06T18:27:00Z</dcterms:modified>
</cp:coreProperties>
</file>