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И пусть тысячи "святых" кричат мне о моих грехах. 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 то каждый вдох и выдох будет ценен.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пусть не буду задыхаться в славе и деньгах.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 то стану прямо я на жизни сцене.</w:t>
      </w:r>
    </w:p>
    <w:p w:rsidR="009B6E99" w:rsidRDefault="009B6E99">
      <w:pPr>
        <w:rPr>
          <w:b/>
          <w:bCs/>
          <w:sz w:val="36"/>
          <w:szCs w:val="36"/>
        </w:rPr>
      </w:pP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неважно что кричали вы из зала.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Мою роль, таким как вы, давно уж не понять.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выходя из-за кулис я это точно знала.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Ведь вашей героиней не стремлюсь я стать.</w:t>
      </w:r>
    </w:p>
    <w:p w:rsidR="009B6E99" w:rsidRDefault="009B6E99">
      <w:pPr>
        <w:rPr>
          <w:b/>
          <w:bCs/>
          <w:sz w:val="36"/>
          <w:szCs w:val="36"/>
        </w:rPr>
      </w:pP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Я в кровь сбивала руки и на ногах мазоли.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 эта боль приятна лишь тогда,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Коль вход на сцену жизни мне дозволен.</w:t>
      </w: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я собой немыслимо горда.</w:t>
      </w:r>
    </w:p>
    <w:p w:rsidR="009B6E99" w:rsidRDefault="009B6E99">
      <w:pPr>
        <w:rPr>
          <w:b/>
          <w:bCs/>
          <w:sz w:val="36"/>
          <w:szCs w:val="36"/>
        </w:rPr>
      </w:pPr>
    </w:p>
    <w:p w:rsidR="009B6E99" w:rsidRDefault="009B6E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Татьяна Троицкая.</w:t>
      </w:r>
    </w:p>
    <w:sectPr w:rsidR="009B6E99" w:rsidSect="009B6E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E99" w:rsidRDefault="009B6E99" w:rsidP="009B6E99">
      <w:r>
        <w:separator/>
      </w:r>
    </w:p>
  </w:endnote>
  <w:endnote w:type="continuationSeparator" w:id="0">
    <w:p w:rsidR="009B6E99" w:rsidRDefault="009B6E99" w:rsidP="009B6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E99" w:rsidRDefault="009B6E99" w:rsidP="009B6E99">
      <w:r>
        <w:separator/>
      </w:r>
    </w:p>
  </w:footnote>
  <w:footnote w:type="continuationSeparator" w:id="0">
    <w:p w:rsidR="009B6E99" w:rsidRDefault="009B6E99" w:rsidP="009B6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E99" w:rsidRDefault="009B6E99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E99"/>
    <w:rsid w:val="009B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E99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E99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E99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6E99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B6E99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6E99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6E99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