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90579" w14:textId="0A6F240C" w:rsidR="005404CC" w:rsidRPr="004C2FC0" w:rsidRDefault="009A341C" w:rsidP="004C2FC0">
      <w:pPr>
        <w:pStyle w:val="1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Створення бізнес-іде</w:t>
      </w:r>
      <w:r w:rsidR="007059EA">
        <w:rPr>
          <w:b/>
          <w:bCs/>
          <w:color w:val="000000" w:themeColor="text1"/>
        </w:rPr>
        <w:t>ї</w:t>
      </w:r>
    </w:p>
    <w:p w14:paraId="4BD119A1" w14:textId="3AE36530" w:rsidR="00B95DC7" w:rsidRPr="009C6F60" w:rsidRDefault="00A05CB5" w:rsidP="005404CC">
      <w:pPr>
        <w:rPr>
          <w:b/>
          <w:bCs/>
          <w:color w:val="000000" w:themeColor="text1"/>
          <w:u w:val="single"/>
        </w:rPr>
      </w:pPr>
      <w:r>
        <w:rPr>
          <w:b/>
          <w:bCs/>
          <w:color w:val="000000" w:themeColor="text1"/>
          <w:u w:val="single"/>
        </w:rPr>
        <w:t xml:space="preserve">1. </w:t>
      </w:r>
      <w:r w:rsidR="009C6F60">
        <w:rPr>
          <w:b/>
          <w:bCs/>
          <w:color w:val="000000" w:themeColor="text1"/>
          <w:u w:val="single"/>
        </w:rPr>
        <w:t>Бізнес-ідеями з металоконструкцій</w:t>
      </w:r>
    </w:p>
    <w:p w14:paraId="0983E30E" w14:textId="649BE5F0" w:rsidR="005404CC" w:rsidRPr="00755BA4" w:rsidRDefault="007059EA" w:rsidP="005404CC">
      <w:pPr>
        <w:rPr>
          <w:color w:val="000000" w:themeColor="text1"/>
        </w:rPr>
      </w:pPr>
      <w:r w:rsidRPr="00755BA4">
        <w:rPr>
          <w:color w:val="000000" w:themeColor="text1"/>
        </w:rPr>
        <w:t>1. Концепція бізнесу</w:t>
      </w:r>
    </w:p>
    <w:p w14:paraId="23AA3960" w14:textId="77777777" w:rsidR="005404CC" w:rsidRPr="00755BA4" w:rsidRDefault="005404CC" w:rsidP="005404CC">
      <w:pPr>
        <w:rPr>
          <w:color w:val="000000" w:themeColor="text1"/>
        </w:rPr>
      </w:pPr>
      <w:r w:rsidRPr="00755BA4">
        <w:rPr>
          <w:color w:val="000000" w:themeColor="text1"/>
        </w:rPr>
        <w:t>Виробництво невеликих та середніх металоконструкційних виробів: ворота, паркан, огорожі, навіси, мангали, лавки, полиці.</w:t>
      </w:r>
    </w:p>
    <w:p w14:paraId="5467CE92" w14:textId="77777777" w:rsidR="005404CC" w:rsidRPr="00755BA4" w:rsidRDefault="005404CC" w:rsidP="005404CC">
      <w:pPr>
        <w:rPr>
          <w:color w:val="000000" w:themeColor="text1"/>
        </w:rPr>
      </w:pPr>
    </w:p>
    <w:p w14:paraId="2D6CA7CF" w14:textId="77777777" w:rsidR="005404CC" w:rsidRPr="00755BA4" w:rsidRDefault="005404CC" w:rsidP="005404CC">
      <w:pPr>
        <w:rPr>
          <w:color w:val="000000" w:themeColor="text1"/>
        </w:rPr>
      </w:pPr>
      <w:r w:rsidRPr="00755BA4">
        <w:rPr>
          <w:color w:val="000000" w:themeColor="text1"/>
        </w:rPr>
        <w:t>Орієнтація на локальний ринок – сусіди, дачні кооперативи, приватні будинки, невеликі підприємства.</w:t>
      </w:r>
    </w:p>
    <w:p w14:paraId="3C6E71D6" w14:textId="77777777" w:rsidR="005404CC" w:rsidRPr="00755BA4" w:rsidRDefault="005404CC" w:rsidP="005404CC">
      <w:pPr>
        <w:rPr>
          <w:color w:val="000000" w:themeColor="text1"/>
        </w:rPr>
      </w:pPr>
    </w:p>
    <w:p w14:paraId="7411FD13" w14:textId="77777777" w:rsidR="005404CC" w:rsidRPr="00755BA4" w:rsidRDefault="005404CC" w:rsidP="005404CC">
      <w:pPr>
        <w:rPr>
          <w:color w:val="000000" w:themeColor="text1"/>
        </w:rPr>
      </w:pPr>
      <w:r w:rsidRPr="00755BA4">
        <w:rPr>
          <w:color w:val="000000" w:themeColor="text1"/>
        </w:rPr>
        <w:t>Підкреслити якість, довговічність та індивідуальний дизайн.</w:t>
      </w:r>
    </w:p>
    <w:p w14:paraId="7126B60A" w14:textId="77777777" w:rsidR="005404CC" w:rsidRPr="00755BA4" w:rsidRDefault="005404CC" w:rsidP="005404CC">
      <w:pPr>
        <w:rPr>
          <w:color w:val="000000" w:themeColor="text1"/>
        </w:rPr>
      </w:pPr>
    </w:p>
    <w:p w14:paraId="75228C4D" w14:textId="77777777" w:rsidR="005404CC" w:rsidRPr="00755BA4" w:rsidRDefault="005404CC" w:rsidP="005404CC">
      <w:pPr>
        <w:rPr>
          <w:color w:val="000000" w:themeColor="text1"/>
        </w:rPr>
      </w:pPr>
    </w:p>
    <w:p w14:paraId="496D4AC0" w14:textId="77777777" w:rsidR="005404CC" w:rsidRPr="00755BA4" w:rsidRDefault="005404CC" w:rsidP="005404CC">
      <w:pPr>
        <w:rPr>
          <w:color w:val="000000" w:themeColor="text1"/>
        </w:rPr>
      </w:pPr>
    </w:p>
    <w:p w14:paraId="00D98D6F" w14:textId="77777777" w:rsidR="005404CC" w:rsidRPr="00755BA4" w:rsidRDefault="005404CC" w:rsidP="005404CC">
      <w:pPr>
        <w:rPr>
          <w:color w:val="000000" w:themeColor="text1"/>
        </w:rPr>
      </w:pPr>
      <w:r w:rsidRPr="00755BA4">
        <w:rPr>
          <w:color w:val="000000" w:themeColor="text1"/>
        </w:rPr>
        <w:t>---</w:t>
      </w:r>
    </w:p>
    <w:p w14:paraId="35137B18" w14:textId="77777777" w:rsidR="005404CC" w:rsidRPr="00755BA4" w:rsidRDefault="005404CC" w:rsidP="005404CC">
      <w:pPr>
        <w:rPr>
          <w:color w:val="000000" w:themeColor="text1"/>
        </w:rPr>
      </w:pPr>
    </w:p>
    <w:p w14:paraId="47662229" w14:textId="77777777" w:rsidR="005404CC" w:rsidRPr="00755BA4" w:rsidRDefault="005404CC" w:rsidP="005404CC">
      <w:pPr>
        <w:rPr>
          <w:color w:val="000000" w:themeColor="text1"/>
        </w:rPr>
      </w:pPr>
      <w:r w:rsidRPr="00755BA4">
        <w:rPr>
          <w:color w:val="000000" w:themeColor="text1"/>
        </w:rPr>
        <w:t>2. Цільова аудиторія</w:t>
      </w:r>
    </w:p>
    <w:p w14:paraId="34394717" w14:textId="77777777" w:rsidR="005404CC" w:rsidRPr="00755BA4" w:rsidRDefault="005404CC" w:rsidP="005404CC">
      <w:pPr>
        <w:rPr>
          <w:color w:val="000000" w:themeColor="text1"/>
        </w:rPr>
      </w:pPr>
    </w:p>
    <w:p w14:paraId="14690477" w14:textId="77777777" w:rsidR="005404CC" w:rsidRPr="00755BA4" w:rsidRDefault="005404CC" w:rsidP="005404CC">
      <w:pPr>
        <w:rPr>
          <w:color w:val="000000" w:themeColor="text1"/>
        </w:rPr>
      </w:pPr>
      <w:r w:rsidRPr="00755BA4">
        <w:rPr>
          <w:color w:val="000000" w:themeColor="text1"/>
        </w:rPr>
        <w:t>Власники приватних будинків та дач (25–60 років).</w:t>
      </w:r>
    </w:p>
    <w:p w14:paraId="1BDD0B2B" w14:textId="77777777" w:rsidR="005404CC" w:rsidRPr="00755BA4" w:rsidRDefault="005404CC" w:rsidP="005404CC">
      <w:pPr>
        <w:rPr>
          <w:color w:val="000000" w:themeColor="text1"/>
        </w:rPr>
      </w:pPr>
    </w:p>
    <w:p w14:paraId="0A024478" w14:textId="77777777" w:rsidR="005404CC" w:rsidRPr="00755BA4" w:rsidRDefault="005404CC" w:rsidP="005404CC">
      <w:pPr>
        <w:rPr>
          <w:color w:val="000000" w:themeColor="text1"/>
        </w:rPr>
      </w:pPr>
      <w:r w:rsidRPr="00755BA4">
        <w:rPr>
          <w:color w:val="000000" w:themeColor="text1"/>
        </w:rPr>
        <w:t>Люди, які хочуть міцні ворота чи огорожі без зайвого кування.</w:t>
      </w:r>
    </w:p>
    <w:p w14:paraId="14096CE3" w14:textId="77777777" w:rsidR="005404CC" w:rsidRPr="00755BA4" w:rsidRDefault="005404CC" w:rsidP="005404CC">
      <w:pPr>
        <w:rPr>
          <w:color w:val="000000" w:themeColor="text1"/>
        </w:rPr>
      </w:pPr>
    </w:p>
    <w:p w14:paraId="48A30A45" w14:textId="77777777" w:rsidR="005404CC" w:rsidRPr="00755BA4" w:rsidRDefault="005404CC" w:rsidP="005404CC">
      <w:pPr>
        <w:rPr>
          <w:color w:val="000000" w:themeColor="text1"/>
        </w:rPr>
      </w:pPr>
      <w:r w:rsidRPr="00755BA4">
        <w:rPr>
          <w:color w:val="000000" w:themeColor="text1"/>
        </w:rPr>
        <w:t>Невеликі бізнеси, що потребують металевих полиць, стелажів або каркасів.</w:t>
      </w:r>
    </w:p>
    <w:p w14:paraId="31CDCFAF" w14:textId="77777777" w:rsidR="005404CC" w:rsidRPr="00755BA4" w:rsidRDefault="005404CC" w:rsidP="005404CC">
      <w:pPr>
        <w:rPr>
          <w:color w:val="000000" w:themeColor="text1"/>
        </w:rPr>
      </w:pPr>
    </w:p>
    <w:p w14:paraId="3FA54584" w14:textId="77777777" w:rsidR="005404CC" w:rsidRPr="00755BA4" w:rsidRDefault="005404CC" w:rsidP="005404CC">
      <w:pPr>
        <w:rPr>
          <w:color w:val="000000" w:themeColor="text1"/>
        </w:rPr>
      </w:pPr>
    </w:p>
    <w:p w14:paraId="4268A3BB" w14:textId="77777777" w:rsidR="005404CC" w:rsidRPr="00755BA4" w:rsidRDefault="005404CC" w:rsidP="005404CC">
      <w:pPr>
        <w:rPr>
          <w:color w:val="000000" w:themeColor="text1"/>
        </w:rPr>
      </w:pPr>
    </w:p>
    <w:p w14:paraId="435E216A" w14:textId="77777777" w:rsidR="005404CC" w:rsidRPr="00755BA4" w:rsidRDefault="005404CC" w:rsidP="005404CC">
      <w:pPr>
        <w:rPr>
          <w:color w:val="000000" w:themeColor="text1"/>
        </w:rPr>
      </w:pPr>
      <w:r w:rsidRPr="00755BA4">
        <w:rPr>
          <w:color w:val="000000" w:themeColor="text1"/>
        </w:rPr>
        <w:t>---</w:t>
      </w:r>
    </w:p>
    <w:p w14:paraId="0D34A93E" w14:textId="77777777" w:rsidR="005404CC" w:rsidRPr="00755BA4" w:rsidRDefault="005404CC" w:rsidP="005404CC">
      <w:pPr>
        <w:rPr>
          <w:color w:val="000000" w:themeColor="text1"/>
        </w:rPr>
      </w:pPr>
    </w:p>
    <w:p w14:paraId="384D58CF" w14:textId="77777777" w:rsidR="005404CC" w:rsidRPr="00755BA4" w:rsidRDefault="005404CC" w:rsidP="005404CC">
      <w:pPr>
        <w:rPr>
          <w:color w:val="000000" w:themeColor="text1"/>
        </w:rPr>
      </w:pPr>
      <w:r w:rsidRPr="00755BA4">
        <w:rPr>
          <w:color w:val="000000" w:themeColor="text1"/>
        </w:rPr>
        <w:t>3. Продуктовий асортимент на старті</w:t>
      </w:r>
    </w:p>
    <w:p w14:paraId="0A54DA44" w14:textId="77777777" w:rsidR="005404CC" w:rsidRPr="00755BA4" w:rsidRDefault="005404CC" w:rsidP="005404CC">
      <w:pPr>
        <w:rPr>
          <w:color w:val="000000" w:themeColor="text1"/>
        </w:rPr>
      </w:pPr>
    </w:p>
    <w:p w14:paraId="744606BE" w14:textId="77777777" w:rsidR="005404CC" w:rsidRPr="00755BA4" w:rsidRDefault="005404CC" w:rsidP="005404CC">
      <w:pPr>
        <w:rPr>
          <w:color w:val="000000" w:themeColor="text1"/>
        </w:rPr>
      </w:pPr>
      <w:r w:rsidRPr="00755BA4">
        <w:rPr>
          <w:color w:val="000000" w:themeColor="text1"/>
        </w:rPr>
        <w:t>1. Ворота та хвіртки – стандартні або під замовлення, різні розміри.</w:t>
      </w:r>
    </w:p>
    <w:p w14:paraId="3D7D8F06" w14:textId="77777777" w:rsidR="005404CC" w:rsidRPr="00755BA4" w:rsidRDefault="005404CC" w:rsidP="005404CC">
      <w:pPr>
        <w:rPr>
          <w:color w:val="000000" w:themeColor="text1"/>
        </w:rPr>
      </w:pPr>
    </w:p>
    <w:p w14:paraId="14E4B784" w14:textId="77777777" w:rsidR="005404CC" w:rsidRPr="00755BA4" w:rsidRDefault="005404CC" w:rsidP="005404CC">
      <w:pPr>
        <w:rPr>
          <w:color w:val="000000" w:themeColor="text1"/>
        </w:rPr>
      </w:pPr>
    </w:p>
    <w:p w14:paraId="256110BB" w14:textId="77777777" w:rsidR="005404CC" w:rsidRPr="00755BA4" w:rsidRDefault="005404CC" w:rsidP="005404CC">
      <w:pPr>
        <w:rPr>
          <w:color w:val="000000" w:themeColor="text1"/>
        </w:rPr>
      </w:pPr>
      <w:r w:rsidRPr="00755BA4">
        <w:rPr>
          <w:color w:val="000000" w:themeColor="text1"/>
        </w:rPr>
        <w:t>2. Паркан та огорожі – прямі, секційні, легкі в установці.</w:t>
      </w:r>
    </w:p>
    <w:p w14:paraId="17CB9E3E" w14:textId="77777777" w:rsidR="005404CC" w:rsidRPr="00755BA4" w:rsidRDefault="005404CC" w:rsidP="005404CC">
      <w:pPr>
        <w:rPr>
          <w:color w:val="000000" w:themeColor="text1"/>
        </w:rPr>
      </w:pPr>
    </w:p>
    <w:p w14:paraId="79826EDC" w14:textId="77777777" w:rsidR="005404CC" w:rsidRPr="00755BA4" w:rsidRDefault="005404CC" w:rsidP="005404CC">
      <w:pPr>
        <w:rPr>
          <w:color w:val="000000" w:themeColor="text1"/>
        </w:rPr>
      </w:pPr>
    </w:p>
    <w:p w14:paraId="1BE3F2EC" w14:textId="77777777" w:rsidR="005404CC" w:rsidRPr="00755BA4" w:rsidRDefault="005404CC" w:rsidP="005404CC">
      <w:pPr>
        <w:rPr>
          <w:color w:val="000000" w:themeColor="text1"/>
        </w:rPr>
      </w:pPr>
      <w:r w:rsidRPr="00755BA4">
        <w:rPr>
          <w:color w:val="000000" w:themeColor="text1"/>
        </w:rPr>
        <w:t>3. Малі металеві вироби для дому – мангали, столи, полиці, лавки.</w:t>
      </w:r>
    </w:p>
    <w:p w14:paraId="12EB0B19" w14:textId="77777777" w:rsidR="005404CC" w:rsidRPr="00755BA4" w:rsidRDefault="005404CC" w:rsidP="005404CC">
      <w:pPr>
        <w:rPr>
          <w:color w:val="000000" w:themeColor="text1"/>
        </w:rPr>
      </w:pPr>
    </w:p>
    <w:p w14:paraId="5E157CDF" w14:textId="77777777" w:rsidR="005404CC" w:rsidRPr="00755BA4" w:rsidRDefault="005404CC" w:rsidP="005404CC">
      <w:pPr>
        <w:rPr>
          <w:color w:val="000000" w:themeColor="text1"/>
        </w:rPr>
      </w:pPr>
    </w:p>
    <w:p w14:paraId="79645917" w14:textId="77777777" w:rsidR="005404CC" w:rsidRPr="00755BA4" w:rsidRDefault="005404CC" w:rsidP="005404CC">
      <w:pPr>
        <w:rPr>
          <w:color w:val="000000" w:themeColor="text1"/>
        </w:rPr>
      </w:pPr>
    </w:p>
    <w:p w14:paraId="19BABEA5" w14:textId="77777777" w:rsidR="005404CC" w:rsidRPr="00755BA4" w:rsidRDefault="005404CC" w:rsidP="005404CC">
      <w:pPr>
        <w:rPr>
          <w:color w:val="000000" w:themeColor="text1"/>
        </w:rPr>
      </w:pPr>
      <w:r w:rsidRPr="00755BA4">
        <w:rPr>
          <w:color w:val="000000" w:themeColor="text1"/>
        </w:rPr>
        <w:t>&gt; Почни з 1–2 зразків, щоб показати людям якість і швидкість роботи.</w:t>
      </w:r>
    </w:p>
    <w:p w14:paraId="2C307A03" w14:textId="77777777" w:rsidR="005404CC" w:rsidRPr="00755BA4" w:rsidRDefault="005404CC" w:rsidP="005404CC">
      <w:pPr>
        <w:rPr>
          <w:color w:val="000000" w:themeColor="text1"/>
        </w:rPr>
      </w:pPr>
    </w:p>
    <w:p w14:paraId="5AC59629" w14:textId="77777777" w:rsidR="005404CC" w:rsidRPr="00755BA4" w:rsidRDefault="005404CC" w:rsidP="005404CC">
      <w:pPr>
        <w:rPr>
          <w:color w:val="000000" w:themeColor="text1"/>
        </w:rPr>
      </w:pPr>
    </w:p>
    <w:p w14:paraId="691E9143" w14:textId="77777777" w:rsidR="005404CC" w:rsidRPr="00755BA4" w:rsidRDefault="005404CC" w:rsidP="005404CC">
      <w:pPr>
        <w:rPr>
          <w:color w:val="000000" w:themeColor="text1"/>
        </w:rPr>
      </w:pPr>
    </w:p>
    <w:p w14:paraId="54B7A688" w14:textId="77777777" w:rsidR="005404CC" w:rsidRPr="00755BA4" w:rsidRDefault="005404CC" w:rsidP="005404CC">
      <w:pPr>
        <w:rPr>
          <w:color w:val="000000" w:themeColor="text1"/>
        </w:rPr>
      </w:pPr>
    </w:p>
    <w:p w14:paraId="247C9E87" w14:textId="77777777" w:rsidR="005404CC" w:rsidRPr="00755BA4" w:rsidRDefault="005404CC" w:rsidP="005404CC">
      <w:pPr>
        <w:rPr>
          <w:color w:val="000000" w:themeColor="text1"/>
        </w:rPr>
      </w:pPr>
      <w:r w:rsidRPr="00755BA4">
        <w:rPr>
          <w:color w:val="000000" w:themeColor="text1"/>
        </w:rPr>
        <w:t>---</w:t>
      </w:r>
    </w:p>
    <w:p w14:paraId="5BDA62D4" w14:textId="77777777" w:rsidR="005404CC" w:rsidRPr="00755BA4" w:rsidRDefault="005404CC" w:rsidP="005404CC">
      <w:pPr>
        <w:rPr>
          <w:color w:val="000000" w:themeColor="text1"/>
        </w:rPr>
      </w:pPr>
    </w:p>
    <w:p w14:paraId="640E4B49" w14:textId="77777777" w:rsidR="005404CC" w:rsidRPr="00755BA4" w:rsidRDefault="005404CC" w:rsidP="005404CC">
      <w:pPr>
        <w:rPr>
          <w:color w:val="000000" w:themeColor="text1"/>
        </w:rPr>
      </w:pPr>
      <w:r w:rsidRPr="00755BA4">
        <w:rPr>
          <w:color w:val="000000" w:themeColor="text1"/>
        </w:rPr>
        <w:t>4. Унікальна пропозиція (USP)</w:t>
      </w:r>
    </w:p>
    <w:p w14:paraId="136B1B6B" w14:textId="77777777" w:rsidR="005404CC" w:rsidRPr="00755BA4" w:rsidRDefault="005404CC" w:rsidP="005404CC">
      <w:pPr>
        <w:rPr>
          <w:color w:val="000000" w:themeColor="text1"/>
        </w:rPr>
      </w:pPr>
    </w:p>
    <w:p w14:paraId="0F07A0EE" w14:textId="77777777" w:rsidR="005404CC" w:rsidRPr="00755BA4" w:rsidRDefault="005404CC" w:rsidP="005404CC">
      <w:pPr>
        <w:rPr>
          <w:color w:val="000000" w:themeColor="text1"/>
        </w:rPr>
      </w:pPr>
      <w:r w:rsidRPr="00755BA4">
        <w:rPr>
          <w:color w:val="000000" w:themeColor="text1"/>
        </w:rPr>
        <w:t>Висока якість зварювання, надійність і довговічність.</w:t>
      </w:r>
    </w:p>
    <w:p w14:paraId="32B581C2" w14:textId="77777777" w:rsidR="005404CC" w:rsidRPr="00755BA4" w:rsidRDefault="005404CC" w:rsidP="005404CC">
      <w:pPr>
        <w:rPr>
          <w:color w:val="000000" w:themeColor="text1"/>
        </w:rPr>
      </w:pPr>
    </w:p>
    <w:p w14:paraId="783FCB43" w14:textId="77777777" w:rsidR="005404CC" w:rsidRPr="00755BA4" w:rsidRDefault="005404CC" w:rsidP="005404CC">
      <w:pPr>
        <w:rPr>
          <w:color w:val="000000" w:themeColor="text1"/>
        </w:rPr>
      </w:pPr>
      <w:r w:rsidRPr="00755BA4">
        <w:rPr>
          <w:color w:val="000000" w:themeColor="text1"/>
        </w:rPr>
        <w:t>Виключно сталь, без пластику та алюмінію.</w:t>
      </w:r>
    </w:p>
    <w:p w14:paraId="4265B6BC" w14:textId="77777777" w:rsidR="005404CC" w:rsidRPr="00755BA4" w:rsidRDefault="005404CC" w:rsidP="005404CC">
      <w:pPr>
        <w:rPr>
          <w:color w:val="000000" w:themeColor="text1"/>
        </w:rPr>
      </w:pPr>
    </w:p>
    <w:p w14:paraId="53202BA1" w14:textId="77777777" w:rsidR="005404CC" w:rsidRPr="00755BA4" w:rsidRDefault="005404CC" w:rsidP="005404CC">
      <w:pPr>
        <w:rPr>
          <w:color w:val="000000" w:themeColor="text1"/>
        </w:rPr>
      </w:pPr>
      <w:r w:rsidRPr="00755BA4">
        <w:rPr>
          <w:color w:val="000000" w:themeColor="text1"/>
        </w:rPr>
        <w:t>Індивідуальний підхід – клієнт може обрати дизайн, розмір і колір.</w:t>
      </w:r>
    </w:p>
    <w:p w14:paraId="14369775" w14:textId="77777777" w:rsidR="005404CC" w:rsidRPr="00755BA4" w:rsidRDefault="005404CC" w:rsidP="005404CC">
      <w:pPr>
        <w:rPr>
          <w:color w:val="000000" w:themeColor="text1"/>
        </w:rPr>
      </w:pPr>
    </w:p>
    <w:p w14:paraId="0D5D206D" w14:textId="77777777" w:rsidR="005404CC" w:rsidRPr="00755BA4" w:rsidRDefault="005404CC" w:rsidP="005404CC">
      <w:pPr>
        <w:rPr>
          <w:color w:val="000000" w:themeColor="text1"/>
        </w:rPr>
      </w:pPr>
      <w:r w:rsidRPr="00755BA4">
        <w:rPr>
          <w:color w:val="000000" w:themeColor="text1"/>
        </w:rPr>
        <w:t>Швидке виконання замовлення (1–2 тижні).</w:t>
      </w:r>
    </w:p>
    <w:p w14:paraId="48B19C8F" w14:textId="77777777" w:rsidR="005404CC" w:rsidRPr="00755BA4" w:rsidRDefault="005404CC" w:rsidP="005404CC">
      <w:pPr>
        <w:rPr>
          <w:color w:val="000000" w:themeColor="text1"/>
        </w:rPr>
      </w:pPr>
    </w:p>
    <w:p w14:paraId="60D0052C" w14:textId="77777777" w:rsidR="005404CC" w:rsidRPr="00755BA4" w:rsidRDefault="005404CC" w:rsidP="005404CC">
      <w:pPr>
        <w:rPr>
          <w:color w:val="000000" w:themeColor="text1"/>
        </w:rPr>
      </w:pPr>
    </w:p>
    <w:p w14:paraId="2763400E" w14:textId="77777777" w:rsidR="005404CC" w:rsidRPr="00755BA4" w:rsidRDefault="005404CC" w:rsidP="005404CC">
      <w:pPr>
        <w:rPr>
          <w:color w:val="000000" w:themeColor="text1"/>
        </w:rPr>
      </w:pPr>
    </w:p>
    <w:p w14:paraId="259D0F1C" w14:textId="77777777" w:rsidR="005404CC" w:rsidRPr="00755BA4" w:rsidRDefault="005404CC" w:rsidP="005404CC">
      <w:pPr>
        <w:rPr>
          <w:color w:val="000000" w:themeColor="text1"/>
        </w:rPr>
      </w:pPr>
      <w:r w:rsidRPr="00755BA4">
        <w:rPr>
          <w:color w:val="000000" w:themeColor="text1"/>
        </w:rPr>
        <w:t>---</w:t>
      </w:r>
    </w:p>
    <w:p w14:paraId="15597D97" w14:textId="77777777" w:rsidR="005404CC" w:rsidRPr="00755BA4" w:rsidRDefault="005404CC" w:rsidP="005404CC">
      <w:pPr>
        <w:rPr>
          <w:color w:val="000000" w:themeColor="text1"/>
        </w:rPr>
      </w:pPr>
    </w:p>
    <w:p w14:paraId="2533CA39" w14:textId="77777777" w:rsidR="005404CC" w:rsidRPr="00755BA4" w:rsidRDefault="005404CC" w:rsidP="005404CC">
      <w:pPr>
        <w:rPr>
          <w:color w:val="000000" w:themeColor="text1"/>
        </w:rPr>
      </w:pPr>
      <w:r w:rsidRPr="00755BA4">
        <w:rPr>
          <w:color w:val="000000" w:themeColor="text1"/>
        </w:rPr>
        <w:t>5. Стартові ресурси та бюджет</w:t>
      </w:r>
    </w:p>
    <w:p w14:paraId="4EE1A14E" w14:textId="77777777" w:rsidR="005404CC" w:rsidRPr="00755BA4" w:rsidRDefault="005404CC" w:rsidP="005404CC">
      <w:pPr>
        <w:rPr>
          <w:color w:val="000000" w:themeColor="text1"/>
        </w:rPr>
      </w:pPr>
    </w:p>
    <w:p w14:paraId="40F61ACE" w14:textId="77777777" w:rsidR="005404CC" w:rsidRPr="00755BA4" w:rsidRDefault="005404CC" w:rsidP="005404CC">
      <w:pPr>
        <w:rPr>
          <w:color w:val="000000" w:themeColor="text1"/>
        </w:rPr>
      </w:pPr>
      <w:r w:rsidRPr="00755BA4">
        <w:rPr>
          <w:color w:val="000000" w:themeColor="text1"/>
        </w:rPr>
        <w:t>Зварювальний апарат – Tesla або аналогічний (~8000 грн).</w:t>
      </w:r>
    </w:p>
    <w:p w14:paraId="3C6F3923" w14:textId="77777777" w:rsidR="005404CC" w:rsidRPr="00755BA4" w:rsidRDefault="005404CC" w:rsidP="005404CC">
      <w:pPr>
        <w:rPr>
          <w:color w:val="000000" w:themeColor="text1"/>
        </w:rPr>
      </w:pPr>
    </w:p>
    <w:p w14:paraId="11EFC790" w14:textId="77777777" w:rsidR="005404CC" w:rsidRPr="00755BA4" w:rsidRDefault="005404CC" w:rsidP="005404CC">
      <w:pPr>
        <w:rPr>
          <w:color w:val="000000" w:themeColor="text1"/>
        </w:rPr>
      </w:pPr>
      <w:r w:rsidRPr="00755BA4">
        <w:rPr>
          <w:color w:val="000000" w:themeColor="text1"/>
        </w:rPr>
        <w:t>Болгарка – вже є у тебе.</w:t>
      </w:r>
    </w:p>
    <w:p w14:paraId="36C79C9B" w14:textId="77777777" w:rsidR="005404CC" w:rsidRPr="00755BA4" w:rsidRDefault="005404CC" w:rsidP="005404CC">
      <w:pPr>
        <w:rPr>
          <w:color w:val="000000" w:themeColor="text1"/>
        </w:rPr>
      </w:pPr>
    </w:p>
    <w:p w14:paraId="22CFB01D" w14:textId="77777777" w:rsidR="005404CC" w:rsidRPr="00755BA4" w:rsidRDefault="005404CC" w:rsidP="005404CC">
      <w:pPr>
        <w:rPr>
          <w:color w:val="000000" w:themeColor="text1"/>
        </w:rPr>
      </w:pPr>
      <w:r w:rsidRPr="00755BA4">
        <w:rPr>
          <w:color w:val="000000" w:themeColor="text1"/>
        </w:rPr>
        <w:t>Металевий профіль та листи – закупка за потребою (~2000–5000 грн на старт).</w:t>
      </w:r>
    </w:p>
    <w:p w14:paraId="14A41F28" w14:textId="77777777" w:rsidR="005404CC" w:rsidRPr="00755BA4" w:rsidRDefault="005404CC" w:rsidP="005404CC">
      <w:pPr>
        <w:rPr>
          <w:color w:val="000000" w:themeColor="text1"/>
        </w:rPr>
      </w:pPr>
    </w:p>
    <w:p w14:paraId="774BF41B" w14:textId="77777777" w:rsidR="005404CC" w:rsidRPr="00755BA4" w:rsidRDefault="005404CC" w:rsidP="005404CC">
      <w:pPr>
        <w:rPr>
          <w:color w:val="000000" w:themeColor="text1"/>
        </w:rPr>
      </w:pPr>
      <w:r w:rsidRPr="00755BA4">
        <w:rPr>
          <w:color w:val="000000" w:themeColor="text1"/>
        </w:rPr>
        <w:t>Місце для роботи – цех або гараж на заводі (тимчасово можна домовитися).</w:t>
      </w:r>
    </w:p>
    <w:p w14:paraId="37E0A0F3" w14:textId="77777777" w:rsidR="005404CC" w:rsidRPr="00755BA4" w:rsidRDefault="005404CC" w:rsidP="005404CC">
      <w:pPr>
        <w:rPr>
          <w:color w:val="000000" w:themeColor="text1"/>
        </w:rPr>
      </w:pPr>
    </w:p>
    <w:p w14:paraId="3F8B6EC2" w14:textId="77777777" w:rsidR="005404CC" w:rsidRPr="00755BA4" w:rsidRDefault="005404CC" w:rsidP="005404CC">
      <w:pPr>
        <w:rPr>
          <w:color w:val="000000" w:themeColor="text1"/>
        </w:rPr>
      </w:pPr>
    </w:p>
    <w:p w14:paraId="6324D234" w14:textId="77777777" w:rsidR="005404CC" w:rsidRPr="00755BA4" w:rsidRDefault="005404CC" w:rsidP="005404CC">
      <w:pPr>
        <w:rPr>
          <w:color w:val="000000" w:themeColor="text1"/>
        </w:rPr>
      </w:pPr>
    </w:p>
    <w:p w14:paraId="16A10AE8" w14:textId="77777777" w:rsidR="005404CC" w:rsidRPr="00755BA4" w:rsidRDefault="005404CC" w:rsidP="005404CC">
      <w:pPr>
        <w:rPr>
          <w:color w:val="000000" w:themeColor="text1"/>
        </w:rPr>
      </w:pPr>
      <w:r w:rsidRPr="00755BA4">
        <w:rPr>
          <w:color w:val="000000" w:themeColor="text1"/>
        </w:rPr>
        <w:t>---</w:t>
      </w:r>
    </w:p>
    <w:p w14:paraId="3B2C1CFB" w14:textId="77777777" w:rsidR="005404CC" w:rsidRPr="00755BA4" w:rsidRDefault="005404CC" w:rsidP="005404CC">
      <w:pPr>
        <w:rPr>
          <w:color w:val="000000" w:themeColor="text1"/>
        </w:rPr>
      </w:pPr>
    </w:p>
    <w:p w14:paraId="26609397" w14:textId="77777777" w:rsidR="005404CC" w:rsidRPr="00755BA4" w:rsidRDefault="005404CC" w:rsidP="005404CC">
      <w:pPr>
        <w:rPr>
          <w:color w:val="000000" w:themeColor="text1"/>
        </w:rPr>
      </w:pPr>
      <w:r w:rsidRPr="00755BA4">
        <w:rPr>
          <w:color w:val="000000" w:themeColor="text1"/>
        </w:rPr>
        <w:t>6. Маркетинг та продажі</w:t>
      </w:r>
    </w:p>
    <w:p w14:paraId="620AC97E" w14:textId="77777777" w:rsidR="005404CC" w:rsidRPr="00755BA4" w:rsidRDefault="005404CC" w:rsidP="005404CC">
      <w:pPr>
        <w:rPr>
          <w:color w:val="000000" w:themeColor="text1"/>
        </w:rPr>
      </w:pPr>
    </w:p>
    <w:p w14:paraId="52E0C51B" w14:textId="77777777" w:rsidR="005404CC" w:rsidRPr="00755BA4" w:rsidRDefault="005404CC" w:rsidP="005404CC">
      <w:pPr>
        <w:rPr>
          <w:color w:val="000000" w:themeColor="text1"/>
        </w:rPr>
      </w:pPr>
      <w:r w:rsidRPr="00755BA4">
        <w:rPr>
          <w:color w:val="000000" w:themeColor="text1"/>
        </w:rPr>
        <w:t>Локальна реклама: друковані листівки, оголошення у соцмережах (Facebook, Instagram, Telegram).</w:t>
      </w:r>
    </w:p>
    <w:p w14:paraId="13F690F3" w14:textId="77777777" w:rsidR="005404CC" w:rsidRPr="00755BA4" w:rsidRDefault="005404CC" w:rsidP="005404CC">
      <w:pPr>
        <w:rPr>
          <w:color w:val="000000" w:themeColor="text1"/>
        </w:rPr>
      </w:pPr>
    </w:p>
    <w:p w14:paraId="75238295" w14:textId="77777777" w:rsidR="005404CC" w:rsidRPr="00755BA4" w:rsidRDefault="005404CC" w:rsidP="005404CC">
      <w:pPr>
        <w:rPr>
          <w:color w:val="000000" w:themeColor="text1"/>
        </w:rPr>
      </w:pPr>
      <w:r w:rsidRPr="00755BA4">
        <w:rPr>
          <w:color w:val="000000" w:themeColor="text1"/>
        </w:rPr>
        <w:t>Показ робіт – фото з виробів, короткі відео процесу зварювання.</w:t>
      </w:r>
    </w:p>
    <w:p w14:paraId="6E5572D4" w14:textId="77777777" w:rsidR="005404CC" w:rsidRPr="00755BA4" w:rsidRDefault="005404CC" w:rsidP="005404CC">
      <w:pPr>
        <w:rPr>
          <w:color w:val="000000" w:themeColor="text1"/>
        </w:rPr>
      </w:pPr>
    </w:p>
    <w:p w14:paraId="5F233403" w14:textId="77777777" w:rsidR="005404CC" w:rsidRPr="00755BA4" w:rsidRDefault="005404CC" w:rsidP="005404CC">
      <w:pPr>
        <w:rPr>
          <w:color w:val="000000" w:themeColor="text1"/>
        </w:rPr>
      </w:pPr>
      <w:r w:rsidRPr="00755BA4">
        <w:rPr>
          <w:color w:val="000000" w:themeColor="text1"/>
        </w:rPr>
        <w:t>Сарафанне радіо – сусіди, знайомі, заводські контакти.</w:t>
      </w:r>
    </w:p>
    <w:p w14:paraId="648F40D0" w14:textId="77777777" w:rsidR="005404CC" w:rsidRPr="00755BA4" w:rsidRDefault="005404CC" w:rsidP="005404CC">
      <w:pPr>
        <w:rPr>
          <w:color w:val="000000" w:themeColor="text1"/>
        </w:rPr>
      </w:pPr>
    </w:p>
    <w:p w14:paraId="66B650B7" w14:textId="77777777" w:rsidR="005404CC" w:rsidRPr="00755BA4" w:rsidRDefault="005404CC" w:rsidP="005404CC">
      <w:pPr>
        <w:rPr>
          <w:color w:val="000000" w:themeColor="text1"/>
        </w:rPr>
      </w:pPr>
      <w:r w:rsidRPr="00755BA4">
        <w:rPr>
          <w:color w:val="000000" w:themeColor="text1"/>
        </w:rPr>
        <w:t>Можна почати з невеликого каталогу на телефоні або в соцмережах.</w:t>
      </w:r>
    </w:p>
    <w:p w14:paraId="7B435E8F" w14:textId="77777777" w:rsidR="005404CC" w:rsidRPr="00755BA4" w:rsidRDefault="005404CC" w:rsidP="005404CC">
      <w:pPr>
        <w:rPr>
          <w:color w:val="000000" w:themeColor="text1"/>
        </w:rPr>
      </w:pPr>
    </w:p>
    <w:p w14:paraId="628F8B3C" w14:textId="77777777" w:rsidR="005404CC" w:rsidRPr="00755BA4" w:rsidRDefault="005404CC" w:rsidP="005404CC">
      <w:pPr>
        <w:rPr>
          <w:color w:val="000000" w:themeColor="text1"/>
        </w:rPr>
      </w:pPr>
    </w:p>
    <w:p w14:paraId="37DD5D3B" w14:textId="77777777" w:rsidR="005404CC" w:rsidRPr="00755BA4" w:rsidRDefault="005404CC" w:rsidP="005404CC">
      <w:pPr>
        <w:rPr>
          <w:color w:val="000000" w:themeColor="text1"/>
        </w:rPr>
      </w:pPr>
    </w:p>
    <w:p w14:paraId="424E7182" w14:textId="77777777" w:rsidR="005404CC" w:rsidRPr="00755BA4" w:rsidRDefault="005404CC" w:rsidP="005404CC">
      <w:pPr>
        <w:rPr>
          <w:color w:val="000000" w:themeColor="text1"/>
        </w:rPr>
      </w:pPr>
      <w:r w:rsidRPr="00755BA4">
        <w:rPr>
          <w:color w:val="000000" w:themeColor="text1"/>
        </w:rPr>
        <w:t>---</w:t>
      </w:r>
    </w:p>
    <w:p w14:paraId="5665503B" w14:textId="77777777" w:rsidR="005404CC" w:rsidRPr="00755BA4" w:rsidRDefault="005404CC" w:rsidP="005404CC">
      <w:pPr>
        <w:rPr>
          <w:color w:val="000000" w:themeColor="text1"/>
        </w:rPr>
      </w:pPr>
    </w:p>
    <w:p w14:paraId="07C3D6A2" w14:textId="77777777" w:rsidR="005404CC" w:rsidRPr="00755BA4" w:rsidRDefault="005404CC" w:rsidP="005404CC">
      <w:pPr>
        <w:rPr>
          <w:color w:val="000000" w:themeColor="text1"/>
        </w:rPr>
      </w:pPr>
      <w:r w:rsidRPr="00755BA4">
        <w:rPr>
          <w:color w:val="000000" w:themeColor="text1"/>
        </w:rPr>
        <w:t>7. Потенційний прибуток</w:t>
      </w:r>
    </w:p>
    <w:p w14:paraId="7F0DA73D" w14:textId="77777777" w:rsidR="005404CC" w:rsidRPr="00755BA4" w:rsidRDefault="005404CC" w:rsidP="005404CC">
      <w:pPr>
        <w:rPr>
          <w:color w:val="000000" w:themeColor="text1"/>
        </w:rPr>
      </w:pPr>
    </w:p>
    <w:p w14:paraId="49D5DDAC" w14:textId="77777777" w:rsidR="005404CC" w:rsidRPr="00755BA4" w:rsidRDefault="005404CC" w:rsidP="005404CC">
      <w:pPr>
        <w:rPr>
          <w:color w:val="000000" w:themeColor="text1"/>
        </w:rPr>
      </w:pPr>
      <w:r w:rsidRPr="00755BA4">
        <w:rPr>
          <w:color w:val="000000" w:themeColor="text1"/>
        </w:rPr>
        <w:t>Вартість воріт/паркану – від 7000 до 20 000 грн, залежно від розміру та складності.</w:t>
      </w:r>
    </w:p>
    <w:p w14:paraId="2CA5FBC2" w14:textId="77777777" w:rsidR="005404CC" w:rsidRPr="00755BA4" w:rsidRDefault="005404CC" w:rsidP="005404CC">
      <w:pPr>
        <w:rPr>
          <w:color w:val="000000" w:themeColor="text1"/>
        </w:rPr>
      </w:pPr>
    </w:p>
    <w:p w14:paraId="76B80702" w14:textId="77777777" w:rsidR="005404CC" w:rsidRPr="00755BA4" w:rsidRDefault="005404CC" w:rsidP="005404CC">
      <w:pPr>
        <w:rPr>
          <w:color w:val="000000" w:themeColor="text1"/>
        </w:rPr>
      </w:pPr>
      <w:r w:rsidRPr="00755BA4">
        <w:rPr>
          <w:color w:val="000000" w:themeColor="text1"/>
        </w:rPr>
        <w:t>Вартість виробу – матеріали + твоя робота (~50–70% маржі).</w:t>
      </w:r>
    </w:p>
    <w:p w14:paraId="0CF1C726" w14:textId="77777777" w:rsidR="005404CC" w:rsidRPr="00755BA4" w:rsidRDefault="005404CC" w:rsidP="005404CC">
      <w:pPr>
        <w:rPr>
          <w:color w:val="000000" w:themeColor="text1"/>
        </w:rPr>
      </w:pPr>
    </w:p>
    <w:p w14:paraId="27B40941" w14:textId="31BB7363" w:rsidR="009A341C" w:rsidRPr="00755BA4" w:rsidRDefault="005404CC" w:rsidP="009A341C">
      <w:pPr>
        <w:rPr>
          <w:color w:val="000000" w:themeColor="text1"/>
        </w:rPr>
      </w:pPr>
      <w:r w:rsidRPr="00755BA4">
        <w:rPr>
          <w:color w:val="000000" w:themeColor="text1"/>
        </w:rPr>
        <w:t>При 2–3 замовленнях на місяць можна отримати прибуток 15 000–30 000 грн, а далі масштабувати</w:t>
      </w:r>
      <w:r w:rsidR="0039497E" w:rsidRPr="00755BA4">
        <w:rPr>
          <w:color w:val="000000" w:themeColor="text1"/>
        </w:rPr>
        <w:t>.</w:t>
      </w:r>
    </w:p>
    <w:p w14:paraId="399FF86A" w14:textId="4E187A04" w:rsidR="000909B8" w:rsidRPr="00E85BFD" w:rsidRDefault="00A05CB5" w:rsidP="00244DE7">
      <w:pPr>
        <w:rPr>
          <w:b/>
          <w:bCs/>
          <w:color w:val="000000" w:themeColor="text1"/>
          <w:u w:val="single"/>
        </w:rPr>
      </w:pPr>
      <w:r>
        <w:rPr>
          <w:b/>
          <w:bCs/>
          <w:color w:val="000000" w:themeColor="text1"/>
          <w:u w:val="single"/>
        </w:rPr>
        <w:t xml:space="preserve">2. </w:t>
      </w:r>
      <w:r w:rsidR="00FA1FD4" w:rsidRPr="00E85BFD">
        <w:rPr>
          <w:b/>
          <w:bCs/>
          <w:color w:val="000000" w:themeColor="text1"/>
          <w:u w:val="single"/>
        </w:rPr>
        <w:t>Туристично</w:t>
      </w:r>
      <w:r w:rsidR="00FA1FD4" w:rsidRPr="00E85BFD">
        <w:rPr>
          <w:b/>
          <w:bCs/>
          <w:color w:val="000000" w:themeColor="text1"/>
        </w:rPr>
        <w:t>-</w:t>
      </w:r>
      <w:r w:rsidR="00FA1FD4" w:rsidRPr="00E85BFD">
        <w:rPr>
          <w:b/>
          <w:bCs/>
          <w:color w:val="000000" w:themeColor="text1"/>
          <w:u w:val="single"/>
        </w:rPr>
        <w:t>розважального комплексу</w:t>
      </w:r>
    </w:p>
    <w:p w14:paraId="761970C9" w14:textId="71756139" w:rsidR="00B91AD1" w:rsidRPr="00B91AD1" w:rsidRDefault="00B91AD1" w:rsidP="00B91AD1">
      <w:pPr>
        <w:pStyle w:val="afc"/>
        <w:numPr>
          <w:ilvl w:val="0"/>
          <w:numId w:val="7"/>
        </w:numPr>
        <w:rPr>
          <w:color w:val="000000" w:themeColor="text1"/>
        </w:rPr>
      </w:pPr>
      <w:r w:rsidRPr="00B91AD1">
        <w:rPr>
          <w:color w:val="000000" w:themeColor="text1"/>
        </w:rPr>
        <w:t>Концепція бізнесу</w:t>
      </w:r>
    </w:p>
    <w:p w14:paraId="4908D72A" w14:textId="77777777" w:rsidR="00B91AD1" w:rsidRDefault="00B91AD1" w:rsidP="00244DE7">
      <w:pPr>
        <w:rPr>
          <w:color w:val="000000" w:themeColor="text1"/>
        </w:rPr>
      </w:pPr>
    </w:p>
    <w:p w14:paraId="733341BE" w14:textId="77777777" w:rsidR="00B91AD1" w:rsidRDefault="00B91AD1" w:rsidP="00244DE7">
      <w:pPr>
        <w:rPr>
          <w:color w:val="000000" w:themeColor="text1"/>
        </w:rPr>
      </w:pPr>
      <w:r>
        <w:rPr>
          <w:color w:val="000000" w:themeColor="text1"/>
        </w:rPr>
        <w:t>Створення місця для відпочинку, розваг і туризму, яке поєднує природу, активності та комфорт.</w:t>
      </w:r>
    </w:p>
    <w:p w14:paraId="106E0DE9" w14:textId="77777777" w:rsidR="00B91AD1" w:rsidRDefault="00B91AD1" w:rsidP="00244DE7">
      <w:pPr>
        <w:rPr>
          <w:color w:val="000000" w:themeColor="text1"/>
        </w:rPr>
      </w:pPr>
    </w:p>
    <w:p w14:paraId="69186F18" w14:textId="77777777" w:rsidR="00B91AD1" w:rsidRDefault="00B91AD1" w:rsidP="00244DE7">
      <w:pPr>
        <w:rPr>
          <w:color w:val="000000" w:themeColor="text1"/>
        </w:rPr>
      </w:pPr>
      <w:r>
        <w:rPr>
          <w:color w:val="000000" w:themeColor="text1"/>
        </w:rPr>
        <w:t>Можна почати невеликий локальний комплекс, щоб тестувати попит, і поступово розширювати.</w:t>
      </w:r>
    </w:p>
    <w:p w14:paraId="696AE88C" w14:textId="77777777" w:rsidR="00B91AD1" w:rsidRDefault="00B91AD1" w:rsidP="00244DE7">
      <w:pPr>
        <w:rPr>
          <w:color w:val="000000" w:themeColor="text1"/>
        </w:rPr>
      </w:pPr>
    </w:p>
    <w:p w14:paraId="4568343A" w14:textId="77777777" w:rsidR="00B91AD1" w:rsidRDefault="00B91AD1" w:rsidP="00244DE7">
      <w:pPr>
        <w:rPr>
          <w:color w:val="000000" w:themeColor="text1"/>
        </w:rPr>
      </w:pPr>
      <w:r>
        <w:rPr>
          <w:color w:val="000000" w:themeColor="text1"/>
        </w:rPr>
        <w:t>Орієнтація на сім’ї, молодь та любителів активного відпочинку.</w:t>
      </w:r>
    </w:p>
    <w:p w14:paraId="49A86817" w14:textId="77777777" w:rsidR="00B91AD1" w:rsidRDefault="00B91AD1" w:rsidP="00244DE7">
      <w:pPr>
        <w:rPr>
          <w:color w:val="000000" w:themeColor="text1"/>
        </w:rPr>
      </w:pPr>
    </w:p>
    <w:p w14:paraId="5CAE1E15" w14:textId="77777777" w:rsidR="00B91AD1" w:rsidRDefault="00B91AD1" w:rsidP="00244DE7">
      <w:pPr>
        <w:rPr>
          <w:color w:val="000000" w:themeColor="text1"/>
        </w:rPr>
      </w:pPr>
    </w:p>
    <w:p w14:paraId="1EC502C4" w14:textId="77777777" w:rsidR="00B91AD1" w:rsidRDefault="00B91AD1" w:rsidP="00244DE7">
      <w:pPr>
        <w:pBdr>
          <w:bottom w:val="single" w:sz="6" w:space="1" w:color="auto"/>
        </w:pBdr>
        <w:rPr>
          <w:color w:val="000000" w:themeColor="text1"/>
        </w:rPr>
      </w:pPr>
    </w:p>
    <w:p w14:paraId="55EA0B57" w14:textId="77777777" w:rsidR="00B91AD1" w:rsidRDefault="00B91AD1" w:rsidP="00244DE7">
      <w:pPr>
        <w:rPr>
          <w:color w:val="000000" w:themeColor="text1"/>
        </w:rPr>
      </w:pPr>
    </w:p>
    <w:p w14:paraId="0EC1F63B" w14:textId="562097AE" w:rsidR="00B91AD1" w:rsidRPr="00B91AD1" w:rsidRDefault="00B91AD1" w:rsidP="00B91AD1">
      <w:pPr>
        <w:pStyle w:val="afc"/>
        <w:numPr>
          <w:ilvl w:val="0"/>
          <w:numId w:val="7"/>
        </w:numPr>
        <w:rPr>
          <w:color w:val="000000" w:themeColor="text1"/>
        </w:rPr>
      </w:pPr>
      <w:r w:rsidRPr="00B91AD1">
        <w:rPr>
          <w:color w:val="000000" w:themeColor="text1"/>
        </w:rPr>
        <w:t>Цільова аудиторія</w:t>
      </w:r>
    </w:p>
    <w:p w14:paraId="420FDEF2" w14:textId="77777777" w:rsidR="00B91AD1" w:rsidRDefault="00B91AD1" w:rsidP="00244DE7">
      <w:pPr>
        <w:rPr>
          <w:color w:val="000000" w:themeColor="text1"/>
        </w:rPr>
      </w:pPr>
    </w:p>
    <w:p w14:paraId="75E8B584" w14:textId="77777777" w:rsidR="00B91AD1" w:rsidRDefault="00B91AD1" w:rsidP="00244DE7">
      <w:pPr>
        <w:rPr>
          <w:color w:val="000000" w:themeColor="text1"/>
        </w:rPr>
      </w:pPr>
      <w:r>
        <w:rPr>
          <w:color w:val="000000" w:themeColor="text1"/>
        </w:rPr>
        <w:t>Місцеві жителі та туристи з ближніх міст (25–45 років).</w:t>
      </w:r>
    </w:p>
    <w:p w14:paraId="7B886D5B" w14:textId="77777777" w:rsidR="00B91AD1" w:rsidRDefault="00B91AD1" w:rsidP="00244DE7">
      <w:pPr>
        <w:rPr>
          <w:color w:val="000000" w:themeColor="text1"/>
        </w:rPr>
      </w:pPr>
    </w:p>
    <w:p w14:paraId="3BD8252F" w14:textId="77777777" w:rsidR="00B91AD1" w:rsidRDefault="00B91AD1" w:rsidP="00244DE7">
      <w:pPr>
        <w:rPr>
          <w:color w:val="000000" w:themeColor="text1"/>
        </w:rPr>
      </w:pPr>
      <w:r>
        <w:rPr>
          <w:color w:val="000000" w:themeColor="text1"/>
        </w:rPr>
        <w:t>Люди, які хочуть провести день на природі з розвагами та зручностями.</w:t>
      </w:r>
    </w:p>
    <w:p w14:paraId="6E174FEB" w14:textId="77777777" w:rsidR="00B91AD1" w:rsidRDefault="00B91AD1" w:rsidP="00244DE7">
      <w:pPr>
        <w:rPr>
          <w:color w:val="000000" w:themeColor="text1"/>
        </w:rPr>
      </w:pPr>
    </w:p>
    <w:p w14:paraId="0F61CE07" w14:textId="77777777" w:rsidR="00B91AD1" w:rsidRDefault="00B91AD1" w:rsidP="00244DE7">
      <w:pPr>
        <w:rPr>
          <w:color w:val="000000" w:themeColor="text1"/>
        </w:rPr>
      </w:pPr>
      <w:r>
        <w:rPr>
          <w:color w:val="000000" w:themeColor="text1"/>
        </w:rPr>
        <w:t>Школярі, студенти, корпоративні групи (тимчасові заходи).</w:t>
      </w:r>
    </w:p>
    <w:p w14:paraId="3629AC59" w14:textId="77777777" w:rsidR="00B91AD1" w:rsidRDefault="00B91AD1" w:rsidP="00244DE7">
      <w:pPr>
        <w:rPr>
          <w:color w:val="000000" w:themeColor="text1"/>
        </w:rPr>
      </w:pPr>
    </w:p>
    <w:p w14:paraId="77C5A8F2" w14:textId="77777777" w:rsidR="00B91AD1" w:rsidRDefault="00B91AD1" w:rsidP="00244DE7">
      <w:pPr>
        <w:rPr>
          <w:color w:val="000000" w:themeColor="text1"/>
        </w:rPr>
      </w:pPr>
    </w:p>
    <w:p w14:paraId="74EF4B37" w14:textId="77777777" w:rsidR="00B91AD1" w:rsidRDefault="00B91AD1" w:rsidP="00244DE7">
      <w:pPr>
        <w:pBdr>
          <w:bottom w:val="single" w:sz="6" w:space="1" w:color="auto"/>
        </w:pBdr>
        <w:rPr>
          <w:color w:val="000000" w:themeColor="text1"/>
        </w:rPr>
      </w:pPr>
    </w:p>
    <w:p w14:paraId="06015FB1" w14:textId="77777777" w:rsidR="00B91AD1" w:rsidRDefault="00B91AD1" w:rsidP="00244DE7">
      <w:pPr>
        <w:rPr>
          <w:color w:val="000000" w:themeColor="text1"/>
        </w:rPr>
      </w:pPr>
    </w:p>
    <w:p w14:paraId="7DC0AF83" w14:textId="4F7F6AC5" w:rsidR="00B91AD1" w:rsidRPr="00B91AD1" w:rsidRDefault="00B91AD1" w:rsidP="00B91AD1">
      <w:pPr>
        <w:pStyle w:val="afc"/>
        <w:numPr>
          <w:ilvl w:val="0"/>
          <w:numId w:val="7"/>
        </w:numPr>
        <w:rPr>
          <w:color w:val="000000" w:themeColor="text1"/>
        </w:rPr>
      </w:pPr>
      <w:r w:rsidRPr="00B91AD1">
        <w:rPr>
          <w:color w:val="000000" w:themeColor="text1"/>
        </w:rPr>
        <w:t>Основні елементи комплексу</w:t>
      </w:r>
    </w:p>
    <w:p w14:paraId="641A26DB" w14:textId="77777777" w:rsidR="00B91AD1" w:rsidRDefault="00B91AD1" w:rsidP="00244DE7">
      <w:pPr>
        <w:rPr>
          <w:color w:val="000000" w:themeColor="text1"/>
        </w:rPr>
      </w:pPr>
    </w:p>
    <w:p w14:paraId="5A51798C" w14:textId="08D747FA" w:rsidR="00B91AD1" w:rsidRPr="00B91AD1" w:rsidRDefault="00B91AD1" w:rsidP="00B91AD1">
      <w:pPr>
        <w:pStyle w:val="afc"/>
        <w:numPr>
          <w:ilvl w:val="0"/>
          <w:numId w:val="8"/>
        </w:numPr>
        <w:rPr>
          <w:color w:val="000000" w:themeColor="text1"/>
        </w:rPr>
      </w:pPr>
      <w:r w:rsidRPr="00B91AD1">
        <w:rPr>
          <w:color w:val="000000" w:themeColor="text1"/>
        </w:rPr>
        <w:t>Місця для відпочинку – альтанки, лавки, мангали.</w:t>
      </w:r>
    </w:p>
    <w:p w14:paraId="02B0CF79" w14:textId="77777777" w:rsidR="00B91AD1" w:rsidRDefault="00B91AD1" w:rsidP="00244DE7">
      <w:pPr>
        <w:rPr>
          <w:color w:val="000000" w:themeColor="text1"/>
        </w:rPr>
      </w:pPr>
    </w:p>
    <w:p w14:paraId="5413FFBD" w14:textId="77777777" w:rsidR="00B91AD1" w:rsidRDefault="00B91AD1" w:rsidP="00244DE7">
      <w:pPr>
        <w:rPr>
          <w:color w:val="000000" w:themeColor="text1"/>
        </w:rPr>
      </w:pPr>
    </w:p>
    <w:p w14:paraId="1E46EB01" w14:textId="5EAEFC18" w:rsidR="00B91AD1" w:rsidRPr="00B91AD1" w:rsidRDefault="00B91AD1" w:rsidP="00B91AD1">
      <w:pPr>
        <w:pStyle w:val="afc"/>
        <w:numPr>
          <w:ilvl w:val="0"/>
          <w:numId w:val="8"/>
        </w:numPr>
        <w:rPr>
          <w:color w:val="000000" w:themeColor="text1"/>
        </w:rPr>
      </w:pPr>
      <w:r w:rsidRPr="00B91AD1">
        <w:rPr>
          <w:color w:val="000000" w:themeColor="text1"/>
        </w:rPr>
        <w:t>Активні розваги – спортивні майданчики, лазертаг, тир, змагання на човнах чи байдарках (якщо є водойма).</w:t>
      </w:r>
    </w:p>
    <w:p w14:paraId="21B23AB7" w14:textId="77777777" w:rsidR="00B91AD1" w:rsidRDefault="00B91AD1" w:rsidP="00244DE7">
      <w:pPr>
        <w:rPr>
          <w:color w:val="000000" w:themeColor="text1"/>
        </w:rPr>
      </w:pPr>
    </w:p>
    <w:p w14:paraId="4D833E8B" w14:textId="77777777" w:rsidR="00B91AD1" w:rsidRDefault="00B91AD1" w:rsidP="00244DE7">
      <w:pPr>
        <w:rPr>
          <w:color w:val="000000" w:themeColor="text1"/>
        </w:rPr>
      </w:pPr>
    </w:p>
    <w:p w14:paraId="3F033FF3" w14:textId="07C4E50D" w:rsidR="00B91AD1" w:rsidRPr="00B91AD1" w:rsidRDefault="00B91AD1" w:rsidP="00B91AD1">
      <w:pPr>
        <w:pStyle w:val="afc"/>
        <w:numPr>
          <w:ilvl w:val="0"/>
          <w:numId w:val="8"/>
        </w:numPr>
        <w:rPr>
          <w:color w:val="000000" w:themeColor="text1"/>
        </w:rPr>
      </w:pPr>
      <w:r w:rsidRPr="00B91AD1">
        <w:rPr>
          <w:color w:val="000000" w:themeColor="text1"/>
        </w:rPr>
        <w:t>Проживання (на старті – кемпінг або маленькі будиночки).</w:t>
      </w:r>
    </w:p>
    <w:p w14:paraId="7AB924DE" w14:textId="77777777" w:rsidR="00B91AD1" w:rsidRDefault="00B91AD1" w:rsidP="00244DE7">
      <w:pPr>
        <w:rPr>
          <w:color w:val="000000" w:themeColor="text1"/>
        </w:rPr>
      </w:pPr>
    </w:p>
    <w:p w14:paraId="2BC83F74" w14:textId="77777777" w:rsidR="00B91AD1" w:rsidRDefault="00B91AD1" w:rsidP="00244DE7">
      <w:pPr>
        <w:rPr>
          <w:color w:val="000000" w:themeColor="text1"/>
        </w:rPr>
      </w:pPr>
    </w:p>
    <w:p w14:paraId="3C3700B6" w14:textId="5FB5C5E6" w:rsidR="00B91AD1" w:rsidRPr="00B91AD1" w:rsidRDefault="00B91AD1" w:rsidP="00B91AD1">
      <w:pPr>
        <w:pStyle w:val="afc"/>
        <w:numPr>
          <w:ilvl w:val="0"/>
          <w:numId w:val="8"/>
        </w:numPr>
        <w:rPr>
          <w:color w:val="000000" w:themeColor="text1"/>
        </w:rPr>
      </w:pPr>
      <w:r w:rsidRPr="00B91AD1">
        <w:rPr>
          <w:color w:val="000000" w:themeColor="text1"/>
        </w:rPr>
        <w:t>Тематичні атракції – металеві конструкції як частина декору: гойдалки, містки, огорожі, перголи.</w:t>
      </w:r>
    </w:p>
    <w:p w14:paraId="2523091B" w14:textId="77777777" w:rsidR="00B91AD1" w:rsidRDefault="00B91AD1" w:rsidP="00244DE7">
      <w:pPr>
        <w:rPr>
          <w:color w:val="000000" w:themeColor="text1"/>
        </w:rPr>
      </w:pPr>
    </w:p>
    <w:p w14:paraId="4C21131F" w14:textId="77777777" w:rsidR="00B91AD1" w:rsidRDefault="00B91AD1" w:rsidP="00244DE7">
      <w:pPr>
        <w:rPr>
          <w:color w:val="000000" w:themeColor="text1"/>
        </w:rPr>
      </w:pPr>
    </w:p>
    <w:p w14:paraId="2BE75C96" w14:textId="3F4C95C5" w:rsidR="00B91AD1" w:rsidRPr="00B91AD1" w:rsidRDefault="00B91AD1" w:rsidP="00B91AD1">
      <w:pPr>
        <w:pStyle w:val="afc"/>
        <w:numPr>
          <w:ilvl w:val="0"/>
          <w:numId w:val="8"/>
        </w:numPr>
        <w:rPr>
          <w:color w:val="000000" w:themeColor="text1"/>
        </w:rPr>
      </w:pPr>
      <w:r w:rsidRPr="00B91AD1">
        <w:rPr>
          <w:color w:val="000000" w:themeColor="text1"/>
        </w:rPr>
        <w:t>Місця для проведення заходів – дні народження, корпоративи, фестивалі.</w:t>
      </w:r>
    </w:p>
    <w:p w14:paraId="65D7B58A" w14:textId="77777777" w:rsidR="00B91AD1" w:rsidRDefault="00B91AD1" w:rsidP="00244DE7">
      <w:pPr>
        <w:rPr>
          <w:color w:val="000000" w:themeColor="text1"/>
        </w:rPr>
      </w:pPr>
    </w:p>
    <w:p w14:paraId="1F5C612D" w14:textId="77777777" w:rsidR="00B91AD1" w:rsidRDefault="00B91AD1" w:rsidP="00244DE7">
      <w:pPr>
        <w:rPr>
          <w:color w:val="000000" w:themeColor="text1"/>
        </w:rPr>
      </w:pPr>
    </w:p>
    <w:p w14:paraId="3608C05C" w14:textId="77777777" w:rsidR="00B91AD1" w:rsidRDefault="00B91AD1" w:rsidP="00244DE7">
      <w:pPr>
        <w:rPr>
          <w:color w:val="000000" w:themeColor="text1"/>
        </w:rPr>
      </w:pPr>
    </w:p>
    <w:p w14:paraId="08C84811" w14:textId="77777777" w:rsidR="00B91AD1" w:rsidRDefault="00B91AD1" w:rsidP="00244DE7">
      <w:pPr>
        <w:pBdr>
          <w:bottom w:val="single" w:sz="6" w:space="1" w:color="auto"/>
        </w:pBdr>
        <w:rPr>
          <w:color w:val="000000" w:themeColor="text1"/>
        </w:rPr>
      </w:pPr>
    </w:p>
    <w:p w14:paraId="2C97CD2C" w14:textId="77777777" w:rsidR="00B91AD1" w:rsidRDefault="00B91AD1" w:rsidP="00244DE7">
      <w:pPr>
        <w:rPr>
          <w:color w:val="000000" w:themeColor="text1"/>
        </w:rPr>
      </w:pPr>
    </w:p>
    <w:p w14:paraId="56A6CA4E" w14:textId="10CFC0C6" w:rsidR="00B91AD1" w:rsidRPr="00B91AD1" w:rsidRDefault="00B91AD1" w:rsidP="00B91AD1">
      <w:pPr>
        <w:pStyle w:val="afc"/>
        <w:numPr>
          <w:ilvl w:val="0"/>
          <w:numId w:val="7"/>
        </w:numPr>
        <w:rPr>
          <w:color w:val="000000" w:themeColor="text1"/>
        </w:rPr>
      </w:pPr>
      <w:r w:rsidRPr="00B91AD1">
        <w:rPr>
          <w:color w:val="000000" w:themeColor="text1"/>
        </w:rPr>
        <w:t>Унікальна пропозиція (USP)</w:t>
      </w:r>
    </w:p>
    <w:p w14:paraId="57ABEA73" w14:textId="77777777" w:rsidR="00B91AD1" w:rsidRDefault="00B91AD1" w:rsidP="00244DE7">
      <w:pPr>
        <w:rPr>
          <w:color w:val="000000" w:themeColor="text1"/>
        </w:rPr>
      </w:pPr>
    </w:p>
    <w:p w14:paraId="794E2EFE" w14:textId="77777777" w:rsidR="00B91AD1" w:rsidRDefault="00B91AD1" w:rsidP="00244DE7">
      <w:pPr>
        <w:rPr>
          <w:color w:val="000000" w:themeColor="text1"/>
        </w:rPr>
      </w:pPr>
      <w:r>
        <w:rPr>
          <w:color w:val="000000" w:themeColor="text1"/>
        </w:rPr>
        <w:t>Поєднання активного відпочинку та природи в одному місці.</w:t>
      </w:r>
    </w:p>
    <w:p w14:paraId="476DB1B8" w14:textId="77777777" w:rsidR="00B91AD1" w:rsidRDefault="00B91AD1" w:rsidP="00244DE7">
      <w:pPr>
        <w:rPr>
          <w:color w:val="000000" w:themeColor="text1"/>
        </w:rPr>
      </w:pPr>
    </w:p>
    <w:p w14:paraId="5647CBD0" w14:textId="77777777" w:rsidR="00B91AD1" w:rsidRDefault="00B91AD1" w:rsidP="00244DE7">
      <w:pPr>
        <w:rPr>
          <w:color w:val="000000" w:themeColor="text1"/>
        </w:rPr>
      </w:pPr>
      <w:r>
        <w:rPr>
          <w:color w:val="000000" w:themeColor="text1"/>
        </w:rPr>
        <w:t>Використання стильних металевих конструкцій, які ти можеш робити сам.</w:t>
      </w:r>
    </w:p>
    <w:p w14:paraId="1B62E0F4" w14:textId="77777777" w:rsidR="00B91AD1" w:rsidRDefault="00B91AD1" w:rsidP="00244DE7">
      <w:pPr>
        <w:rPr>
          <w:color w:val="000000" w:themeColor="text1"/>
        </w:rPr>
      </w:pPr>
    </w:p>
    <w:p w14:paraId="3B5CA3D1" w14:textId="77777777" w:rsidR="00B91AD1" w:rsidRDefault="00B91AD1" w:rsidP="00244DE7">
      <w:pPr>
        <w:rPr>
          <w:color w:val="000000" w:themeColor="text1"/>
        </w:rPr>
      </w:pPr>
      <w:r>
        <w:rPr>
          <w:color w:val="000000" w:themeColor="text1"/>
        </w:rPr>
        <w:t>Можливість коротких турів та розважальних програм для дітей і дорослих.</w:t>
      </w:r>
    </w:p>
    <w:p w14:paraId="6C056516" w14:textId="77777777" w:rsidR="00B91AD1" w:rsidRDefault="00B91AD1" w:rsidP="00244DE7">
      <w:pPr>
        <w:rPr>
          <w:color w:val="000000" w:themeColor="text1"/>
        </w:rPr>
      </w:pPr>
    </w:p>
    <w:p w14:paraId="2603E6DE" w14:textId="77777777" w:rsidR="00B91AD1" w:rsidRDefault="00B91AD1" w:rsidP="00244DE7">
      <w:pPr>
        <w:rPr>
          <w:color w:val="000000" w:themeColor="text1"/>
        </w:rPr>
      </w:pPr>
      <w:r>
        <w:rPr>
          <w:color w:val="000000" w:themeColor="text1"/>
        </w:rPr>
        <w:t>Локальна інтеграція – робота з місцевими фермерами, кафе, магазинами.</w:t>
      </w:r>
    </w:p>
    <w:p w14:paraId="7EBC9F72" w14:textId="77777777" w:rsidR="00B91AD1" w:rsidRDefault="00B91AD1" w:rsidP="00244DE7">
      <w:pPr>
        <w:rPr>
          <w:color w:val="000000" w:themeColor="text1"/>
        </w:rPr>
      </w:pPr>
    </w:p>
    <w:p w14:paraId="253DDF96" w14:textId="77777777" w:rsidR="00B91AD1" w:rsidRDefault="00B91AD1" w:rsidP="00244DE7">
      <w:pPr>
        <w:rPr>
          <w:color w:val="000000" w:themeColor="text1"/>
        </w:rPr>
      </w:pPr>
    </w:p>
    <w:p w14:paraId="51B74B0B" w14:textId="77777777" w:rsidR="00B91AD1" w:rsidRDefault="00B91AD1" w:rsidP="00244DE7">
      <w:pPr>
        <w:pBdr>
          <w:bottom w:val="single" w:sz="6" w:space="1" w:color="auto"/>
        </w:pBdr>
        <w:rPr>
          <w:color w:val="000000" w:themeColor="text1"/>
        </w:rPr>
      </w:pPr>
    </w:p>
    <w:p w14:paraId="0691098C" w14:textId="77777777" w:rsidR="00B91AD1" w:rsidRDefault="00B91AD1" w:rsidP="00244DE7">
      <w:pPr>
        <w:rPr>
          <w:color w:val="000000" w:themeColor="text1"/>
        </w:rPr>
      </w:pPr>
    </w:p>
    <w:p w14:paraId="0527F716" w14:textId="7F40E153" w:rsidR="00B91AD1" w:rsidRPr="00B91AD1" w:rsidRDefault="00B91AD1" w:rsidP="00B91AD1">
      <w:pPr>
        <w:pStyle w:val="afc"/>
        <w:numPr>
          <w:ilvl w:val="0"/>
          <w:numId w:val="7"/>
        </w:numPr>
        <w:rPr>
          <w:color w:val="000000" w:themeColor="text1"/>
        </w:rPr>
      </w:pPr>
      <w:r w:rsidRPr="00B91AD1">
        <w:rPr>
          <w:color w:val="000000" w:themeColor="text1"/>
        </w:rPr>
        <w:t>Стартові ресурси та бюджет</w:t>
      </w:r>
    </w:p>
    <w:p w14:paraId="693EB572" w14:textId="77777777" w:rsidR="00B91AD1" w:rsidRDefault="00B91AD1" w:rsidP="00244DE7">
      <w:pPr>
        <w:rPr>
          <w:color w:val="000000" w:themeColor="text1"/>
        </w:rPr>
      </w:pPr>
    </w:p>
    <w:p w14:paraId="25C3C7EF" w14:textId="77777777" w:rsidR="00B91AD1" w:rsidRDefault="00B91AD1" w:rsidP="00244DE7">
      <w:pPr>
        <w:rPr>
          <w:color w:val="000000" w:themeColor="text1"/>
        </w:rPr>
      </w:pPr>
      <w:r>
        <w:rPr>
          <w:color w:val="000000" w:themeColor="text1"/>
        </w:rPr>
        <w:t>Земельна ділянка – потрібна для альтанок та активностей (можна почати з 0,5–1 га).</w:t>
      </w:r>
    </w:p>
    <w:p w14:paraId="62D9D66B" w14:textId="77777777" w:rsidR="00B91AD1" w:rsidRDefault="00B91AD1" w:rsidP="00244DE7">
      <w:pPr>
        <w:rPr>
          <w:color w:val="000000" w:themeColor="text1"/>
        </w:rPr>
      </w:pPr>
    </w:p>
    <w:p w14:paraId="5A03A25B" w14:textId="77777777" w:rsidR="00B91AD1" w:rsidRDefault="00B91AD1" w:rsidP="00244DE7">
      <w:pPr>
        <w:rPr>
          <w:color w:val="000000" w:themeColor="text1"/>
        </w:rPr>
      </w:pPr>
      <w:r>
        <w:rPr>
          <w:color w:val="000000" w:themeColor="text1"/>
        </w:rPr>
        <w:t>Базові металоконструкції – альтанки, лавки, турніки, гойдалки (під твоє зварювання).</w:t>
      </w:r>
    </w:p>
    <w:p w14:paraId="587874F1" w14:textId="77777777" w:rsidR="00B91AD1" w:rsidRDefault="00B91AD1" w:rsidP="00244DE7">
      <w:pPr>
        <w:rPr>
          <w:color w:val="000000" w:themeColor="text1"/>
        </w:rPr>
      </w:pPr>
    </w:p>
    <w:p w14:paraId="202B335E" w14:textId="2190BDF3" w:rsidR="00B91AD1" w:rsidRDefault="00B91AD1" w:rsidP="00244DE7">
      <w:pPr>
        <w:rPr>
          <w:color w:val="000000" w:themeColor="text1"/>
        </w:rPr>
      </w:pPr>
      <w:r>
        <w:rPr>
          <w:color w:val="000000" w:themeColor="text1"/>
        </w:rPr>
        <w:t>Обладнання для розваг – човни, канати, лазертаг, спортивне обладнання (~10 000–20 000 грн на старт).</w:t>
      </w:r>
    </w:p>
    <w:p w14:paraId="345E739E" w14:textId="77777777" w:rsidR="00B91AD1" w:rsidRDefault="00B91AD1" w:rsidP="00244DE7">
      <w:pPr>
        <w:rPr>
          <w:color w:val="000000" w:themeColor="text1"/>
        </w:rPr>
      </w:pPr>
    </w:p>
    <w:p w14:paraId="26863F67" w14:textId="77777777" w:rsidR="00B91AD1" w:rsidRDefault="00B91AD1" w:rsidP="00244DE7">
      <w:pPr>
        <w:rPr>
          <w:color w:val="000000" w:themeColor="text1"/>
        </w:rPr>
      </w:pPr>
      <w:r>
        <w:rPr>
          <w:color w:val="000000" w:themeColor="text1"/>
        </w:rPr>
        <w:t>Реклама – соцмережі, локальні оголошення, блог/YouTube.</w:t>
      </w:r>
    </w:p>
    <w:p w14:paraId="073B2571" w14:textId="77777777" w:rsidR="00B91AD1" w:rsidRDefault="00B91AD1" w:rsidP="00244DE7">
      <w:pPr>
        <w:rPr>
          <w:color w:val="000000" w:themeColor="text1"/>
        </w:rPr>
      </w:pPr>
    </w:p>
    <w:p w14:paraId="03181D6C" w14:textId="77777777" w:rsidR="00B91AD1" w:rsidRDefault="00B91AD1" w:rsidP="00244DE7">
      <w:pPr>
        <w:rPr>
          <w:color w:val="000000" w:themeColor="text1"/>
        </w:rPr>
      </w:pPr>
    </w:p>
    <w:p w14:paraId="4F2D62A5" w14:textId="48D3D105" w:rsidR="00B91AD1" w:rsidRPr="00B91AD1" w:rsidRDefault="00B91AD1" w:rsidP="00B91AD1">
      <w:pPr>
        <w:pStyle w:val="afc"/>
        <w:numPr>
          <w:ilvl w:val="1"/>
          <w:numId w:val="8"/>
        </w:numPr>
        <w:rPr>
          <w:color w:val="000000" w:themeColor="text1"/>
        </w:rPr>
      </w:pPr>
      <w:r w:rsidRPr="00B91AD1">
        <w:rPr>
          <w:color w:val="000000" w:themeColor="text1"/>
        </w:rPr>
        <w:t>Можна почати міні-комплекс на території знайомих або орендованої ділянки, щоб протестувати ідею.</w:t>
      </w:r>
    </w:p>
    <w:p w14:paraId="1B2E2671" w14:textId="77777777" w:rsidR="00B91AD1" w:rsidRDefault="00B91AD1" w:rsidP="00244DE7">
      <w:pPr>
        <w:rPr>
          <w:color w:val="000000" w:themeColor="text1"/>
        </w:rPr>
      </w:pPr>
    </w:p>
    <w:p w14:paraId="54858701" w14:textId="77777777" w:rsidR="00B91AD1" w:rsidRDefault="00B91AD1" w:rsidP="00244DE7">
      <w:pPr>
        <w:rPr>
          <w:color w:val="000000" w:themeColor="text1"/>
        </w:rPr>
      </w:pPr>
    </w:p>
    <w:p w14:paraId="219915EB" w14:textId="77777777" w:rsidR="00B91AD1" w:rsidRDefault="00B91AD1" w:rsidP="00244DE7">
      <w:pPr>
        <w:rPr>
          <w:color w:val="000000" w:themeColor="text1"/>
        </w:rPr>
      </w:pPr>
    </w:p>
    <w:p w14:paraId="08EAA913" w14:textId="77777777" w:rsidR="00B91AD1" w:rsidRDefault="00B91AD1" w:rsidP="00244DE7">
      <w:pPr>
        <w:pBdr>
          <w:bottom w:val="single" w:sz="6" w:space="1" w:color="auto"/>
        </w:pBdr>
        <w:rPr>
          <w:color w:val="000000" w:themeColor="text1"/>
        </w:rPr>
      </w:pPr>
    </w:p>
    <w:p w14:paraId="1267E09D" w14:textId="77777777" w:rsidR="00B91AD1" w:rsidRDefault="00B91AD1" w:rsidP="00244DE7">
      <w:pPr>
        <w:rPr>
          <w:color w:val="000000" w:themeColor="text1"/>
        </w:rPr>
      </w:pPr>
    </w:p>
    <w:p w14:paraId="3620ADEB" w14:textId="7CE7AD7D" w:rsidR="00B91AD1" w:rsidRPr="00B91AD1" w:rsidRDefault="00B91AD1" w:rsidP="00B91AD1">
      <w:pPr>
        <w:pStyle w:val="afc"/>
        <w:numPr>
          <w:ilvl w:val="0"/>
          <w:numId w:val="8"/>
        </w:numPr>
        <w:rPr>
          <w:color w:val="000000" w:themeColor="text1"/>
        </w:rPr>
      </w:pPr>
      <w:r w:rsidRPr="00B91AD1">
        <w:rPr>
          <w:color w:val="000000" w:themeColor="text1"/>
        </w:rPr>
        <w:t>Маркетинг та продажі</w:t>
      </w:r>
    </w:p>
    <w:p w14:paraId="1EBCE3C5" w14:textId="77777777" w:rsidR="00B91AD1" w:rsidRDefault="00B91AD1" w:rsidP="00244DE7">
      <w:pPr>
        <w:rPr>
          <w:color w:val="000000" w:themeColor="text1"/>
        </w:rPr>
      </w:pPr>
    </w:p>
    <w:p w14:paraId="4F7AB669" w14:textId="77777777" w:rsidR="00B91AD1" w:rsidRDefault="00B91AD1" w:rsidP="00244DE7">
      <w:pPr>
        <w:rPr>
          <w:color w:val="000000" w:themeColor="text1"/>
        </w:rPr>
      </w:pPr>
      <w:r>
        <w:rPr>
          <w:color w:val="000000" w:themeColor="text1"/>
        </w:rPr>
        <w:t>Розміщення реклами у соцмережах та месенджерах.</w:t>
      </w:r>
    </w:p>
    <w:p w14:paraId="31B4BCAD" w14:textId="77777777" w:rsidR="00B91AD1" w:rsidRDefault="00B91AD1" w:rsidP="00244DE7">
      <w:pPr>
        <w:rPr>
          <w:color w:val="000000" w:themeColor="text1"/>
        </w:rPr>
      </w:pPr>
    </w:p>
    <w:p w14:paraId="7DB70D37" w14:textId="77777777" w:rsidR="00B91AD1" w:rsidRDefault="00B91AD1" w:rsidP="00244DE7">
      <w:pPr>
        <w:rPr>
          <w:color w:val="000000" w:themeColor="text1"/>
        </w:rPr>
      </w:pPr>
      <w:r>
        <w:rPr>
          <w:color w:val="000000" w:themeColor="text1"/>
        </w:rPr>
        <w:t>Організація днів відкритих дверей та акцій для залучення першої аудиторії.</w:t>
      </w:r>
    </w:p>
    <w:p w14:paraId="7282E50C" w14:textId="77777777" w:rsidR="00B91AD1" w:rsidRDefault="00B91AD1" w:rsidP="00244DE7">
      <w:pPr>
        <w:rPr>
          <w:color w:val="000000" w:themeColor="text1"/>
        </w:rPr>
      </w:pPr>
    </w:p>
    <w:p w14:paraId="2299F71F" w14:textId="77777777" w:rsidR="00B91AD1" w:rsidRDefault="00B91AD1" w:rsidP="00244DE7">
      <w:pPr>
        <w:rPr>
          <w:color w:val="000000" w:themeColor="text1"/>
        </w:rPr>
      </w:pPr>
      <w:r>
        <w:rPr>
          <w:color w:val="000000" w:themeColor="text1"/>
        </w:rPr>
        <w:t>Створення сайту або сторінки в Instagram/Telegram з фото та відео комплексу.</w:t>
      </w:r>
    </w:p>
    <w:p w14:paraId="07AA1A2F" w14:textId="77777777" w:rsidR="00B91AD1" w:rsidRDefault="00B91AD1" w:rsidP="00244DE7">
      <w:pPr>
        <w:rPr>
          <w:color w:val="000000" w:themeColor="text1"/>
        </w:rPr>
      </w:pPr>
    </w:p>
    <w:p w14:paraId="23BB4036" w14:textId="77777777" w:rsidR="00B91AD1" w:rsidRDefault="00B91AD1" w:rsidP="00244DE7">
      <w:pPr>
        <w:rPr>
          <w:color w:val="000000" w:themeColor="text1"/>
        </w:rPr>
      </w:pPr>
      <w:r>
        <w:rPr>
          <w:color w:val="000000" w:themeColor="text1"/>
        </w:rPr>
        <w:t>Пропозиція коротких програм для корпоративів та шкіл – гарантований прибуток.</w:t>
      </w:r>
    </w:p>
    <w:p w14:paraId="619B27DD" w14:textId="77777777" w:rsidR="00B91AD1" w:rsidRDefault="00B91AD1" w:rsidP="00244DE7">
      <w:pPr>
        <w:rPr>
          <w:color w:val="000000" w:themeColor="text1"/>
        </w:rPr>
      </w:pPr>
    </w:p>
    <w:p w14:paraId="185537BB" w14:textId="77777777" w:rsidR="00B91AD1" w:rsidRDefault="00B91AD1" w:rsidP="00244DE7">
      <w:pPr>
        <w:rPr>
          <w:color w:val="000000" w:themeColor="text1"/>
        </w:rPr>
      </w:pPr>
    </w:p>
    <w:p w14:paraId="1847D0BC" w14:textId="77777777" w:rsidR="00B91AD1" w:rsidRDefault="00B91AD1" w:rsidP="00244DE7">
      <w:pPr>
        <w:pBdr>
          <w:bottom w:val="single" w:sz="6" w:space="1" w:color="auto"/>
        </w:pBdr>
        <w:rPr>
          <w:color w:val="000000" w:themeColor="text1"/>
        </w:rPr>
      </w:pPr>
    </w:p>
    <w:p w14:paraId="51A212FC" w14:textId="77777777" w:rsidR="00B91AD1" w:rsidRDefault="00B91AD1" w:rsidP="00244DE7">
      <w:pPr>
        <w:rPr>
          <w:color w:val="000000" w:themeColor="text1"/>
        </w:rPr>
      </w:pPr>
    </w:p>
    <w:p w14:paraId="51BF364C" w14:textId="4C1DAD87" w:rsidR="00B91AD1" w:rsidRPr="00B91AD1" w:rsidRDefault="00B91AD1" w:rsidP="00B91AD1">
      <w:pPr>
        <w:pStyle w:val="afc"/>
        <w:numPr>
          <w:ilvl w:val="0"/>
          <w:numId w:val="8"/>
        </w:numPr>
        <w:rPr>
          <w:color w:val="000000" w:themeColor="text1"/>
        </w:rPr>
      </w:pPr>
      <w:r w:rsidRPr="00B91AD1">
        <w:rPr>
          <w:color w:val="000000" w:themeColor="text1"/>
        </w:rPr>
        <w:t>Потенційний прибуток</w:t>
      </w:r>
    </w:p>
    <w:p w14:paraId="2F92D8E7" w14:textId="77777777" w:rsidR="00B91AD1" w:rsidRDefault="00B91AD1" w:rsidP="00244DE7">
      <w:pPr>
        <w:rPr>
          <w:color w:val="000000" w:themeColor="text1"/>
        </w:rPr>
      </w:pPr>
    </w:p>
    <w:p w14:paraId="2F97E0D9" w14:textId="77777777" w:rsidR="00B91AD1" w:rsidRDefault="00B91AD1" w:rsidP="00244DE7">
      <w:pPr>
        <w:rPr>
          <w:color w:val="000000" w:themeColor="text1"/>
        </w:rPr>
      </w:pPr>
      <w:r>
        <w:rPr>
          <w:color w:val="000000" w:themeColor="text1"/>
        </w:rPr>
        <w:t>Вхідний квиток/оренда місць – 100–300 грн з людини за день.</w:t>
      </w:r>
    </w:p>
    <w:p w14:paraId="7099B0E2" w14:textId="77777777" w:rsidR="00B91AD1" w:rsidRDefault="00B91AD1" w:rsidP="00244DE7">
      <w:pPr>
        <w:rPr>
          <w:color w:val="000000" w:themeColor="text1"/>
        </w:rPr>
      </w:pPr>
    </w:p>
    <w:p w14:paraId="5323B5F4" w14:textId="77777777" w:rsidR="00B91AD1" w:rsidRDefault="00B91AD1" w:rsidP="00244DE7">
      <w:pPr>
        <w:rPr>
          <w:color w:val="000000" w:themeColor="text1"/>
        </w:rPr>
      </w:pPr>
      <w:r>
        <w:rPr>
          <w:color w:val="000000" w:themeColor="text1"/>
        </w:rPr>
        <w:t>Додаткові послуги: прокат човнів, організація подій, кафе – прибуток 30–50% від виручки.</w:t>
      </w:r>
    </w:p>
    <w:p w14:paraId="1C08220B" w14:textId="77777777" w:rsidR="00B91AD1" w:rsidRDefault="00B91AD1" w:rsidP="00244DE7">
      <w:pPr>
        <w:rPr>
          <w:color w:val="000000" w:themeColor="text1"/>
        </w:rPr>
      </w:pPr>
    </w:p>
    <w:p w14:paraId="7F0EAFA6" w14:textId="6FC4AABA" w:rsidR="00B91AD1" w:rsidRPr="00244DE7" w:rsidRDefault="00B91AD1" w:rsidP="00244DE7">
      <w:pPr>
        <w:rPr>
          <w:color w:val="000000" w:themeColor="text1"/>
        </w:rPr>
      </w:pPr>
      <w:r>
        <w:rPr>
          <w:color w:val="000000" w:themeColor="text1"/>
        </w:rPr>
        <w:t>При 50–100 відвідувачів на день можна отримати прибуток 5 000–15 000 грн, далі – масштабування.</w:t>
      </w:r>
    </w:p>
    <w:p w14:paraId="0EDDDAFB" w14:textId="1AD7484C" w:rsidR="00244DE7" w:rsidRDefault="0065730C" w:rsidP="00244DE7">
      <w:pPr>
        <w:rPr>
          <w:b/>
          <w:bCs/>
          <w:color w:val="000000" w:themeColor="text1"/>
          <w:u w:val="single"/>
        </w:rPr>
      </w:pPr>
      <w:r>
        <w:rPr>
          <w:b/>
          <w:bCs/>
          <w:color w:val="000000" w:themeColor="text1"/>
          <w:u w:val="single"/>
        </w:rPr>
        <w:t xml:space="preserve">3. </w:t>
      </w:r>
      <w:r w:rsidR="00A05CB5">
        <w:rPr>
          <w:b/>
          <w:bCs/>
          <w:color w:val="000000" w:themeColor="text1"/>
          <w:u w:val="single"/>
        </w:rPr>
        <w:t>IT сфера</w:t>
      </w:r>
    </w:p>
    <w:p w14:paraId="7727B5F6" w14:textId="77777777" w:rsidR="00634067" w:rsidRDefault="00634067" w:rsidP="00244DE7">
      <w:pPr>
        <w:rPr>
          <w:color w:val="000000" w:themeColor="text1"/>
        </w:rPr>
      </w:pPr>
      <w:r>
        <w:rPr>
          <w:color w:val="000000" w:themeColor="text1"/>
        </w:rPr>
        <w:t>1. Концепція бізнесу</w:t>
      </w:r>
    </w:p>
    <w:p w14:paraId="497C9C19" w14:textId="77777777" w:rsidR="00634067" w:rsidRDefault="00634067" w:rsidP="00244DE7">
      <w:pPr>
        <w:rPr>
          <w:color w:val="000000" w:themeColor="text1"/>
        </w:rPr>
      </w:pPr>
    </w:p>
    <w:p w14:paraId="4C7D3CFA" w14:textId="77777777" w:rsidR="00634067" w:rsidRDefault="00634067" w:rsidP="00244DE7">
      <w:pPr>
        <w:rPr>
          <w:color w:val="000000" w:themeColor="text1"/>
        </w:rPr>
      </w:pPr>
      <w:r>
        <w:rPr>
          <w:color w:val="000000" w:themeColor="text1"/>
        </w:rPr>
        <w:t>IT-компанія може спеціалізуватися на розробці програмного забезпечення, сайтів, мобільних додатків або автоматизації бізнес-процесів.</w:t>
      </w:r>
    </w:p>
    <w:p w14:paraId="7B99311D" w14:textId="77777777" w:rsidR="00634067" w:rsidRDefault="00634067" w:rsidP="00244DE7">
      <w:pPr>
        <w:rPr>
          <w:color w:val="000000" w:themeColor="text1"/>
        </w:rPr>
      </w:pPr>
    </w:p>
    <w:p w14:paraId="3EFE0DC3" w14:textId="77777777" w:rsidR="00634067" w:rsidRDefault="00634067" w:rsidP="00244DE7">
      <w:pPr>
        <w:rPr>
          <w:color w:val="000000" w:themeColor="text1"/>
        </w:rPr>
      </w:pPr>
      <w:r>
        <w:rPr>
          <w:color w:val="000000" w:themeColor="text1"/>
        </w:rPr>
        <w:t>Можна почати з невеликого фріланс-підрозділу, щоб тестувати ринок і отримувати перший дохід, а згодом масштабувати до компанії.</w:t>
      </w:r>
    </w:p>
    <w:p w14:paraId="3362BECB" w14:textId="77777777" w:rsidR="00634067" w:rsidRDefault="00634067" w:rsidP="00244DE7">
      <w:pPr>
        <w:rPr>
          <w:color w:val="000000" w:themeColor="text1"/>
        </w:rPr>
      </w:pPr>
    </w:p>
    <w:p w14:paraId="6E3E3A20" w14:textId="77777777" w:rsidR="00634067" w:rsidRDefault="00634067" w:rsidP="00244DE7">
      <w:pPr>
        <w:rPr>
          <w:color w:val="000000" w:themeColor="text1"/>
        </w:rPr>
      </w:pPr>
    </w:p>
    <w:p w14:paraId="6448C94C" w14:textId="77777777" w:rsidR="00634067" w:rsidRDefault="00634067" w:rsidP="00244DE7">
      <w:pPr>
        <w:pBdr>
          <w:bottom w:val="single" w:sz="6" w:space="1" w:color="auto"/>
        </w:pBdr>
        <w:rPr>
          <w:color w:val="000000" w:themeColor="text1"/>
        </w:rPr>
      </w:pPr>
    </w:p>
    <w:p w14:paraId="7CA1C627" w14:textId="77777777" w:rsidR="00634067" w:rsidRDefault="00634067" w:rsidP="00244DE7">
      <w:pPr>
        <w:rPr>
          <w:color w:val="000000" w:themeColor="text1"/>
        </w:rPr>
      </w:pPr>
    </w:p>
    <w:p w14:paraId="653BC312" w14:textId="77777777" w:rsidR="00634067" w:rsidRDefault="00634067" w:rsidP="00244DE7">
      <w:pPr>
        <w:rPr>
          <w:color w:val="000000" w:themeColor="text1"/>
        </w:rPr>
      </w:pPr>
      <w:r>
        <w:rPr>
          <w:color w:val="000000" w:themeColor="text1"/>
        </w:rPr>
        <w:t>2. Цільова аудиторія</w:t>
      </w:r>
    </w:p>
    <w:p w14:paraId="40B781F3" w14:textId="77777777" w:rsidR="00634067" w:rsidRDefault="00634067" w:rsidP="00244DE7">
      <w:pPr>
        <w:rPr>
          <w:color w:val="000000" w:themeColor="text1"/>
        </w:rPr>
      </w:pPr>
    </w:p>
    <w:p w14:paraId="5B011D25" w14:textId="77777777" w:rsidR="00634067" w:rsidRDefault="00634067" w:rsidP="00244DE7">
      <w:pPr>
        <w:rPr>
          <w:color w:val="000000" w:themeColor="text1"/>
        </w:rPr>
      </w:pPr>
      <w:r>
        <w:rPr>
          <w:color w:val="000000" w:themeColor="text1"/>
        </w:rPr>
        <w:t>Малі та середні підприємства, які потребують сайтів, онлайн-магазинів, CRM-систем.</w:t>
      </w:r>
    </w:p>
    <w:p w14:paraId="54C7F46C" w14:textId="77777777" w:rsidR="00634067" w:rsidRDefault="00634067" w:rsidP="00244DE7">
      <w:pPr>
        <w:rPr>
          <w:color w:val="000000" w:themeColor="text1"/>
        </w:rPr>
      </w:pPr>
    </w:p>
    <w:p w14:paraId="15F8C73A" w14:textId="77777777" w:rsidR="00634067" w:rsidRDefault="00634067" w:rsidP="00244DE7">
      <w:pPr>
        <w:rPr>
          <w:color w:val="000000" w:themeColor="text1"/>
        </w:rPr>
      </w:pPr>
      <w:r>
        <w:rPr>
          <w:color w:val="000000" w:themeColor="text1"/>
        </w:rPr>
        <w:t>Люди та компанії, які хочуть автоматизувати процеси: облік, замовлення, логістику.</w:t>
      </w:r>
    </w:p>
    <w:p w14:paraId="03FFB672" w14:textId="77777777" w:rsidR="00634067" w:rsidRDefault="00634067" w:rsidP="00244DE7">
      <w:pPr>
        <w:rPr>
          <w:color w:val="000000" w:themeColor="text1"/>
        </w:rPr>
      </w:pPr>
    </w:p>
    <w:p w14:paraId="0406D3A3" w14:textId="77777777" w:rsidR="00634067" w:rsidRDefault="00634067" w:rsidP="00244DE7">
      <w:pPr>
        <w:rPr>
          <w:color w:val="000000" w:themeColor="text1"/>
        </w:rPr>
      </w:pPr>
      <w:r>
        <w:rPr>
          <w:color w:val="000000" w:themeColor="text1"/>
        </w:rPr>
        <w:t>Стартапи, які потребують швидкого прототипу додатка або веб-сервісу.</w:t>
      </w:r>
    </w:p>
    <w:p w14:paraId="14F1CBBD" w14:textId="77777777" w:rsidR="00634067" w:rsidRDefault="00634067" w:rsidP="00244DE7">
      <w:pPr>
        <w:rPr>
          <w:color w:val="000000" w:themeColor="text1"/>
        </w:rPr>
      </w:pPr>
    </w:p>
    <w:p w14:paraId="1B21DBFE" w14:textId="77777777" w:rsidR="00634067" w:rsidRDefault="00634067" w:rsidP="00244DE7">
      <w:pPr>
        <w:rPr>
          <w:color w:val="000000" w:themeColor="text1"/>
        </w:rPr>
      </w:pPr>
    </w:p>
    <w:p w14:paraId="7D0159F0" w14:textId="77777777" w:rsidR="00634067" w:rsidRDefault="00634067" w:rsidP="00244DE7">
      <w:pPr>
        <w:pBdr>
          <w:bottom w:val="single" w:sz="6" w:space="1" w:color="auto"/>
        </w:pBdr>
        <w:rPr>
          <w:color w:val="000000" w:themeColor="text1"/>
        </w:rPr>
      </w:pPr>
    </w:p>
    <w:p w14:paraId="4D9DFB21" w14:textId="77777777" w:rsidR="00634067" w:rsidRDefault="00634067" w:rsidP="00244DE7">
      <w:pPr>
        <w:rPr>
          <w:color w:val="000000" w:themeColor="text1"/>
        </w:rPr>
      </w:pPr>
    </w:p>
    <w:p w14:paraId="40B7ECD1" w14:textId="77777777" w:rsidR="00634067" w:rsidRDefault="00634067" w:rsidP="00244DE7">
      <w:pPr>
        <w:rPr>
          <w:color w:val="000000" w:themeColor="text1"/>
        </w:rPr>
      </w:pPr>
      <w:r>
        <w:rPr>
          <w:color w:val="000000" w:themeColor="text1"/>
        </w:rPr>
        <w:t>3. Напрями роботи на старті</w:t>
      </w:r>
    </w:p>
    <w:p w14:paraId="6B04E0DE" w14:textId="77777777" w:rsidR="00634067" w:rsidRDefault="00634067" w:rsidP="00244DE7">
      <w:pPr>
        <w:rPr>
          <w:color w:val="000000" w:themeColor="text1"/>
        </w:rPr>
      </w:pPr>
    </w:p>
    <w:p w14:paraId="3533A7C6" w14:textId="5CBAB401" w:rsidR="00634067" w:rsidRPr="00634067" w:rsidRDefault="00634067" w:rsidP="00634067">
      <w:pPr>
        <w:pStyle w:val="afc"/>
        <w:numPr>
          <w:ilvl w:val="0"/>
          <w:numId w:val="9"/>
        </w:numPr>
        <w:rPr>
          <w:color w:val="000000" w:themeColor="text1"/>
        </w:rPr>
      </w:pPr>
      <w:r w:rsidRPr="00634067">
        <w:rPr>
          <w:color w:val="000000" w:themeColor="text1"/>
        </w:rPr>
        <w:t>Веб-розробка – створення сайтів та інтернет-магазинів.</w:t>
      </w:r>
    </w:p>
    <w:p w14:paraId="19B82BD3" w14:textId="77777777" w:rsidR="00634067" w:rsidRDefault="00634067" w:rsidP="00244DE7">
      <w:pPr>
        <w:rPr>
          <w:color w:val="000000" w:themeColor="text1"/>
        </w:rPr>
      </w:pPr>
    </w:p>
    <w:p w14:paraId="49760FC6" w14:textId="77777777" w:rsidR="00634067" w:rsidRDefault="00634067" w:rsidP="00244DE7">
      <w:pPr>
        <w:rPr>
          <w:color w:val="000000" w:themeColor="text1"/>
        </w:rPr>
      </w:pPr>
    </w:p>
    <w:p w14:paraId="5147FBC4" w14:textId="380F8A56" w:rsidR="00634067" w:rsidRPr="00634067" w:rsidRDefault="00634067" w:rsidP="00634067">
      <w:pPr>
        <w:pStyle w:val="afc"/>
        <w:numPr>
          <w:ilvl w:val="0"/>
          <w:numId w:val="9"/>
        </w:numPr>
        <w:rPr>
          <w:color w:val="000000" w:themeColor="text1"/>
        </w:rPr>
      </w:pPr>
      <w:r w:rsidRPr="00634067">
        <w:rPr>
          <w:color w:val="000000" w:themeColor="text1"/>
        </w:rPr>
        <w:t>Розробка мобільних додатків – Android/iOS (спочатку прості додатки).</w:t>
      </w:r>
    </w:p>
    <w:p w14:paraId="51926A11" w14:textId="77777777" w:rsidR="00634067" w:rsidRDefault="00634067" w:rsidP="00244DE7">
      <w:pPr>
        <w:rPr>
          <w:color w:val="000000" w:themeColor="text1"/>
        </w:rPr>
      </w:pPr>
    </w:p>
    <w:p w14:paraId="78FBDC2C" w14:textId="77777777" w:rsidR="00634067" w:rsidRDefault="00634067" w:rsidP="00244DE7">
      <w:pPr>
        <w:rPr>
          <w:color w:val="000000" w:themeColor="text1"/>
        </w:rPr>
      </w:pPr>
    </w:p>
    <w:p w14:paraId="713A878E" w14:textId="7EFBA9B9" w:rsidR="00634067" w:rsidRPr="00634067" w:rsidRDefault="00634067" w:rsidP="00634067">
      <w:pPr>
        <w:pStyle w:val="afc"/>
        <w:numPr>
          <w:ilvl w:val="0"/>
          <w:numId w:val="9"/>
        </w:numPr>
        <w:rPr>
          <w:color w:val="000000" w:themeColor="text1"/>
        </w:rPr>
      </w:pPr>
      <w:r w:rsidRPr="00634067">
        <w:rPr>
          <w:color w:val="000000" w:themeColor="text1"/>
        </w:rPr>
        <w:t>Фріланс-проекти – виконання замовлень на Upwork, Fiverr, локальні замовлення.</w:t>
      </w:r>
    </w:p>
    <w:p w14:paraId="6D6F514A" w14:textId="77777777" w:rsidR="00634067" w:rsidRDefault="00634067" w:rsidP="00244DE7">
      <w:pPr>
        <w:rPr>
          <w:color w:val="000000" w:themeColor="text1"/>
        </w:rPr>
      </w:pPr>
    </w:p>
    <w:p w14:paraId="628E63B7" w14:textId="77777777" w:rsidR="00634067" w:rsidRDefault="00634067" w:rsidP="00244DE7">
      <w:pPr>
        <w:rPr>
          <w:color w:val="000000" w:themeColor="text1"/>
        </w:rPr>
      </w:pPr>
    </w:p>
    <w:p w14:paraId="0B94499C" w14:textId="69B2CB44" w:rsidR="00634067" w:rsidRPr="00634067" w:rsidRDefault="00634067" w:rsidP="00634067">
      <w:pPr>
        <w:pStyle w:val="afc"/>
        <w:numPr>
          <w:ilvl w:val="0"/>
          <w:numId w:val="9"/>
        </w:numPr>
        <w:rPr>
          <w:color w:val="000000" w:themeColor="text1"/>
        </w:rPr>
      </w:pPr>
      <w:r w:rsidRPr="00634067">
        <w:rPr>
          <w:color w:val="000000" w:themeColor="text1"/>
        </w:rPr>
        <w:t>Автоматизація процесів бізнесу – Excel, Google Sheets, прості CRM, чат-боти.</w:t>
      </w:r>
    </w:p>
    <w:p w14:paraId="52D8AF40" w14:textId="77777777" w:rsidR="00634067" w:rsidRDefault="00634067" w:rsidP="00244DE7">
      <w:pPr>
        <w:rPr>
          <w:color w:val="000000" w:themeColor="text1"/>
        </w:rPr>
      </w:pPr>
    </w:p>
    <w:p w14:paraId="5DC81253" w14:textId="77777777" w:rsidR="00634067" w:rsidRDefault="00634067" w:rsidP="00244DE7">
      <w:pPr>
        <w:rPr>
          <w:color w:val="000000" w:themeColor="text1"/>
        </w:rPr>
      </w:pPr>
    </w:p>
    <w:p w14:paraId="5F73DF74" w14:textId="77777777" w:rsidR="00634067" w:rsidRDefault="00634067" w:rsidP="00244DE7">
      <w:pPr>
        <w:rPr>
          <w:color w:val="000000" w:themeColor="text1"/>
        </w:rPr>
      </w:pPr>
    </w:p>
    <w:p w14:paraId="7B505528" w14:textId="2E34F05B" w:rsidR="00634067" w:rsidRPr="00634067" w:rsidRDefault="00634067" w:rsidP="00634067">
      <w:pPr>
        <w:pStyle w:val="afc"/>
        <w:numPr>
          <w:ilvl w:val="1"/>
          <w:numId w:val="9"/>
        </w:numPr>
        <w:rPr>
          <w:color w:val="000000" w:themeColor="text1"/>
        </w:rPr>
      </w:pPr>
      <w:r w:rsidRPr="00634067">
        <w:rPr>
          <w:color w:val="000000" w:themeColor="text1"/>
        </w:rPr>
        <w:t>На початковому етапі ти можеш брати замовлення, які не потребують великого штату, щоб отримати перший дохід.</w:t>
      </w:r>
    </w:p>
    <w:p w14:paraId="53DFCE93" w14:textId="77777777" w:rsidR="00634067" w:rsidRDefault="00634067" w:rsidP="00244DE7">
      <w:pPr>
        <w:rPr>
          <w:color w:val="000000" w:themeColor="text1"/>
        </w:rPr>
      </w:pPr>
    </w:p>
    <w:p w14:paraId="4C04BE95" w14:textId="77777777" w:rsidR="00634067" w:rsidRDefault="00634067" w:rsidP="00244DE7">
      <w:pPr>
        <w:rPr>
          <w:color w:val="000000" w:themeColor="text1"/>
        </w:rPr>
      </w:pPr>
    </w:p>
    <w:p w14:paraId="6D104A85" w14:textId="77777777" w:rsidR="00634067" w:rsidRDefault="00634067" w:rsidP="00244DE7">
      <w:pPr>
        <w:rPr>
          <w:color w:val="000000" w:themeColor="text1"/>
        </w:rPr>
      </w:pPr>
    </w:p>
    <w:p w14:paraId="2507BBD7" w14:textId="77777777" w:rsidR="00634067" w:rsidRDefault="00634067" w:rsidP="00244DE7">
      <w:pPr>
        <w:pBdr>
          <w:bottom w:val="single" w:sz="6" w:space="1" w:color="auto"/>
        </w:pBdr>
        <w:rPr>
          <w:color w:val="000000" w:themeColor="text1"/>
        </w:rPr>
      </w:pPr>
    </w:p>
    <w:p w14:paraId="763D2C58" w14:textId="77777777" w:rsidR="00634067" w:rsidRDefault="00634067" w:rsidP="00244DE7">
      <w:pPr>
        <w:rPr>
          <w:color w:val="000000" w:themeColor="text1"/>
        </w:rPr>
      </w:pPr>
    </w:p>
    <w:p w14:paraId="23DB2821" w14:textId="7AD2849F" w:rsidR="00634067" w:rsidRPr="00634067" w:rsidRDefault="00634067" w:rsidP="00634067">
      <w:pPr>
        <w:pStyle w:val="afc"/>
        <w:numPr>
          <w:ilvl w:val="0"/>
          <w:numId w:val="9"/>
        </w:numPr>
        <w:rPr>
          <w:color w:val="000000" w:themeColor="text1"/>
        </w:rPr>
      </w:pPr>
      <w:r w:rsidRPr="00634067">
        <w:rPr>
          <w:color w:val="000000" w:themeColor="text1"/>
        </w:rPr>
        <w:t>Унікальна пропозиція (USP)</w:t>
      </w:r>
    </w:p>
    <w:p w14:paraId="299F2CB7" w14:textId="77777777" w:rsidR="00634067" w:rsidRDefault="00634067" w:rsidP="00244DE7">
      <w:pPr>
        <w:rPr>
          <w:color w:val="000000" w:themeColor="text1"/>
        </w:rPr>
      </w:pPr>
    </w:p>
    <w:p w14:paraId="5A834132" w14:textId="77777777" w:rsidR="00634067" w:rsidRDefault="00634067" w:rsidP="00244DE7">
      <w:pPr>
        <w:rPr>
          <w:color w:val="000000" w:themeColor="text1"/>
        </w:rPr>
      </w:pPr>
      <w:r>
        <w:rPr>
          <w:color w:val="000000" w:themeColor="text1"/>
        </w:rPr>
        <w:t>Простота та швидкість – виконання невеликих проектів за короткий термін.</w:t>
      </w:r>
    </w:p>
    <w:p w14:paraId="7868F766" w14:textId="77777777" w:rsidR="00634067" w:rsidRDefault="00634067" w:rsidP="00244DE7">
      <w:pPr>
        <w:rPr>
          <w:color w:val="000000" w:themeColor="text1"/>
        </w:rPr>
      </w:pPr>
    </w:p>
    <w:p w14:paraId="6DE7F4E5" w14:textId="77777777" w:rsidR="00634067" w:rsidRDefault="00634067" w:rsidP="00244DE7">
      <w:pPr>
        <w:rPr>
          <w:color w:val="000000" w:themeColor="text1"/>
        </w:rPr>
      </w:pPr>
      <w:r>
        <w:rPr>
          <w:color w:val="000000" w:themeColor="text1"/>
        </w:rPr>
        <w:t>Індивідуальний підхід – клієнт отримує рішення під свої потреби, а не шаблон.</w:t>
      </w:r>
    </w:p>
    <w:p w14:paraId="76AAE428" w14:textId="77777777" w:rsidR="00634067" w:rsidRDefault="00634067" w:rsidP="00244DE7">
      <w:pPr>
        <w:rPr>
          <w:color w:val="000000" w:themeColor="text1"/>
        </w:rPr>
      </w:pPr>
    </w:p>
    <w:p w14:paraId="14FFD330" w14:textId="77777777" w:rsidR="00634067" w:rsidRDefault="00634067" w:rsidP="00244DE7">
      <w:pPr>
        <w:rPr>
          <w:color w:val="000000" w:themeColor="text1"/>
        </w:rPr>
      </w:pPr>
      <w:r>
        <w:rPr>
          <w:color w:val="000000" w:themeColor="text1"/>
        </w:rPr>
        <w:t>Доступні ціни для малого бізнесу.</w:t>
      </w:r>
    </w:p>
    <w:p w14:paraId="35558745" w14:textId="77777777" w:rsidR="00634067" w:rsidRDefault="00634067" w:rsidP="00244DE7">
      <w:pPr>
        <w:rPr>
          <w:color w:val="000000" w:themeColor="text1"/>
        </w:rPr>
      </w:pPr>
    </w:p>
    <w:p w14:paraId="2D3329B3" w14:textId="77777777" w:rsidR="00634067" w:rsidRDefault="00634067" w:rsidP="00244DE7">
      <w:pPr>
        <w:rPr>
          <w:color w:val="000000" w:themeColor="text1"/>
        </w:rPr>
      </w:pPr>
      <w:r>
        <w:rPr>
          <w:color w:val="000000" w:themeColor="text1"/>
        </w:rPr>
        <w:t>Можливість масштабування – з часом брати складніші проекти та розширювати команду.</w:t>
      </w:r>
    </w:p>
    <w:p w14:paraId="1ED38462" w14:textId="77777777" w:rsidR="00634067" w:rsidRDefault="00634067" w:rsidP="00244DE7">
      <w:pPr>
        <w:rPr>
          <w:color w:val="000000" w:themeColor="text1"/>
        </w:rPr>
      </w:pPr>
    </w:p>
    <w:p w14:paraId="338A5A9A" w14:textId="77777777" w:rsidR="00634067" w:rsidRDefault="00634067" w:rsidP="00244DE7">
      <w:pPr>
        <w:rPr>
          <w:color w:val="000000" w:themeColor="text1"/>
        </w:rPr>
      </w:pPr>
    </w:p>
    <w:p w14:paraId="5DC285DC" w14:textId="77777777" w:rsidR="00634067" w:rsidRDefault="00634067" w:rsidP="00244DE7">
      <w:pPr>
        <w:pBdr>
          <w:bottom w:val="single" w:sz="6" w:space="1" w:color="auto"/>
        </w:pBdr>
        <w:rPr>
          <w:color w:val="000000" w:themeColor="text1"/>
        </w:rPr>
      </w:pPr>
    </w:p>
    <w:p w14:paraId="3C674885" w14:textId="77777777" w:rsidR="00634067" w:rsidRDefault="00634067" w:rsidP="00244DE7">
      <w:pPr>
        <w:rPr>
          <w:color w:val="000000" w:themeColor="text1"/>
        </w:rPr>
      </w:pPr>
    </w:p>
    <w:p w14:paraId="6155FC5E" w14:textId="24653DBE" w:rsidR="00634067" w:rsidRPr="00634067" w:rsidRDefault="00634067" w:rsidP="00634067">
      <w:pPr>
        <w:pStyle w:val="afc"/>
        <w:numPr>
          <w:ilvl w:val="0"/>
          <w:numId w:val="9"/>
        </w:numPr>
        <w:rPr>
          <w:color w:val="000000" w:themeColor="text1"/>
        </w:rPr>
      </w:pPr>
      <w:r w:rsidRPr="00634067">
        <w:rPr>
          <w:color w:val="000000" w:themeColor="text1"/>
        </w:rPr>
        <w:t>Стартові ресурси та бюджет</w:t>
      </w:r>
    </w:p>
    <w:p w14:paraId="3ABF8B20" w14:textId="77777777" w:rsidR="00634067" w:rsidRDefault="00634067" w:rsidP="00244DE7">
      <w:pPr>
        <w:rPr>
          <w:color w:val="000000" w:themeColor="text1"/>
        </w:rPr>
      </w:pPr>
    </w:p>
    <w:p w14:paraId="61491075" w14:textId="77777777" w:rsidR="00634067" w:rsidRDefault="00634067" w:rsidP="00244DE7">
      <w:pPr>
        <w:rPr>
          <w:color w:val="000000" w:themeColor="text1"/>
        </w:rPr>
      </w:pPr>
      <w:r>
        <w:rPr>
          <w:color w:val="000000" w:themeColor="text1"/>
        </w:rPr>
        <w:t>Комп’ютер та інтернет – вже є, мінімальні витрати.</w:t>
      </w:r>
    </w:p>
    <w:p w14:paraId="4B093D6F" w14:textId="77777777" w:rsidR="00634067" w:rsidRDefault="00634067" w:rsidP="00244DE7">
      <w:pPr>
        <w:rPr>
          <w:color w:val="000000" w:themeColor="text1"/>
        </w:rPr>
      </w:pPr>
    </w:p>
    <w:p w14:paraId="3C869880" w14:textId="77777777" w:rsidR="00634067" w:rsidRDefault="00634067" w:rsidP="00244DE7">
      <w:pPr>
        <w:rPr>
          <w:color w:val="000000" w:themeColor="text1"/>
        </w:rPr>
      </w:pPr>
      <w:r>
        <w:rPr>
          <w:color w:val="000000" w:themeColor="text1"/>
        </w:rPr>
        <w:t>Навички – якщо потрібні, пройти онлайн-курси (WordPress, Python, JavaScript, Flutter для мобільних додатків).</w:t>
      </w:r>
    </w:p>
    <w:p w14:paraId="129543CA" w14:textId="77777777" w:rsidR="00634067" w:rsidRDefault="00634067" w:rsidP="00244DE7">
      <w:pPr>
        <w:rPr>
          <w:color w:val="000000" w:themeColor="text1"/>
        </w:rPr>
      </w:pPr>
    </w:p>
    <w:p w14:paraId="03565555" w14:textId="3A43A4E4" w:rsidR="00634067" w:rsidRDefault="00634067" w:rsidP="00244DE7">
      <w:pPr>
        <w:rPr>
          <w:color w:val="000000" w:themeColor="text1"/>
        </w:rPr>
      </w:pPr>
      <w:r>
        <w:rPr>
          <w:color w:val="000000" w:themeColor="text1"/>
        </w:rPr>
        <w:t>Платформи для фрілансу – Upwork, Fiverr,</w:t>
      </w:r>
      <w:r w:rsidR="00F75D8D">
        <w:rPr>
          <w:color w:val="000000" w:themeColor="text1"/>
        </w:rPr>
        <w:t xml:space="preserve"> Freelancehunt</w:t>
      </w:r>
      <w:r>
        <w:rPr>
          <w:color w:val="000000" w:themeColor="text1"/>
        </w:rPr>
        <w:t xml:space="preserve"> локальні замовники.</w:t>
      </w:r>
    </w:p>
    <w:p w14:paraId="22145328" w14:textId="77777777" w:rsidR="00634067" w:rsidRDefault="00634067" w:rsidP="00244DE7">
      <w:pPr>
        <w:rPr>
          <w:color w:val="000000" w:themeColor="text1"/>
        </w:rPr>
      </w:pPr>
    </w:p>
    <w:p w14:paraId="00C6DEA1" w14:textId="77777777" w:rsidR="00634067" w:rsidRDefault="00634067" w:rsidP="00244DE7">
      <w:pPr>
        <w:rPr>
          <w:color w:val="000000" w:themeColor="text1"/>
        </w:rPr>
      </w:pPr>
      <w:r>
        <w:rPr>
          <w:color w:val="000000" w:themeColor="text1"/>
        </w:rPr>
        <w:t>Реклама – соцмережі, LinkedIn, Telegram, блог про свої послуги.</w:t>
      </w:r>
    </w:p>
    <w:p w14:paraId="685789B2" w14:textId="77777777" w:rsidR="00634067" w:rsidRDefault="00634067" w:rsidP="00244DE7">
      <w:pPr>
        <w:rPr>
          <w:color w:val="000000" w:themeColor="text1"/>
        </w:rPr>
      </w:pPr>
    </w:p>
    <w:p w14:paraId="014A6F40" w14:textId="77777777" w:rsidR="00634067" w:rsidRDefault="00634067" w:rsidP="00244DE7">
      <w:pPr>
        <w:rPr>
          <w:color w:val="000000" w:themeColor="text1"/>
        </w:rPr>
      </w:pPr>
    </w:p>
    <w:p w14:paraId="1F9A9350" w14:textId="3A0EB666" w:rsidR="00634067" w:rsidRPr="00634067" w:rsidRDefault="00634067" w:rsidP="00634067">
      <w:pPr>
        <w:pStyle w:val="afc"/>
        <w:numPr>
          <w:ilvl w:val="0"/>
          <w:numId w:val="10"/>
        </w:numPr>
        <w:rPr>
          <w:color w:val="000000" w:themeColor="text1"/>
        </w:rPr>
      </w:pPr>
      <w:r w:rsidRPr="00634067">
        <w:rPr>
          <w:color w:val="000000" w:themeColor="text1"/>
        </w:rPr>
        <w:t>Стартовий бюджет може бути мінімальним, близько 0–2000 грн, якщо ти використовуєш власний комп’ютер і навчальні ресурси онлайн.</w:t>
      </w:r>
    </w:p>
    <w:p w14:paraId="08122C39" w14:textId="77777777" w:rsidR="00634067" w:rsidRDefault="00634067" w:rsidP="00244DE7">
      <w:pPr>
        <w:rPr>
          <w:color w:val="000000" w:themeColor="text1"/>
        </w:rPr>
      </w:pPr>
    </w:p>
    <w:p w14:paraId="3C37429D" w14:textId="77777777" w:rsidR="00634067" w:rsidRDefault="00634067" w:rsidP="00244DE7">
      <w:pPr>
        <w:rPr>
          <w:color w:val="000000" w:themeColor="text1"/>
        </w:rPr>
      </w:pPr>
    </w:p>
    <w:p w14:paraId="2F035033" w14:textId="77777777" w:rsidR="00634067" w:rsidRDefault="00634067" w:rsidP="00244DE7">
      <w:pPr>
        <w:rPr>
          <w:color w:val="000000" w:themeColor="text1"/>
        </w:rPr>
      </w:pPr>
    </w:p>
    <w:p w14:paraId="2D287784" w14:textId="77777777" w:rsidR="00634067" w:rsidRDefault="00634067" w:rsidP="00244DE7">
      <w:pPr>
        <w:pBdr>
          <w:bottom w:val="single" w:sz="6" w:space="1" w:color="auto"/>
        </w:pBdr>
        <w:rPr>
          <w:color w:val="000000" w:themeColor="text1"/>
        </w:rPr>
      </w:pPr>
    </w:p>
    <w:p w14:paraId="68059206" w14:textId="77777777" w:rsidR="00634067" w:rsidRDefault="00634067" w:rsidP="00244DE7">
      <w:pPr>
        <w:rPr>
          <w:color w:val="000000" w:themeColor="text1"/>
        </w:rPr>
      </w:pPr>
    </w:p>
    <w:p w14:paraId="38BFE598" w14:textId="4E34503E" w:rsidR="00634067" w:rsidRPr="00634067" w:rsidRDefault="00634067" w:rsidP="00634067">
      <w:pPr>
        <w:pStyle w:val="afc"/>
        <w:numPr>
          <w:ilvl w:val="0"/>
          <w:numId w:val="9"/>
        </w:numPr>
        <w:rPr>
          <w:color w:val="000000" w:themeColor="text1"/>
        </w:rPr>
      </w:pPr>
      <w:r w:rsidRPr="00634067">
        <w:rPr>
          <w:color w:val="000000" w:themeColor="text1"/>
        </w:rPr>
        <w:t>Маркетинг та продажі</w:t>
      </w:r>
    </w:p>
    <w:p w14:paraId="34D7C3E6" w14:textId="77777777" w:rsidR="00634067" w:rsidRDefault="00634067" w:rsidP="00244DE7">
      <w:pPr>
        <w:rPr>
          <w:color w:val="000000" w:themeColor="text1"/>
        </w:rPr>
      </w:pPr>
    </w:p>
    <w:p w14:paraId="54831390" w14:textId="77777777" w:rsidR="00634067" w:rsidRDefault="00634067" w:rsidP="00244DE7">
      <w:pPr>
        <w:rPr>
          <w:color w:val="000000" w:themeColor="text1"/>
        </w:rPr>
      </w:pPr>
      <w:r>
        <w:rPr>
          <w:color w:val="000000" w:themeColor="text1"/>
        </w:rPr>
        <w:t>Профіль на фріланс-платформах – перші замовлення та відгуки.</w:t>
      </w:r>
    </w:p>
    <w:p w14:paraId="43926051" w14:textId="77777777" w:rsidR="00634067" w:rsidRDefault="00634067" w:rsidP="00244DE7">
      <w:pPr>
        <w:rPr>
          <w:color w:val="000000" w:themeColor="text1"/>
        </w:rPr>
      </w:pPr>
    </w:p>
    <w:p w14:paraId="6185D792" w14:textId="77777777" w:rsidR="00634067" w:rsidRDefault="00634067" w:rsidP="00244DE7">
      <w:pPr>
        <w:rPr>
          <w:color w:val="000000" w:themeColor="text1"/>
        </w:rPr>
      </w:pPr>
      <w:r>
        <w:rPr>
          <w:color w:val="000000" w:themeColor="text1"/>
        </w:rPr>
        <w:t>Соцмережі – публікація кейсів, результатів роботи, короткі відео.</w:t>
      </w:r>
    </w:p>
    <w:p w14:paraId="66ABD534" w14:textId="77777777" w:rsidR="00634067" w:rsidRDefault="00634067" w:rsidP="00244DE7">
      <w:pPr>
        <w:rPr>
          <w:color w:val="000000" w:themeColor="text1"/>
        </w:rPr>
      </w:pPr>
    </w:p>
    <w:p w14:paraId="691F0B92" w14:textId="77777777" w:rsidR="00634067" w:rsidRDefault="00634067" w:rsidP="00244DE7">
      <w:pPr>
        <w:rPr>
          <w:color w:val="000000" w:themeColor="text1"/>
        </w:rPr>
      </w:pPr>
      <w:r>
        <w:rPr>
          <w:color w:val="000000" w:themeColor="text1"/>
        </w:rPr>
        <w:t>Локальна реклама – пропозиція послуг малому бізнесу.</w:t>
      </w:r>
    </w:p>
    <w:p w14:paraId="670BDE84" w14:textId="77777777" w:rsidR="00634067" w:rsidRDefault="00634067" w:rsidP="00244DE7">
      <w:pPr>
        <w:rPr>
          <w:color w:val="000000" w:themeColor="text1"/>
        </w:rPr>
      </w:pPr>
    </w:p>
    <w:p w14:paraId="4D645F2B" w14:textId="77777777" w:rsidR="00634067" w:rsidRDefault="00634067" w:rsidP="00244DE7">
      <w:pPr>
        <w:rPr>
          <w:color w:val="000000" w:themeColor="text1"/>
        </w:rPr>
      </w:pPr>
      <w:r>
        <w:rPr>
          <w:color w:val="000000" w:themeColor="text1"/>
        </w:rPr>
        <w:t>Мережеві контакти – знайомі, друзі, колишні роботодавці.</w:t>
      </w:r>
    </w:p>
    <w:p w14:paraId="1EA3E012" w14:textId="77777777" w:rsidR="00634067" w:rsidRDefault="00634067" w:rsidP="00244DE7">
      <w:pPr>
        <w:rPr>
          <w:color w:val="000000" w:themeColor="text1"/>
        </w:rPr>
      </w:pPr>
    </w:p>
    <w:p w14:paraId="0FD7D827" w14:textId="77777777" w:rsidR="00634067" w:rsidRDefault="00634067" w:rsidP="00244DE7">
      <w:pPr>
        <w:rPr>
          <w:color w:val="000000" w:themeColor="text1"/>
        </w:rPr>
      </w:pPr>
    </w:p>
    <w:p w14:paraId="668BF9D3" w14:textId="77777777" w:rsidR="00634067" w:rsidRDefault="00634067" w:rsidP="00244DE7">
      <w:pPr>
        <w:pBdr>
          <w:bottom w:val="single" w:sz="6" w:space="1" w:color="auto"/>
        </w:pBdr>
        <w:rPr>
          <w:color w:val="000000" w:themeColor="text1"/>
        </w:rPr>
      </w:pPr>
    </w:p>
    <w:p w14:paraId="3B870AC0" w14:textId="77777777" w:rsidR="00634067" w:rsidRDefault="00634067" w:rsidP="00244DE7">
      <w:pPr>
        <w:rPr>
          <w:color w:val="000000" w:themeColor="text1"/>
        </w:rPr>
      </w:pPr>
    </w:p>
    <w:p w14:paraId="46B42B43" w14:textId="2327EF06" w:rsidR="00634067" w:rsidRPr="00634067" w:rsidRDefault="00634067" w:rsidP="00634067">
      <w:pPr>
        <w:pStyle w:val="afc"/>
        <w:numPr>
          <w:ilvl w:val="0"/>
          <w:numId w:val="9"/>
        </w:numPr>
        <w:rPr>
          <w:color w:val="000000" w:themeColor="text1"/>
        </w:rPr>
      </w:pPr>
      <w:r w:rsidRPr="00634067">
        <w:rPr>
          <w:color w:val="000000" w:themeColor="text1"/>
        </w:rPr>
        <w:t>Потенційний прибуток</w:t>
      </w:r>
    </w:p>
    <w:p w14:paraId="08EC7612" w14:textId="77777777" w:rsidR="00634067" w:rsidRDefault="00634067" w:rsidP="00244DE7">
      <w:pPr>
        <w:rPr>
          <w:color w:val="000000" w:themeColor="text1"/>
        </w:rPr>
      </w:pPr>
    </w:p>
    <w:p w14:paraId="727A4403" w14:textId="36F6AD1B" w:rsidR="00634067" w:rsidRDefault="00634067" w:rsidP="00244DE7">
      <w:pPr>
        <w:rPr>
          <w:color w:val="000000" w:themeColor="text1"/>
        </w:rPr>
      </w:pPr>
      <w:r>
        <w:rPr>
          <w:color w:val="000000" w:themeColor="text1"/>
        </w:rPr>
        <w:t>Малі проекти (сайт, простий додаток) – 5000–15 000 грн за проект.</w:t>
      </w:r>
    </w:p>
    <w:p w14:paraId="57901F20" w14:textId="77777777" w:rsidR="00634067" w:rsidRDefault="00634067" w:rsidP="00244DE7">
      <w:pPr>
        <w:rPr>
          <w:color w:val="000000" w:themeColor="text1"/>
        </w:rPr>
      </w:pPr>
    </w:p>
    <w:p w14:paraId="4F06E804" w14:textId="1B448128" w:rsidR="00634067" w:rsidRDefault="00634067" w:rsidP="00244DE7">
      <w:pPr>
        <w:rPr>
          <w:color w:val="000000" w:themeColor="text1"/>
        </w:rPr>
      </w:pPr>
      <w:r>
        <w:rPr>
          <w:color w:val="000000" w:themeColor="text1"/>
        </w:rPr>
        <w:t>Середні проекти (CRM, складніші додатки) – 20 000–50 000 грн за проект.</w:t>
      </w:r>
    </w:p>
    <w:p w14:paraId="56FFAFAD" w14:textId="77777777" w:rsidR="00634067" w:rsidRDefault="00634067" w:rsidP="00244DE7">
      <w:pPr>
        <w:rPr>
          <w:color w:val="000000" w:themeColor="text1"/>
        </w:rPr>
      </w:pPr>
    </w:p>
    <w:p w14:paraId="2A0371F7" w14:textId="6F8528A1" w:rsidR="00634067" w:rsidRDefault="00634067" w:rsidP="00244DE7">
      <w:pPr>
        <w:rPr>
          <w:color w:val="000000" w:themeColor="text1"/>
        </w:rPr>
      </w:pPr>
      <w:r>
        <w:rPr>
          <w:color w:val="000000" w:themeColor="text1"/>
        </w:rPr>
        <w:t>При 2–3 проектах на місяць можна отримати прибуток 15 000–60 000 грн на старті.</w:t>
      </w:r>
    </w:p>
    <w:p w14:paraId="6137DCB5" w14:textId="77777777" w:rsidR="00634067" w:rsidRDefault="00634067" w:rsidP="00244DE7">
      <w:pPr>
        <w:rPr>
          <w:color w:val="000000" w:themeColor="text1"/>
        </w:rPr>
      </w:pPr>
    </w:p>
    <w:p w14:paraId="371AECA3" w14:textId="50199478" w:rsidR="00634067" w:rsidRDefault="00634067" w:rsidP="00244DE7">
      <w:pPr>
        <w:rPr>
          <w:color w:val="000000" w:themeColor="text1"/>
        </w:rPr>
      </w:pPr>
      <w:r>
        <w:rPr>
          <w:color w:val="000000" w:themeColor="text1"/>
        </w:rPr>
        <w:t>Далі – масштабування шляхом залучення команди та більш дорогих проектів.</w:t>
      </w:r>
      <w:r w:rsidR="00F75D8D">
        <w:rPr>
          <w:color w:val="000000" w:themeColor="text1"/>
        </w:rPr>
        <w:t xml:space="preserve"> </w:t>
      </w:r>
    </w:p>
    <w:p w14:paraId="2EE8D1F3" w14:textId="77777777" w:rsidR="00634067" w:rsidRPr="00634067" w:rsidRDefault="00634067" w:rsidP="00244DE7">
      <w:pPr>
        <w:rPr>
          <w:color w:val="000000" w:themeColor="text1"/>
        </w:rPr>
      </w:pPr>
    </w:p>
    <w:p w14:paraId="41F9BA33" w14:textId="77777777" w:rsidR="0065730C" w:rsidRPr="0065730C" w:rsidRDefault="0065730C" w:rsidP="00244DE7">
      <w:pPr>
        <w:rPr>
          <w:color w:val="000000" w:themeColor="text1"/>
        </w:rPr>
      </w:pPr>
    </w:p>
    <w:sectPr w:rsidR="0065730C" w:rsidRPr="0065730C">
      <w:footerReference w:type="default" r:id="rId7"/>
      <w:pgSz w:w="11907" w:h="16839" w:code="9"/>
      <w:pgMar w:top="720" w:right="1440" w:bottom="18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BACE6" w14:textId="77777777" w:rsidR="009C502F" w:rsidRDefault="009C502F">
      <w:r>
        <w:separator/>
      </w:r>
    </w:p>
    <w:p w14:paraId="0FC4A78F" w14:textId="77777777" w:rsidR="009C502F" w:rsidRDefault="009C502F"/>
  </w:endnote>
  <w:endnote w:type="continuationSeparator" w:id="0">
    <w:p w14:paraId="31717F64" w14:textId="77777777" w:rsidR="009C502F" w:rsidRDefault="009C502F">
      <w:r>
        <w:continuationSeparator/>
      </w:r>
    </w:p>
    <w:p w14:paraId="6A30F02C" w14:textId="77777777" w:rsidR="009C502F" w:rsidRDefault="009C50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0699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0B6DC7" w14:textId="77777777" w:rsidR="00A1308A" w:rsidRDefault="00FD792E">
        <w:pPr>
          <w:pStyle w:val="a7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D77EF" w14:textId="77777777" w:rsidR="009C502F" w:rsidRDefault="009C502F">
      <w:r>
        <w:separator/>
      </w:r>
    </w:p>
    <w:p w14:paraId="443F0D4D" w14:textId="77777777" w:rsidR="009C502F" w:rsidRDefault="009C502F"/>
  </w:footnote>
  <w:footnote w:type="continuationSeparator" w:id="0">
    <w:p w14:paraId="661C3182" w14:textId="77777777" w:rsidR="009C502F" w:rsidRDefault="009C502F">
      <w:r>
        <w:continuationSeparator/>
      </w:r>
    </w:p>
    <w:p w14:paraId="62A4432F" w14:textId="77777777" w:rsidR="009C502F" w:rsidRDefault="009C502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30A8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682D6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6EA47D7"/>
    <w:multiLevelType w:val="hybridMultilevel"/>
    <w:tmpl w:val="653074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06CDF"/>
    <w:multiLevelType w:val="hybridMultilevel"/>
    <w:tmpl w:val="9E244A1C"/>
    <w:lvl w:ilvl="0" w:tplc="A78AD9E8">
      <w:start w:val="1"/>
      <w:numFmt w:val="bullet"/>
      <w:pStyle w:val="a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564D6"/>
    <w:multiLevelType w:val="hybridMultilevel"/>
    <w:tmpl w:val="6C6499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6C4560">
      <w:start w:val="4"/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24BCF"/>
    <w:multiLevelType w:val="hybridMultilevel"/>
    <w:tmpl w:val="468E17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B915F2"/>
    <w:multiLevelType w:val="hybridMultilevel"/>
    <w:tmpl w:val="8C18D7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E235E4">
      <w:start w:val="5"/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B2305A"/>
    <w:multiLevelType w:val="hybridMultilevel"/>
    <w:tmpl w:val="0FB8609C"/>
    <w:lvl w:ilvl="0" w:tplc="FFFFFFFF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AB4355"/>
    <w:multiLevelType w:val="hybridMultilevel"/>
    <w:tmpl w:val="0B203272"/>
    <w:lvl w:ilvl="0" w:tplc="CE0E85FE">
      <w:start w:val="1"/>
      <w:numFmt w:val="decimal"/>
      <w:pStyle w:val="a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B4217F"/>
    <w:multiLevelType w:val="hybridMultilevel"/>
    <w:tmpl w:val="5FBACD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1EC47C">
      <w:start w:val="5"/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3416983">
    <w:abstractNumId w:val="1"/>
  </w:num>
  <w:num w:numId="2" w16cid:durableId="1506244681">
    <w:abstractNumId w:val="0"/>
  </w:num>
  <w:num w:numId="3" w16cid:durableId="1120999916">
    <w:abstractNumId w:val="3"/>
  </w:num>
  <w:num w:numId="4" w16cid:durableId="432745499">
    <w:abstractNumId w:val="8"/>
  </w:num>
  <w:num w:numId="5" w16cid:durableId="29376490">
    <w:abstractNumId w:val="5"/>
  </w:num>
  <w:num w:numId="6" w16cid:durableId="1277520614">
    <w:abstractNumId w:val="9"/>
  </w:num>
  <w:num w:numId="7" w16cid:durableId="887843384">
    <w:abstractNumId w:val="2"/>
  </w:num>
  <w:num w:numId="8" w16cid:durableId="420224351">
    <w:abstractNumId w:val="6"/>
  </w:num>
  <w:num w:numId="9" w16cid:durableId="748769038">
    <w:abstractNumId w:val="4"/>
  </w:num>
  <w:num w:numId="10" w16cid:durableId="3838707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attachedTemplate r:id="rId1"/>
  <w:revisionView w:inkAnnotations="0"/>
  <w:documentProtection w:edit="readOnly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21A"/>
    <w:rsid w:val="00071C54"/>
    <w:rsid w:val="000909B8"/>
    <w:rsid w:val="000D5B73"/>
    <w:rsid w:val="00145C77"/>
    <w:rsid w:val="00181EBB"/>
    <w:rsid w:val="00244DE7"/>
    <w:rsid w:val="00255170"/>
    <w:rsid w:val="00310A06"/>
    <w:rsid w:val="00357CE9"/>
    <w:rsid w:val="0039497E"/>
    <w:rsid w:val="004065C8"/>
    <w:rsid w:val="004C2FC0"/>
    <w:rsid w:val="004E3883"/>
    <w:rsid w:val="00537BCA"/>
    <w:rsid w:val="005404CC"/>
    <w:rsid w:val="00634067"/>
    <w:rsid w:val="006431B2"/>
    <w:rsid w:val="0065730C"/>
    <w:rsid w:val="007059EA"/>
    <w:rsid w:val="00734C6E"/>
    <w:rsid w:val="00755BA4"/>
    <w:rsid w:val="00794D44"/>
    <w:rsid w:val="007B1596"/>
    <w:rsid w:val="007D124E"/>
    <w:rsid w:val="008322B8"/>
    <w:rsid w:val="008653FB"/>
    <w:rsid w:val="008A321A"/>
    <w:rsid w:val="009A341C"/>
    <w:rsid w:val="009C502F"/>
    <w:rsid w:val="009C6F60"/>
    <w:rsid w:val="00A05CB5"/>
    <w:rsid w:val="00A1308A"/>
    <w:rsid w:val="00A34D98"/>
    <w:rsid w:val="00A663E4"/>
    <w:rsid w:val="00B91AD1"/>
    <w:rsid w:val="00B95DC7"/>
    <w:rsid w:val="00D312E6"/>
    <w:rsid w:val="00E85BFD"/>
    <w:rsid w:val="00EB6C82"/>
    <w:rsid w:val="00ED1ADC"/>
    <w:rsid w:val="00F75D8D"/>
    <w:rsid w:val="00FA1FD4"/>
    <w:rsid w:val="00FD792E"/>
    <w:rsid w:val="00FE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CE61A"/>
  <w15:chartTrackingRefBased/>
  <w15:docId w15:val="{AC0ED3EA-2AA3-F74F-A245-260666894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uk-UA" w:eastAsia="ja-JP" w:bidi="uk-U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D792E"/>
  </w:style>
  <w:style w:type="paragraph" w:styleId="1">
    <w:name w:val="heading 1"/>
    <w:basedOn w:val="a1"/>
    <w:next w:val="a1"/>
    <w:link w:val="10"/>
    <w:uiPriority w:val="9"/>
    <w:qFormat/>
    <w:pPr>
      <w:keepNext/>
      <w:keepLines/>
      <w:pBdr>
        <w:bottom w:val="single" w:sz="12" w:space="12" w:color="56152F" w:themeColor="accent4"/>
      </w:pBdr>
      <w:spacing w:before="460" w:after="480"/>
      <w:outlineLvl w:val="0"/>
    </w:pPr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">
    <w:name w:val="List Bullet"/>
    <w:basedOn w:val="a1"/>
    <w:uiPriority w:val="9"/>
    <w:qFormat/>
    <w:pPr>
      <w:numPr>
        <w:numId w:val="3"/>
      </w:numPr>
    </w:pPr>
  </w:style>
  <w:style w:type="character" w:customStyle="1" w:styleId="10">
    <w:name w:val="Заголовок 1 Знак"/>
    <w:basedOn w:val="a2"/>
    <w:link w:val="1"/>
    <w:uiPriority w:val="9"/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a0">
    <w:name w:val="List Number"/>
    <w:basedOn w:val="a1"/>
    <w:uiPriority w:val="9"/>
    <w:qFormat/>
    <w:pPr>
      <w:numPr>
        <w:numId w:val="4"/>
      </w:numPr>
    </w:pPr>
  </w:style>
  <w:style w:type="paragraph" w:styleId="a5">
    <w:name w:val="header"/>
    <w:basedOn w:val="a1"/>
    <w:link w:val="a6"/>
    <w:uiPriority w:val="99"/>
    <w:unhideWhenUsed/>
    <w:qFormat/>
    <w:pPr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</w:style>
  <w:style w:type="paragraph" w:styleId="a7">
    <w:name w:val="footer"/>
    <w:basedOn w:val="a1"/>
    <w:link w:val="a8"/>
    <w:uiPriority w:val="99"/>
    <w:unhideWhenUsed/>
    <w:qFormat/>
    <w:pPr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</w:style>
  <w:style w:type="character" w:styleId="a9">
    <w:name w:val="Placeholder Text"/>
    <w:basedOn w:val="a2"/>
    <w:uiPriority w:val="99"/>
    <w:semiHidden/>
    <w:rPr>
      <w:color w:val="808080"/>
    </w:rPr>
  </w:style>
  <w:style w:type="paragraph" w:styleId="aa">
    <w:name w:val="Title"/>
    <w:basedOn w:val="a1"/>
    <w:link w:val="ab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ab">
    <w:name w:val="Назва Знак"/>
    <w:basedOn w:val="a2"/>
    <w:link w:val="aa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ac">
    <w:name w:val="Subtitle"/>
    <w:basedOn w:val="a1"/>
    <w:link w:val="ad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ad">
    <w:name w:val="Підзаголовок Знак"/>
    <w:basedOn w:val="a2"/>
    <w:link w:val="ac"/>
    <w:uiPriority w:val="11"/>
    <w:semiHidden/>
    <w:rPr>
      <w:rFonts w:eastAsiaTheme="minorEastAsia"/>
      <w:caps/>
      <w:sz w:val="40"/>
    </w:rPr>
  </w:style>
  <w:style w:type="character" w:styleId="ae">
    <w:name w:val="Intense Reference"/>
    <w:basedOn w:val="a2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af">
    <w:name w:val="Book Title"/>
    <w:basedOn w:val="a2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20">
    <w:name w:val="Заголовок 2 Знак"/>
    <w:basedOn w:val="a2"/>
    <w:link w:val="2"/>
    <w:uiPriority w:val="9"/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character" w:customStyle="1" w:styleId="30">
    <w:name w:val="Заголовок 3 Знак"/>
    <w:basedOn w:val="a2"/>
    <w:link w:val="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50">
    <w:name w:val="Заголовок 5 Знак"/>
    <w:basedOn w:val="a2"/>
    <w:link w:val="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af0">
    <w:name w:val="Subtle Emphasis"/>
    <w:basedOn w:val="a2"/>
    <w:uiPriority w:val="19"/>
    <w:semiHidden/>
    <w:unhideWhenUsed/>
    <w:qFormat/>
    <w:rPr>
      <w:i/>
      <w:iCs/>
      <w:color w:val="404040" w:themeColor="text1" w:themeTint="BF"/>
    </w:rPr>
  </w:style>
  <w:style w:type="character" w:styleId="af1">
    <w:name w:val="Emphasis"/>
    <w:basedOn w:val="a2"/>
    <w:uiPriority w:val="20"/>
    <w:semiHidden/>
    <w:unhideWhenUsed/>
    <w:qFormat/>
    <w:rPr>
      <w:b/>
      <w:iCs/>
      <w:color w:val="262626" w:themeColor="text1" w:themeTint="D9"/>
    </w:rPr>
  </w:style>
  <w:style w:type="character" w:styleId="af2">
    <w:name w:val="Intense Emphasis"/>
    <w:basedOn w:val="a2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af3">
    <w:name w:val="Strong"/>
    <w:basedOn w:val="a2"/>
    <w:uiPriority w:val="22"/>
    <w:semiHidden/>
    <w:unhideWhenUsed/>
    <w:qFormat/>
    <w:rPr>
      <w:b/>
      <w:bCs/>
    </w:rPr>
  </w:style>
  <w:style w:type="paragraph" w:styleId="af4">
    <w:name w:val="Quote"/>
    <w:basedOn w:val="a1"/>
    <w:next w:val="a1"/>
    <w:link w:val="af5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af5">
    <w:name w:val="Цитата Знак"/>
    <w:basedOn w:val="a2"/>
    <w:link w:val="af4"/>
    <w:uiPriority w:val="29"/>
    <w:semiHidden/>
    <w:rPr>
      <w:i/>
      <w:iCs/>
      <w:sz w:val="36"/>
    </w:rPr>
  </w:style>
  <w:style w:type="paragraph" w:styleId="af6">
    <w:name w:val="Intense Quote"/>
    <w:basedOn w:val="a1"/>
    <w:next w:val="a1"/>
    <w:link w:val="af7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af7">
    <w:name w:val="Насичена цитата Знак"/>
    <w:basedOn w:val="a2"/>
    <w:link w:val="af6"/>
    <w:uiPriority w:val="30"/>
    <w:semiHidden/>
    <w:rPr>
      <w:b/>
      <w:i/>
      <w:iCs/>
      <w:sz w:val="36"/>
    </w:rPr>
  </w:style>
  <w:style w:type="character" w:styleId="af8">
    <w:name w:val="Subtle Reference"/>
    <w:basedOn w:val="a2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af9">
    <w:name w:val="caption"/>
    <w:basedOn w:val="a1"/>
    <w:next w:val="a1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afa">
    <w:name w:val="TOC Heading"/>
    <w:basedOn w:val="1"/>
    <w:next w:val="a1"/>
    <w:uiPriority w:val="39"/>
    <w:semiHidden/>
    <w:unhideWhenUsed/>
    <w:qFormat/>
    <w:pPr>
      <w:outlineLvl w:val="9"/>
    </w:pPr>
  </w:style>
  <w:style w:type="character" w:styleId="afb">
    <w:name w:val="Hyperlink"/>
    <w:basedOn w:val="a2"/>
    <w:uiPriority w:val="99"/>
    <w:unhideWhenUsed/>
    <w:rPr>
      <w:color w:val="731C3F" w:themeColor="hyperlink"/>
      <w:u w:val="single"/>
    </w:rPr>
  </w:style>
  <w:style w:type="paragraph" w:styleId="afc">
    <w:name w:val="List Paragraph"/>
    <w:basedOn w:val="a1"/>
    <w:uiPriority w:val="34"/>
    <w:unhideWhenUsed/>
    <w:qFormat/>
    <w:rsid w:val="00EB6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CC1B43-3DA3-6442-8A4B-E7989087B633%7dtf50002051.dotx" TargetMode="External" /></Relationships>
</file>

<file path=word/theme/theme1.xml><?xml version="1.0" encoding="utf-8"?>
<a:theme xmlns:a="http://schemas.openxmlformats.org/drawingml/2006/main" name="Office Theme">
  <a:themeElements>
    <a:clrScheme name="Notes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731C3F"/>
      </a:accent1>
      <a:accent2>
        <a:srgbClr val="214C5E"/>
      </a:accent2>
      <a:accent3>
        <a:srgbClr val="62C7AD"/>
      </a:accent3>
      <a:accent4>
        <a:srgbClr val="56152F"/>
      </a:accent4>
      <a:accent5>
        <a:srgbClr val="D87330"/>
      </a:accent5>
      <a:accent6>
        <a:srgbClr val="DEBC53"/>
      </a:accent6>
      <a:hlink>
        <a:srgbClr val="731C3F"/>
      </a:hlink>
      <a:folHlink>
        <a:srgbClr val="214C5E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%7b8ACC1B43-3DA3-6442-8A4B-E7989087B633%7dtf50002051.dotx</Template>
  <TotalTime>1</TotalTime>
  <Pages>1</Pages>
  <Words>4222</Words>
  <Characters>2408</Characters>
  <Application>Microsoft Office Word</Application>
  <DocSecurity>8</DocSecurity>
  <Lines>20</Lines>
  <Paragraphs>13</Paragraphs>
  <ScaleCrop>false</ScaleCrop>
  <Company/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Аргоно Стальнер</dc:creator>
  <cp:keywords/>
  <dc:description/>
  <cp:lastModifiedBy>Аргоно Стальнер</cp:lastModifiedBy>
  <cp:revision>2</cp:revision>
  <dcterms:created xsi:type="dcterms:W3CDTF">2025-11-16T04:56:00Z</dcterms:created>
  <dcterms:modified xsi:type="dcterms:W3CDTF">2025-11-16T04:56:00Z</dcterms:modified>
</cp:coreProperties>
</file>