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FF0000"/>
          <w:sz w:val="18"/>
          <w:szCs w:val="18"/>
        </w:rPr>
        <w:alias w:val="Ваше ім’я"/>
        <w:tag w:val="Ваше ім’я"/>
        <w:id w:val="1760865497"/>
        <w:placeholder>
          <w:docPart w:val="5534ACF44735B045935CD10D063D2DDB"/>
        </w:placeholder>
        <w:dataBinding w:prefixMappings="xmlns:ns0='http://schemas.openxmlformats.org/officeDocument/2006/extended-properties' " w:xpath="/ns0:Properties[1]/ns0:Company[1]" w:storeItemID="{6668398D-A668-4E3E-A5EB-62B293D839F1}"/>
        <w:text w:multiLine="1"/>
      </w:sdtPr>
      <w:sdtEndPr/>
      <w:sdtContent>
        <w:p w14:paraId="19047907" w14:textId="023D72A5" w:rsidR="00042FCE" w:rsidRDefault="00784B43" w:rsidP="00E91593">
          <w:pPr>
            <w:pStyle w:val="aff1"/>
            <w:rPr>
              <w:color w:val="FF0000"/>
              <w:sz w:val="18"/>
              <w:szCs w:val="18"/>
            </w:rPr>
          </w:pPr>
          <w:r>
            <w:rPr>
              <w:color w:val="FF0000"/>
              <w:sz w:val="18"/>
              <w:szCs w:val="18"/>
            </w:rPr>
            <w:t>Сценарій реклама «</w:t>
          </w:r>
          <w:r w:rsidR="00EF4450">
            <w:rPr>
              <w:color w:val="FF0000"/>
              <w:sz w:val="18"/>
              <w:szCs w:val="18"/>
            </w:rPr>
            <w:t>Назва компанії авто</w:t>
          </w:r>
          <w:r>
            <w:rPr>
              <w:color w:val="FF0000"/>
              <w:sz w:val="18"/>
              <w:szCs w:val="18"/>
            </w:rPr>
            <w:t>»</w:t>
          </w:r>
        </w:p>
      </w:sdtContent>
    </w:sdt>
    <w:p w14:paraId="05268C79" w14:textId="301D7229" w:rsidR="0033370F" w:rsidRPr="000529E4" w:rsidRDefault="00094419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 кадрі </w:t>
      </w:r>
      <w:r w:rsidR="000E6730" w:rsidRPr="000529E4">
        <w:rPr>
          <w:b w:val="0"/>
          <w:bCs/>
          <w:i/>
          <w:iCs/>
          <w:color w:val="4F2319" w:themeColor="accent1" w:themeShade="80"/>
          <w:szCs w:val="36"/>
        </w:rPr>
        <w:t>1.</w:t>
      </w:r>
    </w:p>
    <w:p w14:paraId="43ADFA0F" w14:textId="76542422" w:rsidR="00C6571D" w:rsidRPr="000529E4" w:rsidRDefault="00815A3C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Чоловік та жінка сидять у кафе</w:t>
      </w:r>
      <w:r w:rsidR="00DE354E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C6571D" w:rsidRPr="000529E4">
        <w:rPr>
          <w:b w:val="0"/>
          <w:bCs/>
          <w:i/>
          <w:iCs/>
          <w:color w:val="4F2319" w:themeColor="accent1" w:themeShade="80"/>
          <w:szCs w:val="36"/>
        </w:rPr>
        <w:t>або ресторан</w:t>
      </w:r>
      <w:r w:rsidR="005D766C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і 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>святкуюче свою річницю весілля</w:t>
      </w:r>
      <w:r w:rsidR="000B7B7F">
        <w:rPr>
          <w:b w:val="0"/>
          <w:bCs/>
          <w:i/>
          <w:iCs/>
          <w:color w:val="4F2319" w:themeColor="accent1" w:themeShade="80"/>
          <w:szCs w:val="36"/>
        </w:rPr>
        <w:t>.</w:t>
      </w:r>
    </w:p>
    <w:p w14:paraId="3C7796BE" w14:textId="523E5965" w:rsidR="00142A44" w:rsidRPr="000529E4" w:rsidRDefault="00C6571D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 кадрі 2. </w:t>
      </w:r>
      <w:r w:rsidR="00575ED8" w:rsidRPr="000529E4">
        <w:rPr>
          <w:b w:val="0"/>
          <w:bCs/>
          <w:i/>
          <w:iCs/>
          <w:color w:val="4F2319" w:themeColor="accent1" w:themeShade="80"/>
          <w:szCs w:val="36"/>
        </w:rPr>
        <w:t>Усміхаються , беруться за руки</w:t>
      </w:r>
      <w:r w:rsidR="0036645A" w:rsidRPr="000529E4">
        <w:rPr>
          <w:b w:val="0"/>
          <w:bCs/>
          <w:i/>
          <w:iCs/>
          <w:color w:val="4F2319" w:themeColor="accent1" w:themeShade="80"/>
          <w:szCs w:val="36"/>
        </w:rPr>
        <w:t>. Чоловік до жінки звертається м’ягко і при</w:t>
      </w:r>
      <w:r w:rsidR="00941C98" w:rsidRPr="000529E4">
        <w:rPr>
          <w:b w:val="0"/>
          <w:bCs/>
          <w:i/>
          <w:iCs/>
          <w:color w:val="4F2319" w:themeColor="accent1" w:themeShade="80"/>
          <w:szCs w:val="36"/>
        </w:rPr>
        <w:t>усміхнено текст : кохана ! А ще</w:t>
      </w:r>
      <w:r w:rsidR="004974CF">
        <w:rPr>
          <w:b w:val="0"/>
          <w:bCs/>
          <w:i/>
          <w:iCs/>
          <w:color w:val="4F2319" w:themeColor="accent1" w:themeShade="80"/>
          <w:szCs w:val="36"/>
        </w:rPr>
        <w:t>-</w:t>
      </w:r>
      <w:r w:rsidR="00941C98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я</w:t>
      </w:r>
      <w:r w:rsidR="004974CF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941C98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ніколи не забуду </w:t>
      </w:r>
      <w:r w:rsidR="001715FF">
        <w:rPr>
          <w:b w:val="0"/>
          <w:bCs/>
          <w:i/>
          <w:iCs/>
          <w:color w:val="4F2319" w:themeColor="accent1" w:themeShade="80"/>
          <w:szCs w:val="36"/>
        </w:rPr>
        <w:t>день,коли я тебе зустрів</w:t>
      </w:r>
      <w:r w:rsidR="000B7B7F">
        <w:rPr>
          <w:b w:val="0"/>
          <w:bCs/>
          <w:i/>
          <w:iCs/>
          <w:color w:val="4F2319" w:themeColor="accent1" w:themeShade="80"/>
          <w:szCs w:val="36"/>
        </w:rPr>
        <w:t xml:space="preserve"> !!!</w:t>
      </w:r>
    </w:p>
    <w:p w14:paraId="469B3B81" w14:textId="77777777" w:rsidR="00142A44" w:rsidRPr="000529E4" w:rsidRDefault="00142A44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2A72B31D" w14:textId="791FBDD8" w:rsidR="000A2983" w:rsidRPr="000529E4" w:rsidRDefault="00142A44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 кадрі 3. Жінка усміхаючись </w:t>
      </w:r>
      <w:r w:rsidR="00421AA0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із виразом приємного здивування </w:t>
      </w:r>
      <w:r w:rsidR="00E11304" w:rsidRPr="000529E4">
        <w:rPr>
          <w:b w:val="0"/>
          <w:bCs/>
          <w:i/>
          <w:iCs/>
          <w:color w:val="4F2319" w:themeColor="accent1" w:themeShade="80"/>
          <w:szCs w:val="36"/>
        </w:rPr>
        <w:t>текст :</w:t>
      </w:r>
      <w:r w:rsidR="000E175D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а ти </w:t>
      </w:r>
      <w:r w:rsidR="00FA2448">
        <w:rPr>
          <w:b w:val="0"/>
          <w:bCs/>
          <w:i/>
          <w:iCs/>
          <w:color w:val="4F2319" w:themeColor="accent1" w:themeShade="80"/>
          <w:szCs w:val="36"/>
        </w:rPr>
        <w:t>с</w:t>
      </w:r>
      <w:r w:rsidR="000E175D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пробуй забути </w:t>
      </w:r>
      <w:r w:rsidR="00421AA0" w:rsidRPr="000529E4">
        <w:rPr>
          <w:b w:val="0"/>
          <w:bCs/>
          <w:i/>
          <w:iCs/>
          <w:color w:val="4F2319" w:themeColor="accent1" w:themeShade="80"/>
          <w:szCs w:val="36"/>
        </w:rPr>
        <w:t>(рука на підборідді) очі відведенні у</w:t>
      </w:r>
      <w:r w:rsidR="000A2983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гору </w:t>
      </w:r>
    </w:p>
    <w:p w14:paraId="3C046CDA" w14:textId="77777777" w:rsidR="000E175D" w:rsidRPr="000529E4" w:rsidRDefault="000E175D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61810039" w14:textId="77777777" w:rsidR="000A2983" w:rsidRPr="000529E4" w:rsidRDefault="000A2983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*монтаж спогадів* </w:t>
      </w:r>
    </w:p>
    <w:p w14:paraId="3063EE1E" w14:textId="1DBC727E" w:rsidR="000E6730" w:rsidRPr="000529E4" w:rsidRDefault="00815A3C" w:rsidP="000529E4">
      <w:pPr>
        <w:pStyle w:val="aff1"/>
        <w:rPr>
          <w:b w:val="0"/>
          <w:bCs/>
          <w:color w:val="4F2319" w:themeColor="accent1" w:themeShade="80"/>
          <w:szCs w:val="36"/>
        </w:rPr>
      </w:pPr>
      <w:r w:rsidRPr="000529E4">
        <w:rPr>
          <w:b w:val="0"/>
          <w:bCs/>
          <w:color w:val="4F2319" w:themeColor="accent1" w:themeShade="80"/>
          <w:szCs w:val="36"/>
        </w:rPr>
        <w:t xml:space="preserve"> </w:t>
      </w:r>
    </w:p>
    <w:p w14:paraId="5AF6F73A" w14:textId="6AE296B3" w:rsidR="000E6730" w:rsidRPr="000529E4" w:rsidRDefault="000E6730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 кадрі </w:t>
      </w:r>
      <w:r w:rsidR="000A2983" w:rsidRPr="000529E4">
        <w:rPr>
          <w:b w:val="0"/>
          <w:bCs/>
          <w:i/>
          <w:iCs/>
          <w:color w:val="4F2319" w:themeColor="accent1" w:themeShade="80"/>
          <w:szCs w:val="36"/>
        </w:rPr>
        <w:t>4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. </w:t>
      </w:r>
    </w:p>
    <w:p w14:paraId="7FF8D2A6" w14:textId="469A27BD" w:rsidR="00E76A5D" w:rsidRPr="000529E4" w:rsidRDefault="002738DA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Вона їде у машині</w:t>
      </w:r>
      <w:r w:rsidR="00F9014F" w:rsidRPr="000529E4">
        <w:rPr>
          <w:b w:val="0"/>
          <w:bCs/>
          <w:i/>
          <w:iCs/>
          <w:color w:val="4F2319" w:themeColor="accent1" w:themeShade="80"/>
          <w:szCs w:val="36"/>
        </w:rPr>
        <w:t>.</w:t>
      </w:r>
    </w:p>
    <w:p w14:paraId="6E9B6236" w14:textId="77777777" w:rsidR="00F9014F" w:rsidRPr="000529E4" w:rsidRDefault="00F9014F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3C52683C" w14:textId="4B642165" w:rsidR="00F9014F" w:rsidRPr="000529E4" w:rsidRDefault="00F9014F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 кадрі </w:t>
      </w:r>
      <w:r w:rsidR="000A2983" w:rsidRPr="000529E4">
        <w:rPr>
          <w:b w:val="0"/>
          <w:bCs/>
          <w:i/>
          <w:iCs/>
          <w:color w:val="4F2319" w:themeColor="accent1" w:themeShade="80"/>
          <w:szCs w:val="36"/>
        </w:rPr>
        <w:t>5.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</w:p>
    <w:p w14:paraId="5C7B0FE9" w14:textId="7F08E1DF" w:rsidR="00F9014F" w:rsidRPr="000529E4" w:rsidRDefault="00F9014F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Збиває</w:t>
      </w:r>
      <w:r w:rsidR="001229F1">
        <w:rPr>
          <w:b w:val="0"/>
          <w:bCs/>
          <w:i/>
          <w:iCs/>
          <w:color w:val="4F2319" w:themeColor="accent1" w:themeShade="80"/>
          <w:szCs w:val="36"/>
        </w:rPr>
        <w:t>(,або зачипляє</w:t>
      </w:r>
      <w:r w:rsidR="00893C99">
        <w:rPr>
          <w:b w:val="0"/>
          <w:bCs/>
          <w:i/>
          <w:iCs/>
          <w:color w:val="4F2319" w:themeColor="accent1" w:themeShade="80"/>
          <w:szCs w:val="36"/>
        </w:rPr>
        <w:t>)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хлопця</w:t>
      </w:r>
    </w:p>
    <w:p w14:paraId="5EFFAE20" w14:textId="77777777" w:rsidR="000E175D" w:rsidRPr="000529E4" w:rsidRDefault="000E175D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3C6E28C2" w14:textId="307C6B1F" w:rsidR="00F9014F" w:rsidRPr="000529E4" w:rsidRDefault="00F9014F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В ка</w:t>
      </w:r>
      <w:r w:rsidR="006A2202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дрі </w:t>
      </w:r>
      <w:r w:rsidR="000E175D" w:rsidRPr="000529E4">
        <w:rPr>
          <w:b w:val="0"/>
          <w:bCs/>
          <w:i/>
          <w:iCs/>
          <w:color w:val="4F2319" w:themeColor="accent1" w:themeShade="80"/>
          <w:szCs w:val="36"/>
        </w:rPr>
        <w:t>6</w:t>
      </w:r>
      <w:r w:rsidR="006A2202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. </w:t>
      </w:r>
    </w:p>
    <w:p w14:paraId="4287773E" w14:textId="48F639A6" w:rsidR="006A2202" w:rsidRPr="000529E4" w:rsidRDefault="006A2202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Вибігає з машини. </w:t>
      </w:r>
    </w:p>
    <w:p w14:paraId="28608069" w14:textId="7AD53074" w:rsidR="006A2202" w:rsidRPr="000529E4" w:rsidRDefault="006A2202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Текст дівчини :</w:t>
      </w:r>
      <w:r w:rsidR="00A75F2E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вибачте,вибачте,я </w:t>
      </w:r>
      <w:r w:rsidR="00400A8D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тільки ... </w:t>
      </w:r>
    </w:p>
    <w:p w14:paraId="1F2318E4" w14:textId="19625EB0" w:rsidR="00400A8D" w:rsidRPr="000529E4" w:rsidRDefault="00893C99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>
        <w:rPr>
          <w:b w:val="0"/>
          <w:bCs/>
          <w:i/>
          <w:iCs/>
          <w:color w:val="4F2319" w:themeColor="accent1" w:themeShade="80"/>
          <w:szCs w:val="36"/>
        </w:rPr>
        <w:t>(</w:t>
      </w:r>
      <w:r w:rsidR="00400A8D" w:rsidRPr="000529E4">
        <w:rPr>
          <w:b w:val="0"/>
          <w:bCs/>
          <w:i/>
          <w:iCs/>
          <w:color w:val="4F2319" w:themeColor="accent1" w:themeShade="80"/>
          <w:szCs w:val="36"/>
        </w:rPr>
        <w:t>Недоговорює</w:t>
      </w:r>
      <w:r>
        <w:rPr>
          <w:b w:val="0"/>
          <w:bCs/>
          <w:i/>
          <w:iCs/>
          <w:color w:val="4F2319" w:themeColor="accent1" w:themeShade="80"/>
          <w:szCs w:val="36"/>
        </w:rPr>
        <w:t>)</w:t>
      </w:r>
    </w:p>
    <w:p w14:paraId="0849F2FE" w14:textId="77777777" w:rsidR="00400A8D" w:rsidRPr="000529E4" w:rsidRDefault="00400A8D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2F5658A1" w14:textId="5EE1F3BB" w:rsidR="00400A8D" w:rsidRPr="000529E4" w:rsidRDefault="00400A8D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Кадр </w:t>
      </w:r>
      <w:r w:rsidR="00B30E1A" w:rsidRPr="000529E4">
        <w:rPr>
          <w:b w:val="0"/>
          <w:bCs/>
          <w:i/>
          <w:iCs/>
          <w:color w:val="4F2319" w:themeColor="accent1" w:themeShade="80"/>
          <w:szCs w:val="36"/>
        </w:rPr>
        <w:t>7.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</w:p>
    <w:p w14:paraId="4B46DEC1" w14:textId="3615601E" w:rsidR="00400A8D" w:rsidRPr="000529E4" w:rsidRDefault="00400A8D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Хлопець</w:t>
      </w:r>
      <w:r w:rsidR="0051123B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лежить на </w:t>
      </w:r>
      <w:r w:rsidR="00B41395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дорозі,встаючи. Дивиться на машину. Текст : о боже </w:t>
      </w:r>
    </w:p>
    <w:p w14:paraId="2A6C8015" w14:textId="4FD8F0F3" w:rsidR="00B41395" w:rsidRPr="000529E4" w:rsidRDefault="00B30E1A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!!!</w:t>
      </w:r>
    </w:p>
    <w:p w14:paraId="38036404" w14:textId="77777777" w:rsidR="00B30E1A" w:rsidRPr="000529E4" w:rsidRDefault="00B30E1A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3922B425" w14:textId="6D153776" w:rsidR="00B41395" w:rsidRPr="000529E4" w:rsidRDefault="00B41395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Кадр </w:t>
      </w:r>
      <w:r w:rsidR="00B30E1A" w:rsidRPr="000529E4">
        <w:rPr>
          <w:b w:val="0"/>
          <w:bCs/>
          <w:i/>
          <w:iCs/>
          <w:color w:val="4F2319" w:themeColor="accent1" w:themeShade="80"/>
          <w:szCs w:val="36"/>
        </w:rPr>
        <w:t>8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>.</w:t>
      </w:r>
      <w:r w:rsidR="002C17A5" w:rsidRPr="000529E4">
        <w:rPr>
          <w:b w:val="0"/>
          <w:bCs/>
          <w:i/>
          <w:iCs/>
          <w:color w:val="4F2319" w:themeColor="accent1" w:themeShade="80"/>
          <w:szCs w:val="36"/>
        </w:rPr>
        <w:t>Дівчина (перелякано) текст: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3F2334" w:rsidRPr="000529E4">
        <w:rPr>
          <w:b w:val="0"/>
          <w:bCs/>
          <w:i/>
          <w:iCs/>
          <w:color w:val="4F2319" w:themeColor="accent1" w:themeShade="80"/>
          <w:szCs w:val="36"/>
        </w:rPr>
        <w:t>Що ? Що з вами</w:t>
      </w:r>
      <w:r w:rsidR="006A7630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3F2334" w:rsidRPr="000529E4">
        <w:rPr>
          <w:b w:val="0"/>
          <w:bCs/>
          <w:i/>
          <w:iCs/>
          <w:color w:val="4F2319" w:themeColor="accent1" w:themeShade="80"/>
          <w:szCs w:val="36"/>
        </w:rPr>
        <w:t>?</w:t>
      </w:r>
      <w:r w:rsidR="005A603A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Вам</w:t>
      </w:r>
      <w:r w:rsidR="003F2334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Швидку ? </w:t>
      </w:r>
    </w:p>
    <w:p w14:paraId="549A353C" w14:textId="77777777" w:rsidR="003F2334" w:rsidRPr="000529E4" w:rsidRDefault="003F2334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293A434D" w14:textId="43C874CD" w:rsidR="003F2334" w:rsidRPr="000529E4" w:rsidRDefault="003F2334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Кадр</w:t>
      </w:r>
      <w:r w:rsidR="00B30E1A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9: </w:t>
      </w:r>
      <w:r w:rsidR="008469E3" w:rsidRPr="000529E4">
        <w:rPr>
          <w:b w:val="0"/>
          <w:bCs/>
          <w:i/>
          <w:iCs/>
          <w:color w:val="4F2319" w:themeColor="accent1" w:themeShade="80"/>
          <w:szCs w:val="36"/>
        </w:rPr>
        <w:t>хлопець підходить ближче до авто</w:t>
      </w:r>
      <w:r w:rsidR="0070390C" w:rsidRPr="000529E4">
        <w:rPr>
          <w:b w:val="0"/>
          <w:bCs/>
          <w:i/>
          <w:iCs/>
          <w:color w:val="4F2319" w:themeColor="accent1" w:themeShade="80"/>
          <w:szCs w:val="36"/>
        </w:rPr>
        <w:t>.</w:t>
      </w:r>
      <w:r w:rsidR="003C0500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текст: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Та ні,дівчино,все гаразд </w:t>
      </w:r>
      <w:r w:rsidR="003C0500" w:rsidRPr="000529E4">
        <w:rPr>
          <w:b w:val="0"/>
          <w:bCs/>
          <w:i/>
          <w:iCs/>
          <w:color w:val="4F2319" w:themeColor="accent1" w:themeShade="80"/>
          <w:szCs w:val="36"/>
        </w:rPr>
        <w:t>. Скажіть но мені. Де ви авто придбали ? Неймовірна машина</w:t>
      </w:r>
      <w:r w:rsidR="003C54DE" w:rsidRPr="000529E4">
        <w:rPr>
          <w:b w:val="0"/>
          <w:bCs/>
          <w:i/>
          <w:iCs/>
          <w:color w:val="4F2319" w:themeColor="accent1" w:themeShade="80"/>
          <w:szCs w:val="36"/>
        </w:rPr>
        <w:t>, потужн</w:t>
      </w:r>
      <w:r w:rsidR="00154ACD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а та ще й,бачу швидкісна (приусміхаючись) </w:t>
      </w:r>
    </w:p>
    <w:p w14:paraId="6D4D4226" w14:textId="6561B706" w:rsidR="00154ACD" w:rsidRPr="000529E4" w:rsidRDefault="0070390C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Ну і додам , небезпечна як і ви</w:t>
      </w:r>
    </w:p>
    <w:p w14:paraId="41F82E20" w14:textId="77777777" w:rsidR="0070390C" w:rsidRPr="000529E4" w:rsidRDefault="0070390C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056FD9D7" w14:textId="58E7B39E" w:rsidR="006A0080" w:rsidRPr="000529E4" w:rsidRDefault="006A0080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Кадр </w:t>
      </w:r>
      <w:r w:rsidR="0070390C" w:rsidRPr="000529E4">
        <w:rPr>
          <w:b w:val="0"/>
          <w:bCs/>
          <w:i/>
          <w:iCs/>
          <w:color w:val="4F2319" w:themeColor="accent1" w:themeShade="80"/>
          <w:szCs w:val="36"/>
        </w:rPr>
        <w:t>10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. Дівчина крупним планом </w:t>
      </w:r>
      <w:r w:rsidR="00F54E38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(здивовано,але на серйозі) текст : Ааа ! Ось воно що! Так це </w:t>
      </w:r>
      <w:r w:rsidR="003526E4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наша компанія </w:t>
      </w:r>
      <w:r w:rsidR="00F6144F" w:rsidRPr="000529E4">
        <w:rPr>
          <w:b w:val="0"/>
          <w:bCs/>
          <w:i/>
          <w:iCs/>
          <w:color w:val="4F2319" w:themeColor="accent1" w:themeShade="80"/>
          <w:szCs w:val="36"/>
        </w:rPr>
        <w:t>«назва компанії</w:t>
      </w:r>
      <w:r w:rsidR="0064508F" w:rsidRPr="000529E4">
        <w:rPr>
          <w:b w:val="0"/>
          <w:bCs/>
          <w:i/>
          <w:iCs/>
          <w:color w:val="4F2319" w:themeColor="accent1" w:themeShade="80"/>
          <w:szCs w:val="36"/>
        </w:rPr>
        <w:t>»</w:t>
      </w:r>
    </w:p>
    <w:p w14:paraId="73F7F0F3" w14:textId="30DFE39F" w:rsidR="00235A39" w:rsidRPr="000529E4" w:rsidRDefault="00CE4705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Постачаємо машинки з різних куточків світу,зокрема канада,сша та європи </w:t>
      </w:r>
      <w:r w:rsidR="00C81CB6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. </w:t>
      </w:r>
      <w:r w:rsidR="00713690" w:rsidRPr="000529E4">
        <w:rPr>
          <w:b w:val="0"/>
          <w:bCs/>
          <w:i/>
          <w:iCs/>
          <w:color w:val="4F2319" w:themeColor="accent1" w:themeShade="80"/>
          <w:szCs w:val="36"/>
        </w:rPr>
        <w:t>Зв’язатися з нами можна</w:t>
      </w:r>
      <w:r w:rsidR="002C78DE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з</w:t>
      </w:r>
      <w:r w:rsidR="00D4197E" w:rsidRPr="000529E4">
        <w:rPr>
          <w:b w:val="0"/>
          <w:bCs/>
          <w:i/>
          <w:iCs/>
          <w:color w:val="4F2319" w:themeColor="accent1" w:themeShade="80"/>
          <w:szCs w:val="36"/>
        </w:rPr>
        <w:t>а адресою (адреса</w:t>
      </w:r>
      <w:r w:rsidR="00A31A0B">
        <w:rPr>
          <w:b w:val="0"/>
          <w:bCs/>
          <w:i/>
          <w:iCs/>
          <w:color w:val="4F2319" w:themeColor="accent1" w:themeShade="80"/>
          <w:szCs w:val="36"/>
        </w:rPr>
        <w:t xml:space="preserve"> на екрані</w:t>
      </w:r>
      <w:r w:rsidR="00D4197E" w:rsidRPr="000529E4">
        <w:rPr>
          <w:b w:val="0"/>
          <w:bCs/>
          <w:i/>
          <w:iCs/>
          <w:color w:val="4F2319" w:themeColor="accent1" w:themeShade="80"/>
          <w:szCs w:val="36"/>
        </w:rPr>
        <w:t>)</w:t>
      </w:r>
      <w:r w:rsidR="00235A3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B91187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</w:p>
    <w:p w14:paraId="119D6664" w14:textId="1F3A964B" w:rsidR="00B91187" w:rsidRPr="000529E4" w:rsidRDefault="00B91187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або ж.... за моїм...</w:t>
      </w:r>
      <w:r w:rsidR="00484DF3" w:rsidRPr="000529E4">
        <w:rPr>
          <w:b w:val="0"/>
          <w:bCs/>
          <w:i/>
          <w:iCs/>
          <w:color w:val="4F2319" w:themeColor="accent1" w:themeShade="80"/>
          <w:szCs w:val="36"/>
        </w:rPr>
        <w:t>(задум</w:t>
      </w:r>
      <w:r w:rsidR="007B13A3">
        <w:rPr>
          <w:b w:val="0"/>
          <w:bCs/>
          <w:i/>
          <w:iCs/>
          <w:color w:val="4F2319" w:themeColor="accent1" w:themeShade="80"/>
          <w:szCs w:val="36"/>
        </w:rPr>
        <w:t>л</w:t>
      </w:r>
      <w:r w:rsidR="00484DF3" w:rsidRPr="000529E4">
        <w:rPr>
          <w:b w:val="0"/>
          <w:bCs/>
          <w:i/>
          <w:iCs/>
          <w:color w:val="4F2319" w:themeColor="accent1" w:themeShade="80"/>
          <w:szCs w:val="36"/>
        </w:rPr>
        <w:t>иво,тягне слова)</w:t>
      </w:r>
      <w:r w:rsidR="00DD6953" w:rsidRPr="000529E4">
        <w:rPr>
          <w:b w:val="0"/>
          <w:bCs/>
          <w:i/>
          <w:iCs/>
          <w:color w:val="4F2319" w:themeColor="accent1" w:themeShade="80"/>
          <w:szCs w:val="36"/>
        </w:rPr>
        <w:t>.....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(</w:t>
      </w:r>
      <w:r w:rsidR="003F4830" w:rsidRPr="000529E4">
        <w:rPr>
          <w:b w:val="0"/>
          <w:bCs/>
          <w:i/>
          <w:iCs/>
          <w:color w:val="4F2319" w:themeColor="accent1" w:themeShade="80"/>
          <w:szCs w:val="36"/>
        </w:rPr>
        <w:t>Повернула думки</w:t>
      </w:r>
      <w:r w:rsidR="00B752F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) за номером нашого менеджера (номер менеджера) </w:t>
      </w:r>
      <w:r w:rsidR="00A31A0B">
        <w:rPr>
          <w:b w:val="0"/>
          <w:bCs/>
          <w:i/>
          <w:iCs/>
          <w:color w:val="4F2319" w:themeColor="accent1" w:themeShade="80"/>
          <w:szCs w:val="36"/>
        </w:rPr>
        <w:t>на екрані</w:t>
      </w:r>
    </w:p>
    <w:p w14:paraId="094FC9BD" w14:textId="77777777" w:rsidR="00DD6953" w:rsidRPr="000529E4" w:rsidRDefault="00DD6953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45079C59" w14:textId="01F5A8F9" w:rsidR="00F700E8" w:rsidRPr="000529E4" w:rsidRDefault="00DD6953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КАдр 11. </w:t>
      </w:r>
      <w:r w:rsidR="007626A8" w:rsidRPr="000529E4">
        <w:rPr>
          <w:b w:val="0"/>
          <w:bCs/>
          <w:i/>
          <w:iCs/>
          <w:color w:val="4F2319" w:themeColor="accent1" w:themeShade="80"/>
          <w:szCs w:val="36"/>
        </w:rPr>
        <w:t>Повертаємось у реальність. Кадр 2 на якому зипинились</w:t>
      </w:r>
      <w:r w:rsidR="00FB1F26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(кафе)</w:t>
      </w:r>
      <w:r w:rsidR="007626A8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781C62" w:rsidRPr="000529E4">
        <w:rPr>
          <w:b w:val="0"/>
          <w:bCs/>
          <w:i/>
          <w:iCs/>
          <w:color w:val="4F2319" w:themeColor="accent1" w:themeShade="80"/>
          <w:szCs w:val="36"/>
        </w:rPr>
        <w:t>. Дівчина встає з приємним вираз</w:t>
      </w:r>
      <w:r w:rsidR="00430DCE">
        <w:rPr>
          <w:b w:val="0"/>
          <w:bCs/>
          <w:i/>
          <w:iCs/>
          <w:color w:val="4F2319" w:themeColor="accent1" w:themeShade="80"/>
          <w:szCs w:val="36"/>
        </w:rPr>
        <w:t>о</w:t>
      </w:r>
      <w:r w:rsidR="00781C62" w:rsidRPr="000529E4">
        <w:rPr>
          <w:b w:val="0"/>
          <w:bCs/>
          <w:i/>
          <w:iCs/>
          <w:color w:val="4F2319" w:themeColor="accent1" w:themeShade="80"/>
          <w:szCs w:val="36"/>
        </w:rPr>
        <w:t>м</w:t>
      </w:r>
      <w:r w:rsidR="009C3C42">
        <w:rPr>
          <w:b w:val="0"/>
          <w:bCs/>
          <w:i/>
          <w:iCs/>
          <w:color w:val="4F2319" w:themeColor="accent1" w:themeShade="80"/>
          <w:szCs w:val="36"/>
        </w:rPr>
        <w:t>,</w:t>
      </w:r>
      <w:r w:rsidR="00781C62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підходячи до хлопця </w:t>
      </w:r>
      <w:r w:rsidR="00BC69CC" w:rsidRPr="000529E4">
        <w:rPr>
          <w:b w:val="0"/>
          <w:bCs/>
          <w:i/>
          <w:iCs/>
          <w:color w:val="4F2319" w:themeColor="accent1" w:themeShade="80"/>
          <w:szCs w:val="36"/>
        </w:rPr>
        <w:t>,(може нахилитись,поставити ру</w:t>
      </w:r>
      <w:r w:rsidR="00617E3E" w:rsidRPr="000529E4">
        <w:rPr>
          <w:b w:val="0"/>
          <w:bCs/>
          <w:i/>
          <w:iCs/>
          <w:color w:val="4F2319" w:themeColor="accent1" w:themeShade="80"/>
          <w:szCs w:val="36"/>
        </w:rPr>
        <w:t>ку</w:t>
      </w:r>
      <w:r w:rsidR="00BC69CC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на стіл або</w:t>
      </w:r>
      <w:r w:rsidR="009C3C42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5F7E0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ж,йому на плече) </w:t>
      </w:r>
      <w:r w:rsidR="00BC69CC" w:rsidRPr="000529E4">
        <w:rPr>
          <w:b w:val="0"/>
          <w:bCs/>
          <w:i/>
          <w:iCs/>
          <w:color w:val="4F2319" w:themeColor="accent1" w:themeShade="80"/>
          <w:szCs w:val="36"/>
        </w:rPr>
        <w:t>вони разом повертаю</w:t>
      </w:r>
      <w:r w:rsidR="005F7E09" w:rsidRPr="000529E4">
        <w:rPr>
          <w:b w:val="0"/>
          <w:bCs/>
          <w:i/>
          <w:iCs/>
          <w:color w:val="4F2319" w:themeColor="accent1" w:themeShade="80"/>
          <w:szCs w:val="36"/>
        </w:rPr>
        <w:t>ть</w:t>
      </w:r>
      <w:r w:rsidR="00BC69CC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голову у каме</w:t>
      </w:r>
      <w:r w:rsidR="005F7E0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ру. Разом текст : </w:t>
      </w:r>
      <w:r w:rsidR="0064508F" w:rsidRPr="000529E4">
        <w:rPr>
          <w:b w:val="0"/>
          <w:bCs/>
          <w:i/>
          <w:iCs/>
          <w:color w:val="4F2319" w:themeColor="accent1" w:themeShade="80"/>
          <w:szCs w:val="36"/>
        </w:rPr>
        <w:t>«назва компанії»</w:t>
      </w:r>
      <w:r w:rsidR="00216CC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дарує не</w:t>
      </w:r>
      <w:r w:rsidR="00617E3E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</w:t>
      </w:r>
      <w:r w:rsidR="00B052BB" w:rsidRPr="000529E4">
        <w:rPr>
          <w:b w:val="0"/>
          <w:bCs/>
          <w:i/>
          <w:iCs/>
          <w:color w:val="4F2319" w:themeColor="accent1" w:themeShade="80"/>
          <w:szCs w:val="36"/>
        </w:rPr>
        <w:t>лише не</w:t>
      </w:r>
      <w:r w:rsidR="00216CC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забутні </w:t>
      </w:r>
      <w:r w:rsidR="00216CC9" w:rsidRPr="000529E4">
        <w:rPr>
          <w:b w:val="0"/>
          <w:bCs/>
          <w:i/>
          <w:iCs/>
          <w:color w:val="4F2319" w:themeColor="accent1" w:themeShade="80"/>
          <w:szCs w:val="36"/>
        </w:rPr>
        <w:lastRenderedPageBreak/>
        <w:t>спогад</w:t>
      </w:r>
      <w:r w:rsidR="002233DA" w:rsidRPr="000529E4">
        <w:rPr>
          <w:b w:val="0"/>
          <w:bCs/>
          <w:i/>
          <w:iCs/>
          <w:color w:val="4F2319" w:themeColor="accent1" w:themeShade="80"/>
          <w:szCs w:val="36"/>
        </w:rPr>
        <w:t>и</w:t>
      </w:r>
      <w:r w:rsidR="00254489" w:rsidRPr="000529E4">
        <w:rPr>
          <w:b w:val="0"/>
          <w:bCs/>
          <w:i/>
          <w:iCs/>
          <w:color w:val="4F2319" w:themeColor="accent1" w:themeShade="80"/>
          <w:szCs w:val="36"/>
        </w:rPr>
        <w:t>. (Дівчина) текст: а</w:t>
      </w:r>
      <w:r w:rsidR="00CE7442">
        <w:rPr>
          <w:b w:val="0"/>
          <w:bCs/>
          <w:i/>
          <w:iCs/>
          <w:color w:val="4F2319" w:themeColor="accent1" w:themeShade="80"/>
          <w:szCs w:val="36"/>
        </w:rPr>
        <w:t>,</w:t>
      </w:r>
      <w:r w:rsidR="00254489" w:rsidRPr="000529E4">
        <w:rPr>
          <w:b w:val="0"/>
          <w:bCs/>
          <w:i/>
          <w:iCs/>
          <w:color w:val="4F2319" w:themeColor="accent1" w:themeShade="80"/>
          <w:szCs w:val="36"/>
        </w:rPr>
        <w:t>й</w:t>
      </w:r>
      <w:r w:rsidR="002233DA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підбере авто саме за вашим характером.</w:t>
      </w:r>
      <w:r w:rsidR="004D7D37" w:rsidRPr="000529E4">
        <w:rPr>
          <w:b w:val="0"/>
          <w:bCs/>
          <w:i/>
          <w:iCs/>
          <w:color w:val="4F2319" w:themeColor="accent1" w:themeShade="80"/>
          <w:szCs w:val="36"/>
        </w:rPr>
        <w:t>(</w:t>
      </w:r>
      <w:r w:rsidR="00254489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Хлопець</w:t>
      </w:r>
      <w:r w:rsidR="004D7D37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) текст : </w:t>
      </w:r>
      <w:r w:rsidR="002233DA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За вашим бюджетом</w:t>
      </w:r>
    </w:p>
    <w:p w14:paraId="6A84276E" w14:textId="636040EB" w:rsidR="004D7D37" w:rsidRPr="000529E4" w:rsidRDefault="004D7D37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(Дівчина)</w:t>
      </w:r>
      <w:r w:rsidR="00230900" w:rsidRPr="000529E4">
        <w:rPr>
          <w:b w:val="0"/>
          <w:bCs/>
          <w:i/>
          <w:iCs/>
          <w:color w:val="4F2319" w:themeColor="accent1" w:themeShade="80"/>
          <w:szCs w:val="36"/>
        </w:rPr>
        <w:t>текст : за вашим знаком зодіаку (підморгуючи</w:t>
      </w:r>
      <w:r w:rsidR="00CE7442">
        <w:rPr>
          <w:b w:val="0"/>
          <w:bCs/>
          <w:i/>
          <w:iCs/>
          <w:color w:val="4F2319" w:themeColor="accent1" w:themeShade="80"/>
          <w:szCs w:val="36"/>
        </w:rPr>
        <w:t>,жартуючи</w:t>
      </w:r>
      <w:r w:rsidR="00230900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) </w:t>
      </w:r>
    </w:p>
    <w:p w14:paraId="666BEB05" w14:textId="7470A052" w:rsidR="00230900" w:rsidRPr="000529E4" w:rsidRDefault="00230900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Кадр 12. </w:t>
      </w:r>
    </w:p>
    <w:p w14:paraId="3F446B1A" w14:textId="34E232F4" w:rsidR="007372BA" w:rsidRPr="000529E4" w:rsidRDefault="000F3D13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Вони разом виходять з кафе . Камера знімає </w:t>
      </w:r>
      <w:r w:rsidR="00B94756" w:rsidRPr="000529E4">
        <w:rPr>
          <w:b w:val="0"/>
          <w:bCs/>
          <w:i/>
          <w:iCs/>
          <w:color w:val="4F2319" w:themeColor="accent1" w:themeShade="80"/>
          <w:szCs w:val="36"/>
        </w:rPr>
        <w:t>п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>одалі на фоні с</w:t>
      </w:r>
      <w:r w:rsidR="00430DCE">
        <w:rPr>
          <w:b w:val="0"/>
          <w:bCs/>
          <w:i/>
          <w:iCs/>
          <w:color w:val="4F2319" w:themeColor="accent1" w:themeShade="80"/>
          <w:szCs w:val="36"/>
        </w:rPr>
        <w:t>уперечка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(дівчина) текст : я тобі</w:t>
      </w:r>
      <w:r w:rsidR="00C60C1B">
        <w:rPr>
          <w:b w:val="0"/>
          <w:bCs/>
          <w:i/>
          <w:iCs/>
          <w:color w:val="4F2319" w:themeColor="accent1" w:themeShade="80"/>
          <w:szCs w:val="36"/>
        </w:rPr>
        <w:t xml:space="preserve"> ж,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кажу, що скорпіонам підходить тільки ауді </w:t>
      </w:r>
      <w:r w:rsidR="00F00761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(хлопець) тому ми собі купили мерседес ? (Або назвати іншу марку авто) </w:t>
      </w:r>
    </w:p>
    <w:p w14:paraId="489C86F2" w14:textId="7ACDC64B" w:rsidR="00F00761" w:rsidRPr="000529E4" w:rsidRDefault="00F00761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>Дівчина від</w:t>
      </w:r>
      <w:r w:rsidR="00B94756" w:rsidRPr="000529E4">
        <w:rPr>
          <w:b w:val="0"/>
          <w:bCs/>
          <w:i/>
          <w:iCs/>
          <w:color w:val="4F2319" w:themeColor="accent1" w:themeShade="80"/>
          <w:szCs w:val="36"/>
        </w:rPr>
        <w:t>по</w:t>
      </w: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відає </w:t>
      </w:r>
      <w:r w:rsidR="00714688" w:rsidRPr="000529E4">
        <w:rPr>
          <w:b w:val="0"/>
          <w:bCs/>
          <w:i/>
          <w:iCs/>
          <w:color w:val="4F2319" w:themeColor="accent1" w:themeShade="80"/>
          <w:szCs w:val="36"/>
        </w:rPr>
        <w:t>текст « ну так</w:t>
      </w:r>
      <w:r w:rsidR="00B94756" w:rsidRPr="000529E4">
        <w:rPr>
          <w:b w:val="0"/>
          <w:bCs/>
          <w:i/>
          <w:iCs/>
          <w:color w:val="4F2319" w:themeColor="accent1" w:themeShade="80"/>
          <w:szCs w:val="36"/>
        </w:rPr>
        <w:t>!!!-</w:t>
      </w:r>
      <w:r w:rsidR="00714688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бо ти в нас телець» </w:t>
      </w:r>
    </w:p>
    <w:p w14:paraId="327AA8F9" w14:textId="77777777" w:rsidR="00714688" w:rsidRPr="000529E4" w:rsidRDefault="00714688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735CC7E3" w14:textId="3552E7A7" w:rsidR="00714688" w:rsidRPr="000529E4" w:rsidRDefault="00714688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Вставка. Контакти </w:t>
      </w:r>
      <w:r w:rsidR="00EF4450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«назва компанії» </w:t>
      </w:r>
      <w:r w:rsidR="00ED2765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. Закадровий голос « якщо ти </w:t>
      </w:r>
      <w:r w:rsidR="00AA0E57" w:rsidRPr="000529E4">
        <w:rPr>
          <w:b w:val="0"/>
          <w:bCs/>
          <w:i/>
          <w:iCs/>
          <w:color w:val="4F2319" w:themeColor="accent1" w:themeShade="80"/>
          <w:szCs w:val="36"/>
        </w:rPr>
        <w:t>мрієш про незабутні спогади – обирай нас. Ваша довіра – наш приоритет.</w:t>
      </w:r>
      <w:r w:rsidR="009E2D9B" w:rsidRPr="009E2D9B">
        <w:rPr>
          <w:b w:val="0"/>
          <w:bCs/>
          <w:i/>
          <w:iCs/>
          <w:color w:val="4F2319" w:themeColor="accent1" w:themeShade="80"/>
          <w:szCs w:val="36"/>
        </w:rPr>
        <w:t>Ми підбираємо авто не просто за параметрами, а за темпераментом.</w:t>
      </w:r>
    </w:p>
    <w:p w14:paraId="5ED25C5C" w14:textId="7794AA0A" w:rsidR="00AA0E57" w:rsidRPr="000529E4" w:rsidRDefault="00AA0E57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  <w:r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Шепотом голос : </w:t>
      </w:r>
      <w:r w:rsidR="00FB21A3" w:rsidRPr="000529E4">
        <w:rPr>
          <w:b w:val="0"/>
          <w:bCs/>
          <w:i/>
          <w:iCs/>
          <w:color w:val="4F2319" w:themeColor="accent1" w:themeShade="80"/>
          <w:szCs w:val="36"/>
        </w:rPr>
        <w:t>дивись відгу</w:t>
      </w:r>
      <w:r w:rsidR="00A0572D" w:rsidRPr="000529E4">
        <w:rPr>
          <w:b w:val="0"/>
          <w:bCs/>
          <w:i/>
          <w:iCs/>
          <w:color w:val="4F2319" w:themeColor="accent1" w:themeShade="80"/>
          <w:szCs w:val="36"/>
        </w:rPr>
        <w:t>к</w:t>
      </w:r>
      <w:r w:rsidR="00FB21A3" w:rsidRPr="000529E4">
        <w:rPr>
          <w:b w:val="0"/>
          <w:bCs/>
          <w:i/>
          <w:iCs/>
          <w:color w:val="4F2319" w:themeColor="accent1" w:themeShade="80"/>
          <w:szCs w:val="36"/>
        </w:rPr>
        <w:t>и</w:t>
      </w:r>
      <w:r w:rsidR="003200BB">
        <w:rPr>
          <w:b w:val="0"/>
          <w:bCs/>
          <w:i/>
          <w:iCs/>
          <w:color w:val="4F2319" w:themeColor="accent1" w:themeShade="80"/>
          <w:szCs w:val="36"/>
        </w:rPr>
        <w:t xml:space="preserve"> наших</w:t>
      </w:r>
      <w:r w:rsidR="00FB21A3" w:rsidRPr="000529E4">
        <w:rPr>
          <w:b w:val="0"/>
          <w:bCs/>
          <w:i/>
          <w:iCs/>
          <w:color w:val="4F2319" w:themeColor="accent1" w:themeShade="80"/>
          <w:szCs w:val="36"/>
        </w:rPr>
        <w:t xml:space="preserve"> клієнтів на нашому сайті</w:t>
      </w:r>
      <w:r w:rsidR="00E41748">
        <w:rPr>
          <w:b w:val="0"/>
          <w:bCs/>
          <w:i/>
          <w:iCs/>
          <w:color w:val="4F2319" w:themeColor="accent1" w:themeShade="80"/>
          <w:szCs w:val="36"/>
        </w:rPr>
        <w:t xml:space="preserve"> (назва сайту на екрані, лого</w:t>
      </w:r>
      <w:r w:rsidR="00C32C31">
        <w:rPr>
          <w:b w:val="0"/>
          <w:bCs/>
          <w:i/>
          <w:iCs/>
          <w:color w:val="4F2319" w:themeColor="accent1" w:themeShade="80"/>
          <w:szCs w:val="36"/>
        </w:rPr>
        <w:t>тип компанії).</w:t>
      </w:r>
    </w:p>
    <w:p w14:paraId="760CCC5E" w14:textId="77777777" w:rsidR="00255C00" w:rsidRPr="000529E4" w:rsidRDefault="00255C00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p w14:paraId="4FF76E21" w14:textId="77777777" w:rsidR="00255C00" w:rsidRPr="000529E4" w:rsidRDefault="00255C00" w:rsidP="000529E4">
      <w:pPr>
        <w:pStyle w:val="aff1"/>
        <w:rPr>
          <w:b w:val="0"/>
          <w:bCs/>
          <w:i/>
          <w:iCs/>
          <w:color w:val="4F2319" w:themeColor="accent1" w:themeShade="80"/>
          <w:szCs w:val="36"/>
        </w:rPr>
      </w:pPr>
    </w:p>
    <w:sectPr w:rsidR="00255C00" w:rsidRPr="000529E4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7070" w14:textId="77777777" w:rsidR="00E91593" w:rsidRDefault="00E91593">
      <w:pPr>
        <w:spacing w:after="0" w:line="240" w:lineRule="auto"/>
      </w:pPr>
      <w:r>
        <w:separator/>
      </w:r>
    </w:p>
  </w:endnote>
  <w:endnote w:type="continuationSeparator" w:id="0">
    <w:p w14:paraId="09EA203B" w14:textId="77777777" w:rsidR="00E91593" w:rsidRDefault="00E9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087AE4" w14:textId="77777777" w:rsidR="00F72272" w:rsidRDefault="00E5559C">
        <w:pPr>
          <w:pStyle w:val="ab"/>
        </w:pPr>
        <w:r>
          <w:rPr>
            <w:lang w:bidi="uk-UA"/>
          </w:rPr>
          <w:fldChar w:fldCharType="begin"/>
        </w:r>
        <w:r>
          <w:rPr>
            <w:lang w:bidi="uk-UA"/>
          </w:rPr>
          <w:instrText xml:space="preserve"> PAGE   \* MERGEFORMAT </w:instrText>
        </w:r>
        <w:r>
          <w:rPr>
            <w:lang w:bidi="uk-UA"/>
          </w:rPr>
          <w:fldChar w:fldCharType="separate"/>
        </w:r>
        <w:r w:rsidR="00BC467A">
          <w:rPr>
            <w:noProof/>
            <w:lang w:bidi="uk-UA"/>
          </w:rPr>
          <w:t>2</w:t>
        </w:r>
        <w:r>
          <w:rPr>
            <w:noProof/>
            <w:lang w:bidi="uk-U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6FAC" w14:textId="77777777" w:rsidR="00E91593" w:rsidRDefault="00E91593">
      <w:pPr>
        <w:spacing w:after="0" w:line="240" w:lineRule="auto"/>
      </w:pPr>
      <w:r>
        <w:separator/>
      </w:r>
    </w:p>
  </w:footnote>
  <w:footnote w:type="continuationSeparator" w:id="0">
    <w:p w14:paraId="26659465" w14:textId="77777777" w:rsidR="00E91593" w:rsidRDefault="00E9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BF27" w14:textId="77777777" w:rsidR="00F72272" w:rsidRDefault="00E5559C">
    <w:pPr>
      <w:pStyle w:val="a9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9186AD4" wp14:editId="08C6FA32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Група 4" descr="Прямокутники тл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Прямокутник 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Прямокутник 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0A1B2BC" id="Група 4" o:spid="_x0000_s1026" alt="Прямокутники тла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">
              <v:rect id="Прямокутник 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Прямокутник 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175E" w14:textId="77777777" w:rsidR="00F72272" w:rsidRDefault="00E5559C">
    <w:pPr>
      <w:pStyle w:val="a9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47905F6" wp14:editId="41E6983E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Група 5" descr="Прямокутники тл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Прямокутник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Прямокутник 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726646A" id="Група 5" o:spid="_x0000_s1026" alt="Прямокутники тла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">
              <v:rect id="Прямокутник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Прямокутник 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FE415F"/>
    <w:multiLevelType w:val="hybridMultilevel"/>
    <w:tmpl w:val="61044A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5491">
    <w:abstractNumId w:val="9"/>
  </w:num>
  <w:num w:numId="2" w16cid:durableId="1110246428">
    <w:abstractNumId w:val="7"/>
  </w:num>
  <w:num w:numId="3" w16cid:durableId="1895657715">
    <w:abstractNumId w:val="6"/>
  </w:num>
  <w:num w:numId="4" w16cid:durableId="1002395782">
    <w:abstractNumId w:val="5"/>
  </w:num>
  <w:num w:numId="5" w16cid:durableId="2137796693">
    <w:abstractNumId w:val="4"/>
  </w:num>
  <w:num w:numId="6" w16cid:durableId="562982401">
    <w:abstractNumId w:val="8"/>
  </w:num>
  <w:num w:numId="7" w16cid:durableId="928581480">
    <w:abstractNumId w:val="3"/>
  </w:num>
  <w:num w:numId="8" w16cid:durableId="1923023142">
    <w:abstractNumId w:val="2"/>
  </w:num>
  <w:num w:numId="9" w16cid:durableId="1169491461">
    <w:abstractNumId w:val="1"/>
  </w:num>
  <w:num w:numId="10" w16cid:durableId="1296595580">
    <w:abstractNumId w:val="0"/>
  </w:num>
  <w:num w:numId="11" w16cid:durableId="643899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attachedTemplate r:id="rId1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1593"/>
    <w:rsid w:val="0002396F"/>
    <w:rsid w:val="00042FCE"/>
    <w:rsid w:val="000529E4"/>
    <w:rsid w:val="000547C0"/>
    <w:rsid w:val="00094419"/>
    <w:rsid w:val="000A2983"/>
    <w:rsid w:val="000B7B7F"/>
    <w:rsid w:val="000E175D"/>
    <w:rsid w:val="000E6730"/>
    <w:rsid w:val="000F3D13"/>
    <w:rsid w:val="000F712A"/>
    <w:rsid w:val="001013CC"/>
    <w:rsid w:val="001229F1"/>
    <w:rsid w:val="00142A44"/>
    <w:rsid w:val="00147DEA"/>
    <w:rsid w:val="00154ACD"/>
    <w:rsid w:val="001715FF"/>
    <w:rsid w:val="001C2B67"/>
    <w:rsid w:val="00216CC9"/>
    <w:rsid w:val="002231F5"/>
    <w:rsid w:val="002233DA"/>
    <w:rsid w:val="00230900"/>
    <w:rsid w:val="00235A39"/>
    <w:rsid w:val="00251664"/>
    <w:rsid w:val="0025386D"/>
    <w:rsid w:val="00254489"/>
    <w:rsid w:val="00255C00"/>
    <w:rsid w:val="002738DA"/>
    <w:rsid w:val="002C17A5"/>
    <w:rsid w:val="002C78DE"/>
    <w:rsid w:val="003200BB"/>
    <w:rsid w:val="0033370F"/>
    <w:rsid w:val="00342A34"/>
    <w:rsid w:val="003526E4"/>
    <w:rsid w:val="003545B5"/>
    <w:rsid w:val="0036645A"/>
    <w:rsid w:val="003732B4"/>
    <w:rsid w:val="0037340E"/>
    <w:rsid w:val="003850F4"/>
    <w:rsid w:val="003B3A05"/>
    <w:rsid w:val="003C0500"/>
    <w:rsid w:val="003C54DE"/>
    <w:rsid w:val="003E15BA"/>
    <w:rsid w:val="003F2334"/>
    <w:rsid w:val="003F4830"/>
    <w:rsid w:val="003F5321"/>
    <w:rsid w:val="00400A8D"/>
    <w:rsid w:val="00421AA0"/>
    <w:rsid w:val="004240EF"/>
    <w:rsid w:val="00430DCE"/>
    <w:rsid w:val="00484DF3"/>
    <w:rsid w:val="0048751C"/>
    <w:rsid w:val="00496D27"/>
    <w:rsid w:val="004974CF"/>
    <w:rsid w:val="004B59EC"/>
    <w:rsid w:val="004D7D37"/>
    <w:rsid w:val="00501646"/>
    <w:rsid w:val="0051123B"/>
    <w:rsid w:val="00575ED8"/>
    <w:rsid w:val="005A603A"/>
    <w:rsid w:val="005B7EA4"/>
    <w:rsid w:val="005D766C"/>
    <w:rsid w:val="005F7E09"/>
    <w:rsid w:val="0060241D"/>
    <w:rsid w:val="00617E3E"/>
    <w:rsid w:val="0064508F"/>
    <w:rsid w:val="006A0080"/>
    <w:rsid w:val="006A2202"/>
    <w:rsid w:val="006A7630"/>
    <w:rsid w:val="0070390C"/>
    <w:rsid w:val="00713690"/>
    <w:rsid w:val="007138F2"/>
    <w:rsid w:val="00714688"/>
    <w:rsid w:val="0073061C"/>
    <w:rsid w:val="007372BA"/>
    <w:rsid w:val="007626A8"/>
    <w:rsid w:val="00775AFB"/>
    <w:rsid w:val="007807E3"/>
    <w:rsid w:val="00781C62"/>
    <w:rsid w:val="00784B43"/>
    <w:rsid w:val="007A4724"/>
    <w:rsid w:val="007B13A3"/>
    <w:rsid w:val="008069E9"/>
    <w:rsid w:val="00815A3C"/>
    <w:rsid w:val="008469E3"/>
    <w:rsid w:val="0089046A"/>
    <w:rsid w:val="00893C99"/>
    <w:rsid w:val="00941C98"/>
    <w:rsid w:val="009A608F"/>
    <w:rsid w:val="009C3C42"/>
    <w:rsid w:val="009D1380"/>
    <w:rsid w:val="009E2D9B"/>
    <w:rsid w:val="00A0572D"/>
    <w:rsid w:val="00A12888"/>
    <w:rsid w:val="00A31A0B"/>
    <w:rsid w:val="00A75F2E"/>
    <w:rsid w:val="00A76617"/>
    <w:rsid w:val="00AA0E57"/>
    <w:rsid w:val="00AA77E8"/>
    <w:rsid w:val="00AC6117"/>
    <w:rsid w:val="00AD33CA"/>
    <w:rsid w:val="00B052BB"/>
    <w:rsid w:val="00B30E1A"/>
    <w:rsid w:val="00B41395"/>
    <w:rsid w:val="00B752F9"/>
    <w:rsid w:val="00B91187"/>
    <w:rsid w:val="00B94756"/>
    <w:rsid w:val="00BC467A"/>
    <w:rsid w:val="00BC4D0A"/>
    <w:rsid w:val="00BC69CC"/>
    <w:rsid w:val="00BD0305"/>
    <w:rsid w:val="00BD41A3"/>
    <w:rsid w:val="00BE51E6"/>
    <w:rsid w:val="00C3074A"/>
    <w:rsid w:val="00C32C31"/>
    <w:rsid w:val="00C402C1"/>
    <w:rsid w:val="00C43000"/>
    <w:rsid w:val="00C60C1B"/>
    <w:rsid w:val="00C6571D"/>
    <w:rsid w:val="00C81CB6"/>
    <w:rsid w:val="00CA5817"/>
    <w:rsid w:val="00CE4705"/>
    <w:rsid w:val="00CE7442"/>
    <w:rsid w:val="00CF7C8E"/>
    <w:rsid w:val="00D4197E"/>
    <w:rsid w:val="00D510B3"/>
    <w:rsid w:val="00D74538"/>
    <w:rsid w:val="00DD0CD3"/>
    <w:rsid w:val="00DD6953"/>
    <w:rsid w:val="00DE354E"/>
    <w:rsid w:val="00E11304"/>
    <w:rsid w:val="00E13AD1"/>
    <w:rsid w:val="00E357D0"/>
    <w:rsid w:val="00E41748"/>
    <w:rsid w:val="00E5559C"/>
    <w:rsid w:val="00E76A5D"/>
    <w:rsid w:val="00E91593"/>
    <w:rsid w:val="00EC486E"/>
    <w:rsid w:val="00ED2765"/>
    <w:rsid w:val="00EE5B83"/>
    <w:rsid w:val="00EF4450"/>
    <w:rsid w:val="00F00761"/>
    <w:rsid w:val="00F02C24"/>
    <w:rsid w:val="00F31648"/>
    <w:rsid w:val="00F421BB"/>
    <w:rsid w:val="00F452E6"/>
    <w:rsid w:val="00F52279"/>
    <w:rsid w:val="00F54E38"/>
    <w:rsid w:val="00F6144F"/>
    <w:rsid w:val="00F700E8"/>
    <w:rsid w:val="00F71A68"/>
    <w:rsid w:val="00F72272"/>
    <w:rsid w:val="00F86C24"/>
    <w:rsid w:val="00F9014F"/>
    <w:rsid w:val="00FA2448"/>
    <w:rsid w:val="00FB1F26"/>
    <w:rsid w:val="00FB21A3"/>
    <w:rsid w:val="00FB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ADDEF"/>
  <w15:docId w15:val="{4EEEE7BE-84B1-4E43-9D56-291A88BD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uk-UA" w:eastAsia="ja-JP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uiPriority="6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321"/>
  </w:style>
  <w:style w:type="paragraph" w:styleId="1">
    <w:name w:val="heading 1"/>
    <w:basedOn w:val="a"/>
    <w:next w:val="a"/>
    <w:link w:val="10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link w:val="a4"/>
    <w:uiPriority w:val="3"/>
    <w:qFormat/>
    <w:pPr>
      <w:spacing w:line="240" w:lineRule="auto"/>
    </w:pPr>
    <w:rPr>
      <w:b/>
      <w:spacing w:val="21"/>
    </w:rPr>
  </w:style>
  <w:style w:type="paragraph" w:styleId="a5">
    <w:name w:val="Title"/>
    <w:basedOn w:val="a"/>
    <w:link w:val="a6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a6">
    <w:name w:val="Назва Знак"/>
    <w:basedOn w:val="a0"/>
    <w:link w:val="a5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a7">
    <w:name w:val="Subtitle"/>
    <w:basedOn w:val="a"/>
    <w:next w:val="a"/>
    <w:link w:val="a8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10">
    <w:name w:val="Заголовок 1 Знак"/>
    <w:basedOn w:val="a0"/>
    <w:link w:val="1"/>
    <w:uiPriority w:val="9"/>
    <w:rPr>
      <w:b/>
      <w:spacing w:val="21"/>
      <w:sz w:val="26"/>
    </w:rPr>
  </w:style>
  <w:style w:type="paragraph" w:styleId="a9">
    <w:name w:val="header"/>
    <w:basedOn w:val="a"/>
    <w:link w:val="aa"/>
    <w:uiPriority w:val="99"/>
    <w:unhideWhenUsed/>
    <w:pPr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spacing w:after="0" w:line="240" w:lineRule="auto"/>
    </w:pPr>
    <w:rPr>
      <w:b/>
      <w:spacing w:val="21"/>
      <w:sz w:val="26"/>
    </w:rPr>
  </w:style>
  <w:style w:type="character" w:customStyle="1" w:styleId="ac">
    <w:name w:val="Нижній колонтитул Знак"/>
    <w:basedOn w:val="a0"/>
    <w:link w:val="ab"/>
    <w:uiPriority w:val="99"/>
    <w:rPr>
      <w:b/>
      <w:spacing w:val="21"/>
      <w:sz w:val="26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ae">
    <w:name w:val="Emphasis"/>
    <w:basedOn w:val="a0"/>
    <w:uiPriority w:val="20"/>
    <w:semiHidden/>
    <w:unhideWhenUsed/>
    <w:qFormat/>
    <w:rPr>
      <w:b/>
      <w:iCs/>
    </w:rPr>
  </w:style>
  <w:style w:type="character" w:customStyle="1" w:styleId="a8">
    <w:name w:val="Підзаголовок Знак"/>
    <w:basedOn w:val="a0"/>
    <w:link w:val="a7"/>
    <w:uiPriority w:val="11"/>
    <w:semiHidden/>
    <w:rPr>
      <w:rFonts w:eastAsiaTheme="minorEastAsia"/>
      <w:i/>
      <w:spacing w:val="21"/>
      <w:sz w:val="36"/>
    </w:rPr>
  </w:style>
  <w:style w:type="character" w:styleId="af">
    <w:name w:val="Strong"/>
    <w:basedOn w:val="a0"/>
    <w:uiPriority w:val="22"/>
    <w:semiHidden/>
    <w:unhideWhenUsed/>
    <w:qFormat/>
    <w:rPr>
      <w:b/>
      <w:bCs/>
      <w:caps/>
      <w:smallCaps w:val="0"/>
    </w:rPr>
  </w:style>
  <w:style w:type="paragraph" w:styleId="af0">
    <w:name w:val="Quote"/>
    <w:basedOn w:val="a"/>
    <w:next w:val="a"/>
    <w:link w:val="af1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af1">
    <w:name w:val="Цитата Знак"/>
    <w:basedOn w:val="a0"/>
    <w:link w:val="af0"/>
    <w:uiPriority w:val="29"/>
    <w:semiHidden/>
    <w:rPr>
      <w:i/>
      <w:iCs/>
      <w:sz w:val="32"/>
    </w:rPr>
  </w:style>
  <w:style w:type="paragraph" w:styleId="af2">
    <w:name w:val="Intense Quote"/>
    <w:basedOn w:val="a"/>
    <w:next w:val="a"/>
    <w:link w:val="af3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af3">
    <w:name w:val="Насичена цитата Знак"/>
    <w:basedOn w:val="a0"/>
    <w:link w:val="af2"/>
    <w:uiPriority w:val="30"/>
    <w:semiHidden/>
    <w:rPr>
      <w:b/>
      <w:i/>
      <w:iCs/>
      <w:sz w:val="32"/>
    </w:rPr>
  </w:style>
  <w:style w:type="character" w:styleId="af4">
    <w:name w:val="Subtle Reference"/>
    <w:basedOn w:val="a0"/>
    <w:uiPriority w:val="31"/>
    <w:semiHidden/>
    <w:unhideWhenUsed/>
    <w:qFormat/>
    <w:rPr>
      <w:caps/>
      <w:smallCaps w:val="0"/>
      <w:color w:val="4B3A2E" w:themeColor="text2"/>
    </w:rPr>
  </w:style>
  <w:style w:type="character" w:styleId="af5">
    <w:name w:val="Intense Reference"/>
    <w:basedOn w:val="a0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af6">
    <w:name w:val="Book Title"/>
    <w:basedOn w:val="a0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af7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af8">
    <w:name w:val="Контактна інформація відправника"/>
    <w:basedOn w:val="a"/>
    <w:uiPriority w:val="2"/>
    <w:qFormat/>
    <w:pPr>
      <w:spacing w:after="920"/>
      <w:contextualSpacing/>
    </w:pPr>
  </w:style>
  <w:style w:type="character" w:styleId="af9">
    <w:name w:val="Intense Emphasis"/>
    <w:basedOn w:val="a0"/>
    <w:uiPriority w:val="21"/>
    <w:semiHidden/>
    <w:unhideWhenUsed/>
    <w:rPr>
      <w:b/>
      <w:i/>
      <w:iCs/>
      <w:color w:val="4B3A2E" w:themeColor="text2"/>
    </w:rPr>
  </w:style>
  <w:style w:type="character" w:styleId="afa">
    <w:name w:val="Subtle Emphasis"/>
    <w:basedOn w:val="a0"/>
    <w:uiPriority w:val="19"/>
    <w:semiHidden/>
    <w:unhideWhenUsed/>
    <w:qFormat/>
    <w:rPr>
      <w:i/>
      <w:iCs/>
      <w:color w:val="4B3A2E" w:themeColor="text2"/>
    </w:rPr>
  </w:style>
  <w:style w:type="paragraph" w:styleId="afb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c">
    <w:name w:val="List Paragraph"/>
    <w:basedOn w:val="a"/>
    <w:uiPriority w:val="34"/>
    <w:semiHidden/>
    <w:unhideWhenUsed/>
    <w:qFormat/>
    <w:pPr>
      <w:ind w:left="216" w:hanging="216"/>
      <w:contextualSpacing/>
    </w:pPr>
  </w:style>
  <w:style w:type="character" w:customStyle="1" w:styleId="a4">
    <w:name w:val="Дата Знак"/>
    <w:basedOn w:val="a0"/>
    <w:link w:val="a3"/>
    <w:uiPriority w:val="3"/>
    <w:rPr>
      <w:b/>
      <w:spacing w:val="21"/>
    </w:rPr>
  </w:style>
  <w:style w:type="paragraph" w:styleId="afd">
    <w:name w:val="Signature"/>
    <w:basedOn w:val="a"/>
    <w:link w:val="afe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afe">
    <w:name w:val="Підпис Знак"/>
    <w:basedOn w:val="a0"/>
    <w:link w:val="afd"/>
    <w:uiPriority w:val="7"/>
    <w:rPr>
      <w:b/>
      <w:spacing w:val="21"/>
    </w:rPr>
  </w:style>
  <w:style w:type="paragraph" w:styleId="aff">
    <w:name w:val="Salutation"/>
    <w:basedOn w:val="a"/>
    <w:next w:val="a"/>
    <w:link w:val="aff0"/>
    <w:uiPriority w:val="5"/>
    <w:qFormat/>
    <w:pPr>
      <w:spacing w:before="800"/>
      <w:contextualSpacing/>
    </w:pPr>
    <w:rPr>
      <w:b/>
      <w:spacing w:val="21"/>
    </w:rPr>
  </w:style>
  <w:style w:type="paragraph" w:customStyle="1" w:styleId="aff1">
    <w:name w:val="Ім’я"/>
    <w:basedOn w:val="a"/>
    <w:link w:val="aff2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aff2">
    <w:name w:val="Символ імені"/>
    <w:basedOn w:val="a0"/>
    <w:link w:val="aff1"/>
    <w:uiPriority w:val="1"/>
    <w:rPr>
      <w:b/>
      <w:caps/>
      <w:spacing w:val="21"/>
      <w:sz w:val="36"/>
    </w:rPr>
  </w:style>
  <w:style w:type="paragraph" w:customStyle="1" w:styleId="aff3">
    <w:name w:val="Контактна інформація одержувача"/>
    <w:basedOn w:val="a"/>
    <w:link w:val="aff4"/>
    <w:uiPriority w:val="4"/>
    <w:qFormat/>
    <w:pPr>
      <w:spacing w:line="240" w:lineRule="auto"/>
      <w:contextualSpacing/>
    </w:pPr>
  </w:style>
  <w:style w:type="character" w:customStyle="1" w:styleId="aff4">
    <w:name w:val="Символ контактної інформації одержувача"/>
    <w:basedOn w:val="a0"/>
    <w:link w:val="aff3"/>
    <w:uiPriority w:val="4"/>
  </w:style>
  <w:style w:type="character" w:customStyle="1" w:styleId="aff0">
    <w:name w:val="Привітання Знак"/>
    <w:basedOn w:val="a0"/>
    <w:link w:val="aff"/>
    <w:uiPriority w:val="5"/>
    <w:rPr>
      <w:b/>
      <w:spacing w:val="21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styleId="aff5">
    <w:name w:val="Closing"/>
    <w:basedOn w:val="a"/>
    <w:next w:val="afd"/>
    <w:link w:val="aff6"/>
    <w:uiPriority w:val="6"/>
    <w:qFormat/>
    <w:rsid w:val="0048751C"/>
  </w:style>
  <w:style w:type="character" w:customStyle="1" w:styleId="aff6">
    <w:name w:val="Прощання Знак"/>
    <w:basedOn w:val="a0"/>
    <w:link w:val="aff5"/>
    <w:uiPriority w:val="6"/>
    <w:rsid w:val="0048751C"/>
  </w:style>
  <w:style w:type="paragraph" w:styleId="aff7">
    <w:name w:val="Balloon Text"/>
    <w:basedOn w:val="a"/>
    <w:link w:val="aff8"/>
    <w:uiPriority w:val="99"/>
    <w:semiHidden/>
    <w:unhideWhenUsed/>
    <w:rsid w:val="009D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у виносці Знак"/>
    <w:basedOn w:val="a0"/>
    <w:link w:val="aff7"/>
    <w:uiPriority w:val="99"/>
    <w:semiHidden/>
    <w:rsid w:val="009D1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B5C1443A-398E-6247-84A1-4F45FCEE488F%7dtf50002039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34ACF44735B045935CD10D063D2DDB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5505903-D15D-F548-9B5C-E53DE2830FBB}"/>
      </w:docPartPr>
      <w:docPartBody>
        <w:p w:rsidR="00B673D6" w:rsidRDefault="00B673D6">
          <w:pPr>
            <w:pStyle w:val="5534ACF44735B045935CD10D063D2DDB"/>
          </w:pPr>
          <w:r>
            <w:rPr>
              <w:lang w:bidi="uk-UA"/>
            </w:rPr>
            <w:t>Ваше ім’я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D6"/>
    <w:rsid w:val="000547C0"/>
    <w:rsid w:val="008069E9"/>
    <w:rsid w:val="00B673D6"/>
    <w:rsid w:val="00F02C24"/>
    <w:rsid w:val="00F4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4ACF44735B045935CD10D063D2DDB">
    <w:name w:val="5534ACF44735B045935CD10D063D2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%7bB5C1443A-398E-6247-84A1-4F45FCEE488F%7dtf50002039.dotx</Template>
  <TotalTime>0</TotalTime>
  <Pages>3</Pages>
  <Words>1528</Words>
  <Characters>871</Characters>
  <Application>Microsoft Office Word</Application>
  <DocSecurity>0</DocSecurity>
  <Lines>7</Lines>
  <Paragraphs>4</Paragraphs>
  <ScaleCrop>false</ScaleCrop>
  <Company>Сценарій реклама «Назва компанії авто»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 Krasovska</dc:creator>
  <cp:keywords/>
  <cp:lastModifiedBy>Nadin Krasovska</cp:lastModifiedBy>
  <cp:revision>2</cp:revision>
  <dcterms:created xsi:type="dcterms:W3CDTF">2026-03-03T11:20:00Z</dcterms:created>
  <dcterms:modified xsi:type="dcterms:W3CDTF">2026-03-03T11:20:00Z</dcterms:modified>
</cp:coreProperties>
</file>