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70" w:rsidRDefault="00D10670" w:rsidP="00F8779B">
      <w:pPr>
        <w:pStyle w:val="Heading1"/>
      </w:pPr>
      <w:r>
        <w:t>Что поставить в кухню – диван или уголок</w:t>
      </w:r>
    </w:p>
    <w:p w:rsidR="00D10670" w:rsidRPr="00F8779B" w:rsidRDefault="00D10670" w:rsidP="002B28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8779B">
        <w:rPr>
          <w:rFonts w:ascii="Times New Roman" w:hAnsi="Times New Roman"/>
          <w:b/>
          <w:sz w:val="24"/>
          <w:szCs w:val="24"/>
        </w:rPr>
        <w:t>Меблировка кухни – дело ответственное и хлопотное. Немалых усилий хозяевам стоит ее завершающий этап – выбор дивана или кухонного уголка. Не знаете, чему из них отдать предпочтение? Мы подскажем преимущества и недостатки каждого из этих предметов мебели.</w:t>
      </w:r>
    </w:p>
    <w:p w:rsidR="00D10670" w:rsidRPr="00704941" w:rsidRDefault="00D10670" w:rsidP="002B28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04941">
        <w:rPr>
          <w:rFonts w:ascii="Times New Roman" w:hAnsi="Times New Roman"/>
          <w:b/>
          <w:sz w:val="24"/>
          <w:szCs w:val="24"/>
        </w:rPr>
        <w:t>Уголок: проверено и не ново</w:t>
      </w:r>
    </w:p>
    <w:p w:rsidR="00D10670" w:rsidRDefault="00D10670" w:rsidP="002B2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Кухонный уголок – это уже классика жанра. Популярностью он пользуется не одно десятилетие. </w:t>
      </w:r>
    </w:p>
    <w:p w:rsidR="00D10670" w:rsidRDefault="00D10670" w:rsidP="002B2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чем же его преимущества?</w:t>
      </w:r>
    </w:p>
    <w:p w:rsidR="00D10670" w:rsidRDefault="00D10670" w:rsidP="0001034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Во-первых, это удобство. В отличие от стульев уголки обеспечивают более комфортное размещение гостей.</w:t>
      </w:r>
    </w:p>
    <w:p w:rsidR="00D10670" w:rsidRDefault="00D10670" w:rsidP="0001034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Во-вторых, такая мебель идеально подходит для приема компаний. Разместиться за ней, в зависимости от габаритов, смогут от трех до шести человек.</w:t>
      </w:r>
    </w:p>
    <w:p w:rsidR="00D10670" w:rsidRDefault="00D10670" w:rsidP="0001034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Купить кухонный уголок нужной Вам формы и размера труда не составит – производители сегодня предлагают своим клиентам просто огромный ассортимент. А значит, такая мебель с легкостью впишется в любой интерьер.</w:t>
      </w:r>
    </w:p>
    <w:p w:rsidR="00D10670" w:rsidRDefault="00D10670" w:rsidP="0001034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Современные уголки имеют вместительные ниши для хранения, которые с легкостью решат проблему, куда убрать с глаз консервацию, кухонную утварь и пр.</w:t>
      </w:r>
    </w:p>
    <w:p w:rsidR="00D10670" w:rsidRDefault="00D10670" w:rsidP="0001034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купить кухонный уголок со столом и стульями, можно без труда создать обеденную зону. Такой комплект очень практичен и позволяет сэкономить пространство. И, конечно, придает интерьеру столовой завершенность.</w:t>
      </w:r>
    </w:p>
    <w:p w:rsidR="00D10670" w:rsidRDefault="00D10670" w:rsidP="0001034B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желании можно приобрести уголок со спальным местом. В таком случае Вы решите не только основную задачу по меблировке кухни, но и дополнительную – где разместить оставшегося на ночь гостя. </w:t>
      </w:r>
    </w:p>
    <w:p w:rsidR="00D10670" w:rsidRDefault="00D10670" w:rsidP="002B2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Несмотря на ряд преимуществ, есть у кухонных уголков и недостатки. В их числе:</w:t>
      </w:r>
    </w:p>
    <w:p w:rsidR="00D10670" w:rsidRDefault="00D10670" w:rsidP="00BB6FA7">
      <w:pPr>
        <w:numPr>
          <w:ilvl w:val="1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Старомодность. Такой мебелью на кухне давно никого не удивишь, а значит, те, кто претендуют на оригинальность, смогут развернуться только, сделав ее на заказ.</w:t>
      </w:r>
    </w:p>
    <w:p w:rsidR="00D10670" w:rsidRDefault="00D10670" w:rsidP="00BB6FA7">
      <w:pPr>
        <w:numPr>
          <w:ilvl w:val="1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Ваш выбор будет очень ограничен размерами кухни. Если она малой площади, подобрать что-то для приема компании будет не так уж просто.</w:t>
      </w:r>
    </w:p>
    <w:p w:rsidR="00D10670" w:rsidRDefault="00D10670" w:rsidP="00BB6FA7">
      <w:pPr>
        <w:numPr>
          <w:ilvl w:val="1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Размещаться за кухонным уголком гостям не всегда удобно. Во-первых, людям большой комплекции сидеть там будет некомфортно, во-вторых, если кто-то из гостей захочет выйти, вставать придется всем остальным, чтобы его выпустить.</w:t>
      </w:r>
    </w:p>
    <w:p w:rsidR="00D10670" w:rsidRDefault="00D10670" w:rsidP="00BB6FA7">
      <w:pPr>
        <w:numPr>
          <w:ilvl w:val="1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Уголки не отличаются мобильностью. Убирать под ними весьма сложно, да и переставить в другое место такую мебель никак не получится – угол будет диктовать условия.</w:t>
      </w:r>
    </w:p>
    <w:p w:rsidR="00D10670" w:rsidRDefault="00D10670" w:rsidP="00BB6FA7">
      <w:pPr>
        <w:numPr>
          <w:ilvl w:val="1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Обивку уголка следует выбирать с особой тщательностью. Она должна быть стойкой к загрязнениям и легкой в уходе. Это могут быть натуральная или искусственная кожа, которые достаточно протереть губкой или материей. Из тканевых идеально подойдут износостойкие шенилл, флок, жаккард. Главное – чтобы они имели специальную пропитку, что защищает от влаги и пятен. </w:t>
      </w:r>
    </w:p>
    <w:p w:rsidR="00D10670" w:rsidRPr="0087002F" w:rsidRDefault="00D10670" w:rsidP="00ED32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7002F">
        <w:rPr>
          <w:rFonts w:ascii="Times New Roman" w:hAnsi="Times New Roman"/>
          <w:b/>
          <w:sz w:val="24"/>
          <w:szCs w:val="24"/>
        </w:rPr>
        <w:t xml:space="preserve">Диван: модно и удобно </w:t>
      </w:r>
    </w:p>
    <w:p w:rsidR="00D10670" w:rsidRDefault="00D10670" w:rsidP="00ED32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Прекрасной альтернативой уголкам сегодня являются диваны. Какие плюсы такого приобретения?</w:t>
      </w:r>
    </w:p>
    <w:p w:rsidR="00D10670" w:rsidRDefault="00D10670" w:rsidP="00F73DAD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Комфорт – самое главное преимущество дивана перед уголком. Сидеть на нем – одно удовольствие. Да и чтобы встать, гостям не нужно поднимать на ноги своих соседей.</w:t>
      </w:r>
    </w:p>
    <w:p w:rsidR="00D10670" w:rsidRDefault="00D10670" w:rsidP="00F73DAD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Презентабельный внешний вид. То, что диваны смотрятся гораздо выигрышнее уголков, признают даже заядлые спорщики. </w:t>
      </w:r>
    </w:p>
    <w:p w:rsidR="00D10670" w:rsidRDefault="00D10670" w:rsidP="00ED324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Огромный ассортимент – выбрать мягкие диваны на кухню труда не составит. Они с легкостью впишутся как в малогабаритные, так и просторные помещения. </w:t>
      </w:r>
    </w:p>
    <w:p w:rsidR="00D10670" w:rsidRDefault="00D10670" w:rsidP="00ED324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Мобильность – такую мебель легко сдвинуть или переставить, если Вам захочется что-то изменить в интерьере.</w:t>
      </w:r>
    </w:p>
    <w:p w:rsidR="00D10670" w:rsidRDefault="00D10670" w:rsidP="00ED324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отдельное пространство для семейных трапез и бесед можно, купив на кухню угловой диван в Киеве. Альтернативой будет и прямоугольная модель, вот только подойдут такие варианты только для просторных помещений.</w:t>
      </w:r>
    </w:p>
    <w:p w:rsidR="00D10670" w:rsidRDefault="00D10670" w:rsidP="00ED3246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маленьких комнат идеальным выбором станут миниатюрные диваны. Они обеспечат уют и комфорт.</w:t>
      </w:r>
    </w:p>
    <w:p w:rsidR="00D10670" w:rsidRDefault="00D10670" w:rsidP="00D45CCE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Хотите быть всегда готовыми к приему задержавшихся на ночь гостей? Достаточно купить диван на кухню со спальным местом. Главное, учтите ряд факторов: площадь помещения (при раскладке диван может занимать немало места), частоту использования (не все механизмы трансформации способны выдержать ежедневную нагрузку в течение длительного времени), необходимость в дополнительных нишах для хранения белья и всевозможных вещей.</w:t>
      </w:r>
    </w:p>
    <w:p w:rsidR="00D10670" w:rsidRDefault="00D10670" w:rsidP="00C1484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Впрочем, имеют кухонные диваны и минусы. К ним относят:</w:t>
      </w:r>
    </w:p>
    <w:p w:rsidR="00D10670" w:rsidRDefault="00D10670" w:rsidP="00C14843">
      <w:pPr>
        <w:numPr>
          <w:ilvl w:val="1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Небольшую вместительность – разместиться там смогут не более трех человек.</w:t>
      </w:r>
    </w:p>
    <w:p w:rsidR="00D10670" w:rsidRDefault="00D10670" w:rsidP="00C14843">
      <w:pPr>
        <w:numPr>
          <w:ilvl w:val="1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всякий раз убирать стол, когда Вам нужно будет организовать для гостей спальное место.</w:t>
      </w:r>
    </w:p>
    <w:p w:rsidR="00D10670" w:rsidRDefault="00D10670" w:rsidP="00C14843">
      <w:pPr>
        <w:numPr>
          <w:ilvl w:val="1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Важность подбора высоты дивана – если она не будет соответствовать росту и высоте стола, проводить время за трапезой будет неудобно.</w:t>
      </w:r>
    </w:p>
    <w:p w:rsidR="00D10670" w:rsidRPr="0087002F" w:rsidRDefault="00D10670" w:rsidP="00C14843">
      <w:pPr>
        <w:numPr>
          <w:ilvl w:val="1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Весьма высокие требования к обивке, поскольку повышенная влажность, перепады температуры, жирное пятно или пролитый кофе могут ее испортить. Чтобы не тратить потом время и нервы на чистку, отдайте предпочтение коже или кожзаму. Их достаточно всего лишь протереть. </w:t>
      </w:r>
    </w:p>
    <w:p w:rsidR="00D10670" w:rsidRDefault="00D10670" w:rsidP="00ED324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словом, все преимущества и недостатки диванов и уголков для кухонь перед Вами. Дело за малым – сделать окончательный выбор. Удачной покупки!</w:t>
      </w:r>
    </w:p>
    <w:p w:rsidR="00D10670" w:rsidRPr="002B28A8" w:rsidRDefault="00D10670" w:rsidP="00ED32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10670" w:rsidRPr="002B28A8" w:rsidSect="00F82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E2073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DEE7C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F222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4F628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A7AEB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7AE28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A69D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27A91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A1E8B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8364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E01F7B"/>
    <w:multiLevelType w:val="hybridMultilevel"/>
    <w:tmpl w:val="EE0E3A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89D7A4D"/>
    <w:multiLevelType w:val="hybridMultilevel"/>
    <w:tmpl w:val="3CEA47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7BA178B"/>
    <w:multiLevelType w:val="hybridMultilevel"/>
    <w:tmpl w:val="96F49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49B"/>
    <w:rsid w:val="0001034B"/>
    <w:rsid w:val="00102FF0"/>
    <w:rsid w:val="002B28A8"/>
    <w:rsid w:val="00467AB8"/>
    <w:rsid w:val="004F1932"/>
    <w:rsid w:val="005C3192"/>
    <w:rsid w:val="00691053"/>
    <w:rsid w:val="006C696C"/>
    <w:rsid w:val="00704941"/>
    <w:rsid w:val="007522EA"/>
    <w:rsid w:val="0087002F"/>
    <w:rsid w:val="009C4B57"/>
    <w:rsid w:val="009F58CF"/>
    <w:rsid w:val="00BB6FA7"/>
    <w:rsid w:val="00C14843"/>
    <w:rsid w:val="00C25F44"/>
    <w:rsid w:val="00C976EB"/>
    <w:rsid w:val="00CA5ED0"/>
    <w:rsid w:val="00CC3D3E"/>
    <w:rsid w:val="00D10670"/>
    <w:rsid w:val="00D45CCE"/>
    <w:rsid w:val="00D8649A"/>
    <w:rsid w:val="00EB749B"/>
    <w:rsid w:val="00ED3246"/>
    <w:rsid w:val="00F73DAD"/>
    <w:rsid w:val="00F82EA8"/>
    <w:rsid w:val="00F83541"/>
    <w:rsid w:val="00F87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EA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F8779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F8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139</TotalTime>
  <Pages>2</Pages>
  <Words>706</Words>
  <Characters>4026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HP</cp:lastModifiedBy>
  <cp:revision>17</cp:revision>
  <dcterms:created xsi:type="dcterms:W3CDTF">2017-12-26T15:40:00Z</dcterms:created>
  <dcterms:modified xsi:type="dcterms:W3CDTF">2017-12-27T21:22:00Z</dcterms:modified>
</cp:coreProperties>
</file>