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B160E9" w14:textId="12243F70" w:rsidR="00B85067" w:rsidRPr="00D208C8" w:rsidRDefault="009D20E3" w:rsidP="00C0279C">
      <w:pPr>
        <w:jc w:val="right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en-CA"/>
        </w:rPr>
      </w:pPr>
      <w:bookmarkStart w:id="0" w:name="_GoBack"/>
      <w:bookmarkEnd w:id="0"/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МЕТОДИЧКА</w:t>
      </w:r>
      <w:r w:rsidR="00584F54" w:rsidRPr="00D208C8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 “</w:t>
      </w:r>
      <w:r w:rsidR="00F6688B">
        <w:rPr>
          <w:rFonts w:ascii="PT Sans Narrow" w:hAnsi="PT Sans Narrow"/>
          <w:b/>
          <w:bCs/>
          <w:color w:val="3A907E"/>
          <w:sz w:val="36"/>
          <w:szCs w:val="36"/>
          <w:lang w:val="en-CA"/>
        </w:rPr>
        <w:t>КУХНЯ</w:t>
      </w:r>
      <w:r w:rsidR="00584F54" w:rsidRPr="00D208C8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”</w:t>
      </w:r>
    </w:p>
    <w:p w14:paraId="4307BD97" w14:textId="77777777" w:rsidR="0038416F" w:rsidRDefault="0038416F" w:rsidP="00FB5A74">
      <w:pPr>
        <w:spacing w:before="120" w:after="120"/>
        <w:outlineLvl w:val="0"/>
        <w:rPr>
          <w:rFonts w:ascii="PT Sans Narrow" w:hAnsi="PT Sans Narrow"/>
          <w:sz w:val="28"/>
          <w:szCs w:val="28"/>
          <w:lang w:val="uk-UA"/>
        </w:rPr>
      </w:pPr>
    </w:p>
    <w:p w14:paraId="45643015" w14:textId="3946D4AB" w:rsidR="00906AD5" w:rsidRDefault="009D20E3" w:rsidP="009D2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 w:firstLine="720"/>
        <w:jc w:val="both"/>
        <w:rPr>
          <w:rFonts w:ascii="PT Sans Narrow" w:hAnsi="PT Sans Narrow"/>
          <w:color w:val="000000"/>
          <w:sz w:val="28"/>
          <w:szCs w:val="28"/>
        </w:rPr>
      </w:pPr>
      <w:r>
        <w:rPr>
          <w:rFonts w:ascii="PT Sans Narrow" w:hAnsi="PT Sans Narrow"/>
          <w:color w:val="000000"/>
          <w:sz w:val="28"/>
          <w:szCs w:val="28"/>
        </w:rPr>
        <w:t>Ми дуже турбуємо</w:t>
      </w:r>
      <w:r w:rsidR="00906AD5">
        <w:rPr>
          <w:rFonts w:ascii="PT Sans Narrow" w:hAnsi="PT Sans Narrow"/>
          <w:color w:val="000000"/>
          <w:sz w:val="28"/>
          <w:szCs w:val="28"/>
        </w:rPr>
        <w:t>ся про Вас, наша крута команда!</w:t>
      </w:r>
    </w:p>
    <w:p w14:paraId="12DA3702" w14:textId="1B7C0962" w:rsidR="005C32C3" w:rsidRDefault="00906AD5" w:rsidP="005C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 w:firstLine="720"/>
        <w:jc w:val="both"/>
        <w:rPr>
          <w:rFonts w:ascii="PT Sans Narrow" w:hAnsi="PT Sans Narrow"/>
          <w:color w:val="000000"/>
          <w:sz w:val="28"/>
          <w:szCs w:val="28"/>
        </w:rPr>
      </w:pPr>
      <w:r>
        <w:rPr>
          <w:rFonts w:ascii="PT Sans Narrow" w:hAnsi="PT Sans Narrow"/>
          <w:color w:val="000000"/>
          <w:sz w:val="28"/>
          <w:szCs w:val="28"/>
        </w:rPr>
        <w:t>С</w:t>
      </w:r>
      <w:r w:rsidR="009D20E3">
        <w:rPr>
          <w:rFonts w:ascii="PT Sans Narrow" w:hAnsi="PT Sans Narrow"/>
          <w:color w:val="000000"/>
          <w:sz w:val="28"/>
          <w:szCs w:val="28"/>
        </w:rPr>
        <w:t>творили  такі чудові методичні рекомендації для знання меню. Повір, якщо б</w:t>
      </w:r>
      <w:r w:rsidR="005C32C3">
        <w:rPr>
          <w:rFonts w:ascii="PT Sans Narrow" w:hAnsi="PT Sans Narrow"/>
          <w:color w:val="000000"/>
          <w:sz w:val="28"/>
          <w:szCs w:val="28"/>
        </w:rPr>
        <w:t>удеш знати всі деталі</w:t>
      </w:r>
      <w:r w:rsidR="004A4388">
        <w:rPr>
          <w:rFonts w:ascii="PT Sans Narrow" w:hAnsi="PT Sans Narrow"/>
          <w:color w:val="000000"/>
          <w:sz w:val="28"/>
          <w:szCs w:val="28"/>
        </w:rPr>
        <w:t xml:space="preserve"> - </w:t>
      </w:r>
      <w:r w:rsidR="009D20E3">
        <w:rPr>
          <w:rFonts w:ascii="PT Sans Narrow" w:hAnsi="PT Sans Narrow"/>
          <w:color w:val="000000"/>
          <w:sz w:val="28"/>
          <w:szCs w:val="28"/>
        </w:rPr>
        <w:t>успіх, легкі</w:t>
      </w:r>
      <w:r w:rsidR="005C32C3">
        <w:rPr>
          <w:rFonts w:ascii="PT Sans Narrow" w:hAnsi="PT Sans Narrow"/>
          <w:color w:val="000000"/>
          <w:sz w:val="28"/>
          <w:szCs w:val="28"/>
        </w:rPr>
        <w:t>сть та круті чайові гарантовані.</w:t>
      </w:r>
    </w:p>
    <w:p w14:paraId="4AE00F48" w14:textId="39C00FA3" w:rsidR="00B71932" w:rsidRDefault="00F6688B" w:rsidP="00A25B8E">
      <w:pPr>
        <w:jc w:val="right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СНІДАНКИ</w:t>
      </w:r>
      <w:r w:rsidR="000D4E6B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>можна коштувати з 12:00 – 16:00</w:t>
      </w:r>
      <w:r w:rsidR="002D13BC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 на ПОДОЛІ</w:t>
      </w:r>
    </w:p>
    <w:p w14:paraId="7B063F87" w14:textId="0B70B38F" w:rsidR="002D13BC" w:rsidRDefault="002D13BC" w:rsidP="00A25B8E">
      <w:pPr>
        <w:jc w:val="right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en-C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та з 10:00 – 16:00 на ОБОЛОНІ</w:t>
      </w:r>
    </w:p>
    <w:p w14:paraId="2FF06BE4" w14:textId="77777777" w:rsidR="00A25B8E" w:rsidRPr="00A25B8E" w:rsidRDefault="00A25B8E" w:rsidP="00A25B8E">
      <w:pPr>
        <w:jc w:val="right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en-CA"/>
        </w:rPr>
      </w:pPr>
    </w:p>
    <w:p w14:paraId="4E22CE59" w14:textId="74353D8D" w:rsidR="000D4E6B" w:rsidRPr="00852062" w:rsidRDefault="000D4E6B" w:rsidP="000D4E6B">
      <w:pPr>
        <w:spacing w:line="360" w:lineRule="auto"/>
        <w:ind w:left="113"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>ВЕЛИКИЙ СНІДАНОК НА ВСІХ</w:t>
      </w:r>
      <w:r>
        <w:rPr>
          <w:rFonts w:ascii="PT Sans Narrow" w:hAnsi="PT Sans Narrow"/>
          <w:b/>
          <w:bCs/>
          <w:color w:val="941100"/>
          <w:sz w:val="32"/>
          <w:szCs w:val="32"/>
        </w:rPr>
        <w:br/>
      </w:r>
      <w:r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Big breakfast for all</w:t>
      </w:r>
      <w:r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br/>
      </w:r>
      <w:r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 xml:space="preserve">АЛЕРГЕНИ: 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489"/>
        <w:gridCol w:w="4184"/>
      </w:tblGrid>
      <w:tr w:rsidR="000D4E6B" w:rsidRPr="00F466E7" w14:paraId="62D40C78" w14:textId="77777777" w:rsidTr="00D92F06">
        <w:trPr>
          <w:trHeight w:val="632"/>
          <w:jc w:val="center"/>
        </w:trPr>
        <w:tc>
          <w:tcPr>
            <w:tcW w:w="489" w:type="dxa"/>
            <w:shd w:val="clear" w:color="auto" w:fill="auto"/>
            <w:vAlign w:val="center"/>
          </w:tcPr>
          <w:p w14:paraId="28530832" w14:textId="77777777" w:rsidR="000D4E6B" w:rsidRPr="001E791D" w:rsidRDefault="000D4E6B" w:rsidP="000D4E6B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4184" w:type="dxa"/>
          </w:tcPr>
          <w:p w14:paraId="146E342B" w14:textId="6C856F69" w:rsidR="000D4E6B" w:rsidRPr="00F6688B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</w:rPr>
              <w:t>Лосось слабосолений</w:t>
            </w:r>
            <w:r>
              <w:rPr>
                <w:rFonts w:ascii="PT Sans Narrow" w:hAnsi="PT Sans Narrow"/>
                <w:color w:val="941100"/>
                <w:lang w:val="uk-UA"/>
              </w:rPr>
              <w:t xml:space="preserve">         </w:t>
            </w:r>
            <w:r w:rsidR="00D92F06">
              <w:rPr>
                <w:rFonts w:ascii="PT Sans Narrow" w:hAnsi="PT Sans Narrow"/>
                <w:i/>
                <w:color w:val="000000" w:themeColor="text1"/>
                <w:lang w:val="en-CA"/>
              </w:rPr>
              <w:t>Salted salmon</w:t>
            </w:r>
            <w:r>
              <w:rPr>
                <w:rFonts w:ascii="PT Sans Narrow" w:hAnsi="PT Sans Narrow"/>
                <w:color w:val="941100"/>
                <w:lang w:val="uk-UA"/>
              </w:rPr>
              <w:t xml:space="preserve">                </w:t>
            </w:r>
          </w:p>
        </w:tc>
      </w:tr>
      <w:tr w:rsidR="000D4E6B" w:rsidRPr="00F466E7" w14:paraId="2B720A5D" w14:textId="77777777" w:rsidTr="00D92F06">
        <w:trPr>
          <w:trHeight w:val="633"/>
          <w:jc w:val="center"/>
        </w:trPr>
        <w:tc>
          <w:tcPr>
            <w:tcW w:w="489" w:type="dxa"/>
            <w:shd w:val="clear" w:color="auto" w:fill="auto"/>
            <w:vAlign w:val="center"/>
          </w:tcPr>
          <w:p w14:paraId="7BEF2FEE" w14:textId="77777777" w:rsidR="000D4E6B" w:rsidRPr="00F30617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4184" w:type="dxa"/>
          </w:tcPr>
          <w:p w14:paraId="220EC396" w14:textId="427AEF0D" w:rsidR="000D4E6B" w:rsidRPr="00F466E7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 xml:space="preserve">Томати        </w:t>
            </w:r>
            <w:r w:rsidR="00D92F06">
              <w:rPr>
                <w:rFonts w:ascii="PT Sans Narrow" w:hAnsi="PT Sans Narrow"/>
                <w:color w:val="941100"/>
              </w:rPr>
              <w:t xml:space="preserve">                        </w:t>
            </w:r>
            <w:r w:rsidR="00D92F06">
              <w:rPr>
                <w:rFonts w:ascii="PT Sans Narrow" w:hAnsi="PT Sans Narrow"/>
                <w:i/>
                <w:color w:val="000000" w:themeColor="text1"/>
                <w:lang w:val="en-CA"/>
              </w:rPr>
              <w:t>Tomatoes</w:t>
            </w:r>
          </w:p>
        </w:tc>
      </w:tr>
      <w:tr w:rsidR="000D4E6B" w:rsidRPr="00F466E7" w14:paraId="6927A30A" w14:textId="77777777" w:rsidTr="00D92F06">
        <w:trPr>
          <w:trHeight w:val="548"/>
          <w:jc w:val="center"/>
        </w:trPr>
        <w:tc>
          <w:tcPr>
            <w:tcW w:w="489" w:type="dxa"/>
            <w:shd w:val="clear" w:color="auto" w:fill="auto"/>
            <w:vAlign w:val="center"/>
          </w:tcPr>
          <w:p w14:paraId="51046674" w14:textId="77777777" w:rsidR="000D4E6B" w:rsidRPr="001E791D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4184" w:type="dxa"/>
          </w:tcPr>
          <w:p w14:paraId="30DB53B9" w14:textId="2D61483D" w:rsidR="000D4E6B" w:rsidRPr="000D4E6B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</w:rPr>
              <w:t>Ог</w:t>
            </w:r>
            <w:r>
              <w:rPr>
                <w:rFonts w:ascii="PT Sans Narrow" w:hAnsi="PT Sans Narrow"/>
                <w:color w:val="941100"/>
                <w:lang w:val="uk-UA"/>
              </w:rPr>
              <w:t>ірок</w:t>
            </w:r>
            <w:r w:rsidR="00D92F06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</w:t>
            </w:r>
            <w:r w:rsidR="00D92F06">
              <w:rPr>
                <w:rFonts w:ascii="PT Sans Narrow" w:hAnsi="PT Sans Narrow"/>
                <w:i/>
                <w:color w:val="000000" w:themeColor="text1"/>
                <w:lang w:val="en-CA"/>
              </w:rPr>
              <w:t>Cucumber</w:t>
            </w:r>
          </w:p>
        </w:tc>
      </w:tr>
      <w:tr w:rsidR="000D4E6B" w:rsidRPr="00F466E7" w14:paraId="60AD0F95" w14:textId="77777777" w:rsidTr="00D92F06">
        <w:trPr>
          <w:trHeight w:val="534"/>
          <w:jc w:val="center"/>
        </w:trPr>
        <w:tc>
          <w:tcPr>
            <w:tcW w:w="48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30A6B7BC" w14:textId="77777777" w:rsidR="000D4E6B" w:rsidRPr="001E791D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418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06E37FDE" w14:textId="560FFA11" w:rsidR="000D4E6B" w:rsidRPr="005C32C3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</w:rPr>
              <w:t xml:space="preserve">Прошуто            </w:t>
            </w:r>
            <w:r w:rsidR="00EB0672">
              <w:rPr>
                <w:rFonts w:ascii="PT Sans Narrow" w:hAnsi="PT Sans Narrow"/>
                <w:color w:val="941100"/>
              </w:rPr>
              <w:t xml:space="preserve">          </w:t>
            </w:r>
            <w:r w:rsidR="00D92F06">
              <w:rPr>
                <w:rFonts w:ascii="PT Sans Narrow" w:hAnsi="PT Sans Narrow"/>
                <w:color w:val="941100"/>
              </w:rPr>
              <w:t xml:space="preserve">     </w:t>
            </w:r>
            <w:r w:rsidR="00EB0672">
              <w:rPr>
                <w:rFonts w:ascii="PT Sans Narrow" w:hAnsi="PT Sans Narrow"/>
                <w:color w:val="941100"/>
              </w:rPr>
              <w:t xml:space="preserve"> </w:t>
            </w:r>
            <w:r w:rsidR="00EB0672" w:rsidRPr="005243C6">
              <w:rPr>
                <w:rFonts w:ascii="PT Sans Narrow" w:hAnsi="PT Sans Narrow"/>
                <w:i/>
                <w:color w:val="000000" w:themeColor="text1"/>
                <w:lang w:val="en-CA"/>
              </w:rPr>
              <w:t>Prosciutto</w:t>
            </w:r>
          </w:p>
        </w:tc>
      </w:tr>
      <w:tr w:rsidR="000D4E6B" w:rsidRPr="00F466E7" w14:paraId="56378400" w14:textId="77777777" w:rsidTr="00D92F06">
        <w:trPr>
          <w:trHeight w:val="703"/>
          <w:jc w:val="center"/>
        </w:trPr>
        <w:tc>
          <w:tcPr>
            <w:tcW w:w="48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6A3BC036" w14:textId="77777777" w:rsidR="000D4E6B" w:rsidRPr="001E791D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418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1149C5D7" w14:textId="40D9B287" w:rsidR="000D4E6B" w:rsidRPr="005C32C3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 xml:space="preserve">Маслини                </w:t>
            </w:r>
            <w:r w:rsidR="00D92F06">
              <w:rPr>
                <w:rFonts w:ascii="PT Sans Narrow" w:hAnsi="PT Sans Narrow"/>
                <w:color w:val="941100"/>
                <w:lang w:val="uk-UA"/>
              </w:rPr>
              <w:t xml:space="preserve">            </w:t>
            </w:r>
            <w:r w:rsidR="00D92F06">
              <w:rPr>
                <w:rFonts w:ascii="PT Sans Narrow" w:hAnsi="PT Sans Narrow"/>
                <w:i/>
                <w:color w:val="000000" w:themeColor="text1"/>
                <w:lang w:val="en-CA"/>
              </w:rPr>
              <w:t>Olives</w:t>
            </w:r>
          </w:p>
        </w:tc>
      </w:tr>
      <w:tr w:rsidR="000D4E6B" w:rsidRPr="00F466E7" w14:paraId="4FE91695" w14:textId="77777777" w:rsidTr="00D92F06">
        <w:trPr>
          <w:trHeight w:val="254"/>
          <w:jc w:val="center"/>
        </w:trPr>
        <w:tc>
          <w:tcPr>
            <w:tcW w:w="48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2ACFC500" w14:textId="77777777" w:rsidR="000D4E6B" w:rsidRPr="001E791D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6</w:t>
            </w:r>
          </w:p>
        </w:tc>
        <w:tc>
          <w:tcPr>
            <w:tcW w:w="418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7FC55209" w14:textId="58ECFF76" w:rsidR="000D4E6B" w:rsidRPr="00F466E7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Яйця</w:t>
            </w:r>
            <w:r w:rsidR="00D92F06">
              <w:rPr>
                <w:rFonts w:ascii="PT Sans Narrow" w:hAnsi="PT Sans Narrow"/>
                <w:color w:val="941100"/>
              </w:rPr>
              <w:t xml:space="preserve">                                 </w:t>
            </w:r>
            <w:r w:rsidR="00D92F06">
              <w:rPr>
                <w:rFonts w:ascii="PT Sans Narrow" w:hAnsi="PT Sans Narrow"/>
                <w:i/>
                <w:color w:val="000000" w:themeColor="text1"/>
                <w:lang w:val="en-CA"/>
              </w:rPr>
              <w:t>Boiled eggs</w:t>
            </w:r>
          </w:p>
        </w:tc>
      </w:tr>
      <w:tr w:rsidR="000D4E6B" w:rsidRPr="00F466E7" w14:paraId="7156097D" w14:textId="77777777" w:rsidTr="00D92F06">
        <w:trPr>
          <w:trHeight w:val="254"/>
          <w:jc w:val="center"/>
        </w:trPr>
        <w:tc>
          <w:tcPr>
            <w:tcW w:w="48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3620F821" w14:textId="0CB703D6" w:rsidR="000D4E6B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7</w:t>
            </w:r>
          </w:p>
        </w:tc>
        <w:tc>
          <w:tcPr>
            <w:tcW w:w="418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29DBD3B8" w14:textId="132C4A70" w:rsidR="000D4E6B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Вершкове масло</w:t>
            </w:r>
            <w:r w:rsidR="00D92F06">
              <w:rPr>
                <w:rFonts w:ascii="PT Sans Narrow" w:hAnsi="PT Sans Narrow"/>
                <w:color w:val="941100"/>
              </w:rPr>
              <w:t xml:space="preserve">              </w:t>
            </w:r>
            <w:r w:rsidR="00D92F06">
              <w:rPr>
                <w:rFonts w:ascii="PT Sans Narrow" w:hAnsi="PT Sans Narrow"/>
                <w:i/>
                <w:color w:val="000000" w:themeColor="text1"/>
                <w:lang w:val="en-CA"/>
              </w:rPr>
              <w:t>Butter</w:t>
            </w:r>
          </w:p>
        </w:tc>
      </w:tr>
      <w:tr w:rsidR="000D4E6B" w:rsidRPr="00F466E7" w14:paraId="3351DDED" w14:textId="77777777" w:rsidTr="00D92F06">
        <w:trPr>
          <w:trHeight w:val="254"/>
          <w:jc w:val="center"/>
        </w:trPr>
        <w:tc>
          <w:tcPr>
            <w:tcW w:w="48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60B7C738" w14:textId="66BB897D" w:rsidR="000D4E6B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8</w:t>
            </w:r>
          </w:p>
        </w:tc>
        <w:tc>
          <w:tcPr>
            <w:tcW w:w="418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05629DF1" w14:textId="4E148659" w:rsidR="000D4E6B" w:rsidRPr="000D4E6B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</w:rPr>
              <w:t>М</w:t>
            </w:r>
            <w:r>
              <w:rPr>
                <w:rFonts w:ascii="PT Sans Narrow" w:hAnsi="PT Sans Narrow"/>
                <w:color w:val="941100"/>
                <w:lang w:val="en-CA"/>
              </w:rPr>
              <w:t>’</w:t>
            </w:r>
            <w:r>
              <w:rPr>
                <w:rFonts w:ascii="PT Sans Narrow" w:hAnsi="PT Sans Narrow"/>
                <w:color w:val="941100"/>
                <w:lang w:val="uk-UA"/>
              </w:rPr>
              <w:t>ятний крем-сир</w:t>
            </w:r>
            <w:r w:rsidR="00EB0672">
              <w:rPr>
                <w:rFonts w:ascii="PT Sans Narrow" w:hAnsi="PT Sans Narrow"/>
                <w:color w:val="941100"/>
                <w:lang w:val="uk-UA"/>
              </w:rPr>
              <w:t xml:space="preserve">    </w:t>
            </w:r>
            <w:r w:rsidR="00D92F06">
              <w:rPr>
                <w:rFonts w:ascii="PT Sans Narrow" w:hAnsi="PT Sans Narrow"/>
                <w:color w:val="941100"/>
                <w:lang w:val="uk-UA"/>
              </w:rPr>
              <w:t xml:space="preserve">     </w:t>
            </w:r>
            <w:r w:rsidR="00EB0672">
              <w:rPr>
                <w:rFonts w:ascii="PT Sans Narrow" w:hAnsi="PT Sans Narrow"/>
                <w:color w:val="941100"/>
                <w:lang w:val="uk-UA"/>
              </w:rPr>
              <w:t xml:space="preserve">  </w:t>
            </w:r>
            <w:r w:rsidR="00EB0672" w:rsidRPr="005243C6">
              <w:rPr>
                <w:rFonts w:ascii="PT Sans Narrow" w:hAnsi="PT Sans Narrow"/>
                <w:i/>
                <w:color w:val="000000" w:themeColor="text1"/>
                <w:lang w:val="en-CA"/>
              </w:rPr>
              <w:t>Cream cheese</w:t>
            </w:r>
          </w:p>
        </w:tc>
      </w:tr>
      <w:tr w:rsidR="000D4E6B" w:rsidRPr="00F466E7" w14:paraId="1AD1B004" w14:textId="77777777" w:rsidTr="00D92F06">
        <w:trPr>
          <w:trHeight w:val="254"/>
          <w:jc w:val="center"/>
        </w:trPr>
        <w:tc>
          <w:tcPr>
            <w:tcW w:w="48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185D5230" w14:textId="653F3169" w:rsidR="000D4E6B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9</w:t>
            </w:r>
          </w:p>
        </w:tc>
        <w:tc>
          <w:tcPr>
            <w:tcW w:w="418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4F26B3EF" w14:textId="3ECA3C8F" w:rsidR="000D4E6B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Хумус</w:t>
            </w:r>
            <w:r w:rsidR="00D92F06">
              <w:rPr>
                <w:rFonts w:ascii="PT Sans Narrow" w:hAnsi="PT Sans Narrow"/>
                <w:color w:val="941100"/>
              </w:rPr>
              <w:t xml:space="preserve">                              </w:t>
            </w:r>
            <w:r w:rsidR="00D92F06">
              <w:rPr>
                <w:rFonts w:ascii="PT Sans Narrow" w:hAnsi="PT Sans Narrow"/>
                <w:i/>
                <w:color w:val="000000" w:themeColor="text1"/>
                <w:lang w:val="en-CA"/>
              </w:rPr>
              <w:t>Humus</w:t>
            </w:r>
          </w:p>
        </w:tc>
      </w:tr>
      <w:tr w:rsidR="000D4E6B" w:rsidRPr="00F466E7" w14:paraId="5F7D4EA6" w14:textId="77777777" w:rsidTr="00D92F06">
        <w:trPr>
          <w:trHeight w:val="254"/>
          <w:jc w:val="center"/>
        </w:trPr>
        <w:tc>
          <w:tcPr>
            <w:tcW w:w="48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4C721E3D" w14:textId="445773B1" w:rsidR="000D4E6B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418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50FEF156" w14:textId="61259264" w:rsidR="000D4E6B" w:rsidRDefault="00FD57DE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Хліб чорний</w:t>
            </w:r>
            <w:r w:rsidR="00D92F06">
              <w:rPr>
                <w:rFonts w:ascii="PT Sans Narrow" w:hAnsi="PT Sans Narrow"/>
                <w:color w:val="941100"/>
              </w:rPr>
              <w:t xml:space="preserve">                       </w:t>
            </w:r>
            <w:r w:rsidR="00D92F06">
              <w:rPr>
                <w:rFonts w:ascii="PT Sans Narrow" w:hAnsi="PT Sans Narrow"/>
                <w:i/>
                <w:color w:val="000000" w:themeColor="text1"/>
                <w:lang w:val="en-CA"/>
              </w:rPr>
              <w:t>B</w:t>
            </w:r>
            <w:r w:rsidR="000E3342">
              <w:rPr>
                <w:rFonts w:ascii="PT Sans Narrow" w:hAnsi="PT Sans Narrow"/>
                <w:i/>
                <w:color w:val="000000" w:themeColor="text1"/>
                <w:lang w:val="en-CA"/>
              </w:rPr>
              <w:t>rown bread</w:t>
            </w:r>
          </w:p>
        </w:tc>
      </w:tr>
      <w:tr w:rsidR="00FD57DE" w:rsidRPr="00F466E7" w14:paraId="4B0CD1D3" w14:textId="77777777" w:rsidTr="00D92F06">
        <w:trPr>
          <w:trHeight w:val="254"/>
          <w:jc w:val="center"/>
        </w:trPr>
        <w:tc>
          <w:tcPr>
            <w:tcW w:w="48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4CC7D54C" w14:textId="45DA67BD" w:rsidR="00FD57DE" w:rsidRDefault="00FD57DE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11</w:t>
            </w:r>
          </w:p>
        </w:tc>
        <w:tc>
          <w:tcPr>
            <w:tcW w:w="418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294EB1EE" w14:textId="269D75E7" w:rsidR="00FD57DE" w:rsidRPr="00AF36C4" w:rsidRDefault="00FD57DE" w:rsidP="000E3342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Хліб тостовий</w:t>
            </w:r>
            <w:r w:rsidR="000E3342">
              <w:rPr>
                <w:rFonts w:ascii="PT Sans Narrow" w:hAnsi="PT Sans Narrow"/>
                <w:i/>
                <w:color w:val="000000" w:themeColor="text1"/>
                <w:lang w:val="en-CA"/>
              </w:rPr>
              <w:t xml:space="preserve">                    Toast bread</w:t>
            </w:r>
          </w:p>
        </w:tc>
      </w:tr>
    </w:tbl>
    <w:p w14:paraId="700C768D" w14:textId="7E49A5D9" w:rsidR="000D4E6B" w:rsidRPr="002D13BC" w:rsidRDefault="000D4E6B" w:rsidP="005C32C3">
      <w:pPr>
        <w:spacing w:line="360" w:lineRule="auto"/>
        <w:ind w:left="113" w:right="57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eastAsia="ko-KR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Pr="0010633C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3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35 г</w:t>
      </w:r>
      <w:r w:rsidRPr="0010633C">
        <w:rPr>
          <w:rFonts w:ascii="PT Sans Narrow" w:hAnsi="PT Sans Narrow"/>
          <w:b/>
          <w:bCs/>
          <w:color w:val="000000" w:themeColor="text1"/>
          <w:sz w:val="36"/>
          <w:szCs w:val="36"/>
          <w:lang w:val="uk-UA"/>
        </w:rPr>
        <w:t>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Ціна: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89 </w:t>
      </w:r>
      <w:r w:rsidRPr="003F1096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Подається: </w:t>
      </w:r>
      <w:r w:rsidR="002D13BC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Подається на великій дерев</w:t>
      </w:r>
      <w:r w:rsidR="002D13BC">
        <w:rPr>
          <w:rFonts w:ascii="PT Sans Narrow" w:hAnsi="PT Sans Narrow"/>
          <w:bCs/>
          <w:color w:val="000000" w:themeColor="text1"/>
          <w:sz w:val="36"/>
          <w:szCs w:val="36"/>
          <w:lang w:val="en-CA"/>
        </w:rPr>
        <w:t>’</w:t>
      </w:r>
      <w:r w:rsidR="002D13BC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яній дошці, з </w:t>
      </w:r>
      <w:r w:rsidR="002D13BC">
        <w:rPr>
          <w:rFonts w:ascii="PT Sans Narrow" w:hAnsi="PT Sans Narrow"/>
          <w:bCs/>
          <w:color w:val="000000" w:themeColor="text1"/>
          <w:sz w:val="36"/>
          <w:szCs w:val="36"/>
          <w:lang w:val="en-CA"/>
        </w:rPr>
        <w:t>WOW</w:t>
      </w:r>
      <w:r w:rsidR="002D13BC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-подачею нереальний сніданок для всіх. Гарна пропозиція для сімей обрати такий сніданок, бо кожен зможе сформувати свій смачний тост, самостійно обираючи намазки та основні начинки. Там і свіжий лосось і прошуто, огірок, томати та варені яйця. Круті намазки – хумус, м</w:t>
      </w:r>
      <w:r w:rsidR="002D13BC">
        <w:rPr>
          <w:rFonts w:ascii="PT Sans Narrow" w:hAnsi="PT Sans Narrow"/>
          <w:bCs/>
          <w:color w:val="000000" w:themeColor="text1"/>
          <w:sz w:val="36"/>
          <w:szCs w:val="36"/>
          <w:lang w:val="en-CA" w:eastAsia="ko-KR"/>
        </w:rPr>
        <w:t xml:space="preserve">‘ятний крем-сир, масло. Також можна запропонувати половину порції, що круто підійде як міні-сніданок на двох перед основним замовленням сніданку на кожного. </w:t>
      </w:r>
    </w:p>
    <w:p w14:paraId="3DCB904B" w14:textId="77777777" w:rsidR="000D4E6B" w:rsidRDefault="000D4E6B" w:rsidP="005C32C3">
      <w:pPr>
        <w:spacing w:line="360" w:lineRule="auto"/>
        <w:ind w:left="113"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51FE5C2B" w14:textId="77777777" w:rsidR="00BD49D4" w:rsidRDefault="00BD49D4" w:rsidP="005C32C3">
      <w:pPr>
        <w:spacing w:line="360" w:lineRule="auto"/>
        <w:ind w:left="113"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2622C83F" w14:textId="77777777" w:rsidR="00BD49D4" w:rsidRDefault="00BD49D4" w:rsidP="005C32C3">
      <w:pPr>
        <w:spacing w:line="360" w:lineRule="auto"/>
        <w:ind w:left="113"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1F68DE93" w14:textId="77777777" w:rsidR="00BD49D4" w:rsidRDefault="00BD49D4" w:rsidP="005C32C3">
      <w:pPr>
        <w:spacing w:line="360" w:lineRule="auto"/>
        <w:ind w:left="113"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152F5E09" w14:textId="77777777" w:rsidR="00BD49D4" w:rsidRDefault="00BD49D4" w:rsidP="005C32C3">
      <w:pPr>
        <w:spacing w:line="360" w:lineRule="auto"/>
        <w:ind w:left="113"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55372E53" w14:textId="77777777" w:rsidR="00BD49D4" w:rsidRDefault="00BD49D4" w:rsidP="005C32C3">
      <w:pPr>
        <w:spacing w:line="360" w:lineRule="auto"/>
        <w:ind w:left="113"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40F902B0" w14:textId="77777777" w:rsidR="00BD49D4" w:rsidRDefault="00BD49D4" w:rsidP="005C32C3">
      <w:pPr>
        <w:spacing w:line="360" w:lineRule="auto"/>
        <w:ind w:left="113"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2BE9004B" w14:textId="77777777" w:rsidR="00BD49D4" w:rsidRDefault="00BD49D4" w:rsidP="005C32C3">
      <w:pPr>
        <w:spacing w:line="360" w:lineRule="auto"/>
        <w:ind w:left="113"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2F6DF7B7" w14:textId="77777777" w:rsidR="00BD49D4" w:rsidRDefault="00BD49D4" w:rsidP="002D13BC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26667445" w14:textId="00324120" w:rsidR="00BD49D4" w:rsidRPr="00852062" w:rsidRDefault="00BD49D4" w:rsidP="00BD49D4">
      <w:pPr>
        <w:spacing w:line="360" w:lineRule="auto"/>
        <w:ind w:left="113"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lastRenderedPageBreak/>
        <w:t>СКРЕМБЛ ІЗ СЕНДВІЧЕМ З ЛОСОСЕМ</w:t>
      </w:r>
      <w:r>
        <w:rPr>
          <w:rFonts w:ascii="PT Sans Narrow" w:hAnsi="PT Sans Narrow"/>
          <w:b/>
          <w:bCs/>
          <w:color w:val="941100"/>
          <w:sz w:val="32"/>
          <w:szCs w:val="32"/>
        </w:rPr>
        <w:br/>
      </w:r>
      <w:r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Scramble with salmon sandwich</w:t>
      </w:r>
      <w:r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br/>
        <w:t xml:space="preserve">АЛЕРГЕНИ: 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454"/>
        <w:gridCol w:w="4077"/>
      </w:tblGrid>
      <w:tr w:rsidR="00BD49D4" w:rsidRPr="00F466E7" w14:paraId="1EDD8050" w14:textId="77777777" w:rsidTr="000E3342">
        <w:trPr>
          <w:trHeight w:val="632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438731C4" w14:textId="77777777" w:rsidR="00BD49D4" w:rsidRPr="001E791D" w:rsidRDefault="00BD49D4" w:rsidP="002D13BC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4077" w:type="dxa"/>
          </w:tcPr>
          <w:p w14:paraId="348CF69C" w14:textId="4FE081EC" w:rsidR="00BD49D4" w:rsidRPr="00F6688B" w:rsidRDefault="00BD49D4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СКРЕМБЛ</w:t>
            </w:r>
            <w:r w:rsidR="00BE2830">
              <w:rPr>
                <w:rFonts w:ascii="PT Sans Narrow" w:hAnsi="PT Sans Narrow"/>
                <w:color w:val="941100"/>
                <w:lang w:val="uk-UA"/>
              </w:rPr>
              <w:t xml:space="preserve"> </w:t>
            </w:r>
            <w:r w:rsidR="000E3342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</w:t>
            </w:r>
            <w:r w:rsidR="000E3342" w:rsidRPr="00252973">
              <w:rPr>
                <w:rFonts w:ascii="PT Sans Narrow" w:hAnsi="PT Sans Narrow"/>
                <w:i/>
                <w:color w:val="000000" w:themeColor="text1"/>
                <w:lang w:val="uk-UA"/>
              </w:rPr>
              <w:t>Fried eggs</w:t>
            </w:r>
          </w:p>
        </w:tc>
      </w:tr>
      <w:tr w:rsidR="00BD49D4" w:rsidRPr="00F466E7" w14:paraId="3E575CAA" w14:textId="77777777" w:rsidTr="000E3342">
        <w:trPr>
          <w:trHeight w:val="633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32903509" w14:textId="77777777" w:rsidR="00BD49D4" w:rsidRPr="00F30617" w:rsidRDefault="00BD49D4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4077" w:type="dxa"/>
          </w:tcPr>
          <w:p w14:paraId="614F680B" w14:textId="6BF5CDAE" w:rsidR="00BD49D4" w:rsidRPr="00BD49D4" w:rsidRDefault="00BD49D4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</w:rPr>
              <w:t>М</w:t>
            </w:r>
            <w:r>
              <w:rPr>
                <w:rFonts w:ascii="PT Sans Narrow" w:hAnsi="PT Sans Narrow"/>
                <w:color w:val="941100"/>
                <w:lang w:val="en-CA"/>
              </w:rPr>
              <w:t>’</w:t>
            </w:r>
            <w:r>
              <w:rPr>
                <w:rFonts w:ascii="PT Sans Narrow" w:hAnsi="PT Sans Narrow"/>
                <w:color w:val="941100"/>
                <w:lang w:val="uk-UA"/>
              </w:rPr>
              <w:t>ЯТНИЙ КРЕМ-СИР</w:t>
            </w:r>
            <w:r w:rsidR="00EB0672">
              <w:rPr>
                <w:rFonts w:ascii="PT Sans Narrow" w:hAnsi="PT Sans Narrow"/>
                <w:color w:val="941100"/>
                <w:lang w:val="uk-UA"/>
              </w:rPr>
              <w:t xml:space="preserve">     </w:t>
            </w:r>
            <w:r w:rsidR="000E3342">
              <w:rPr>
                <w:rFonts w:ascii="PT Sans Narrow" w:hAnsi="PT Sans Narrow"/>
                <w:color w:val="941100"/>
                <w:lang w:val="uk-UA"/>
              </w:rPr>
              <w:t xml:space="preserve">        </w:t>
            </w:r>
            <w:r w:rsidR="00EB0672">
              <w:rPr>
                <w:rFonts w:ascii="PT Sans Narrow" w:hAnsi="PT Sans Narrow"/>
                <w:color w:val="941100"/>
                <w:lang w:val="uk-UA"/>
              </w:rPr>
              <w:t xml:space="preserve"> </w:t>
            </w:r>
            <w:r w:rsidR="00EB0672" w:rsidRPr="005243C6">
              <w:rPr>
                <w:rFonts w:ascii="PT Sans Narrow" w:hAnsi="PT Sans Narrow"/>
                <w:i/>
                <w:color w:val="000000" w:themeColor="text1"/>
                <w:lang w:val="en-CA"/>
              </w:rPr>
              <w:t>Cream cheese</w:t>
            </w:r>
          </w:p>
        </w:tc>
      </w:tr>
      <w:tr w:rsidR="00BD49D4" w:rsidRPr="00F466E7" w14:paraId="1041EB27" w14:textId="77777777" w:rsidTr="000E3342">
        <w:trPr>
          <w:trHeight w:val="548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388ACA76" w14:textId="77777777" w:rsidR="00BD49D4" w:rsidRPr="001E791D" w:rsidRDefault="00BD49D4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4077" w:type="dxa"/>
          </w:tcPr>
          <w:p w14:paraId="3F85EF81" w14:textId="44C1DF86" w:rsidR="00BD49D4" w:rsidRPr="00F466E7" w:rsidRDefault="00BD49D4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ЛОСОСЬ СЛАБОСОЛЕНИЙ</w:t>
            </w:r>
            <w:r w:rsidR="000E3342">
              <w:rPr>
                <w:rFonts w:ascii="PT Sans Narrow" w:hAnsi="PT Sans Narrow"/>
                <w:color w:val="941100"/>
              </w:rPr>
              <w:t xml:space="preserve">      </w:t>
            </w:r>
            <w:r w:rsidR="000E3342">
              <w:rPr>
                <w:rFonts w:ascii="PT Sans Narrow" w:hAnsi="PT Sans Narrow"/>
                <w:i/>
                <w:color w:val="000000" w:themeColor="text1"/>
                <w:lang w:val="en-CA"/>
              </w:rPr>
              <w:t>Salted salmon</w:t>
            </w:r>
            <w:r w:rsidR="000E3342">
              <w:rPr>
                <w:rFonts w:ascii="PT Sans Narrow" w:hAnsi="PT Sans Narrow"/>
                <w:color w:val="941100"/>
                <w:lang w:val="uk-UA"/>
              </w:rPr>
              <w:t xml:space="preserve">                </w:t>
            </w:r>
          </w:p>
        </w:tc>
      </w:tr>
      <w:tr w:rsidR="00BD49D4" w:rsidRPr="00F466E7" w14:paraId="2F6D9716" w14:textId="77777777" w:rsidTr="000E3342">
        <w:trPr>
          <w:trHeight w:val="534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4BE6EEFD" w14:textId="77777777" w:rsidR="00BD49D4" w:rsidRPr="001E791D" w:rsidRDefault="00BD49D4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4077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756B461C" w14:textId="7493317C" w:rsidR="00BD49D4" w:rsidRPr="005C32C3" w:rsidRDefault="00BD49D4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ОГІРОК</w:t>
            </w:r>
            <w:r w:rsidR="000E3342">
              <w:rPr>
                <w:rFonts w:ascii="PT Sans Narrow" w:hAnsi="PT Sans Narrow"/>
                <w:i/>
                <w:color w:val="000000" w:themeColor="text1"/>
                <w:lang w:val="en-CA"/>
              </w:rPr>
              <w:t xml:space="preserve">                                     Cucumber</w:t>
            </w:r>
          </w:p>
        </w:tc>
      </w:tr>
      <w:tr w:rsidR="00BD49D4" w:rsidRPr="00F466E7" w14:paraId="6D0BEE38" w14:textId="77777777" w:rsidTr="000E3342">
        <w:trPr>
          <w:trHeight w:val="703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1A49E4A9" w14:textId="77777777" w:rsidR="00BD49D4" w:rsidRPr="001E791D" w:rsidRDefault="00BD49D4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4077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1FD5EDAE" w14:textId="276C70EA" w:rsidR="00BD49D4" w:rsidRPr="005C32C3" w:rsidRDefault="00BD49D4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ХЛІБ ЧОРНИЙ</w:t>
            </w:r>
            <w:r w:rsidR="000E3342">
              <w:rPr>
                <w:rFonts w:ascii="PT Sans Narrow" w:hAnsi="PT Sans Narrow"/>
                <w:color w:val="941100"/>
                <w:lang w:val="uk-UA"/>
              </w:rPr>
              <w:t xml:space="preserve">                          </w:t>
            </w:r>
            <w:r w:rsidR="000E3342">
              <w:rPr>
                <w:rFonts w:ascii="PT Sans Narrow" w:hAnsi="PT Sans Narrow"/>
                <w:i/>
                <w:color w:val="000000" w:themeColor="text1"/>
                <w:lang w:val="en-CA"/>
              </w:rPr>
              <w:t>Brown bread</w:t>
            </w:r>
          </w:p>
        </w:tc>
      </w:tr>
    </w:tbl>
    <w:p w14:paraId="28C4F136" w14:textId="50EE4440" w:rsidR="00BD49D4" w:rsidRDefault="00BD49D4" w:rsidP="005C32C3">
      <w:pPr>
        <w:spacing w:line="360" w:lineRule="auto"/>
        <w:ind w:left="113" w:right="57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140/ 130 г</w:t>
      </w:r>
      <w:r w:rsidRPr="0010633C">
        <w:rPr>
          <w:rFonts w:ascii="PT Sans Narrow" w:hAnsi="PT Sans Narrow"/>
          <w:b/>
          <w:bCs/>
          <w:color w:val="000000" w:themeColor="text1"/>
          <w:sz w:val="36"/>
          <w:szCs w:val="36"/>
          <w:lang w:val="uk-UA"/>
        </w:rPr>
        <w:t>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Ціна: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139 </w:t>
      </w:r>
      <w:r w:rsidRPr="003F1096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Подається: </w:t>
      </w:r>
      <w:r w:rsidR="002D13BC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круте поєднання скремблу (класичного сніданку) з тостами зі слабосоленим лососем та огірком. Здоровий сніданок як для чоловіків так і для жінок. Смачне поєднання легкості та насичених смаків. </w:t>
      </w:r>
    </w:p>
    <w:p w14:paraId="2699A347" w14:textId="77777777" w:rsidR="00BD49D4" w:rsidRDefault="00BD49D4" w:rsidP="005C32C3">
      <w:pPr>
        <w:spacing w:line="360" w:lineRule="auto"/>
        <w:ind w:left="113"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6F199A68" w14:textId="77777777" w:rsidR="00BD49D4" w:rsidRDefault="00BD49D4" w:rsidP="005C32C3">
      <w:pPr>
        <w:spacing w:line="360" w:lineRule="auto"/>
        <w:ind w:left="113"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444569CA" w14:textId="77777777" w:rsidR="00BD49D4" w:rsidRDefault="00BD49D4" w:rsidP="005C32C3">
      <w:pPr>
        <w:spacing w:line="360" w:lineRule="auto"/>
        <w:ind w:left="113"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35F83457" w14:textId="77777777" w:rsidR="00BD49D4" w:rsidRDefault="00BD49D4" w:rsidP="005C32C3">
      <w:pPr>
        <w:spacing w:line="360" w:lineRule="auto"/>
        <w:ind w:left="113"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11E49602" w14:textId="77777777" w:rsidR="00BD49D4" w:rsidRDefault="00BD49D4" w:rsidP="002D13BC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0130FB6B" w14:textId="0021FCBF" w:rsidR="00BD49D4" w:rsidRPr="00852062" w:rsidRDefault="00BD49D4" w:rsidP="00BD49D4">
      <w:pPr>
        <w:spacing w:line="360" w:lineRule="auto"/>
        <w:ind w:left="113"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lastRenderedPageBreak/>
        <w:t xml:space="preserve">ЯЄЧНЯ МИСЛИВСЬКА </w:t>
      </w:r>
      <w:r>
        <w:rPr>
          <w:rFonts w:ascii="PT Sans Narrow" w:hAnsi="PT Sans Narrow"/>
          <w:b/>
          <w:bCs/>
          <w:color w:val="941100"/>
          <w:sz w:val="32"/>
          <w:szCs w:val="32"/>
        </w:rPr>
        <w:br/>
      </w:r>
      <w:r w:rsidR="00DF403A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Scrambled eggs and hunting sausages</w:t>
      </w:r>
      <w:r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br/>
      </w:r>
      <w:r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 xml:space="preserve">АЛЕРГЕНИ: 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454"/>
        <w:gridCol w:w="3652"/>
      </w:tblGrid>
      <w:tr w:rsidR="00BD49D4" w:rsidRPr="00F466E7" w14:paraId="5A4E5758" w14:textId="77777777" w:rsidTr="002D13BC">
        <w:trPr>
          <w:trHeight w:val="632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4F29F589" w14:textId="77777777" w:rsidR="00BD49D4" w:rsidRPr="001E791D" w:rsidRDefault="00BD49D4" w:rsidP="002D13BC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3652" w:type="dxa"/>
          </w:tcPr>
          <w:p w14:paraId="17BD756B" w14:textId="7D96DB57" w:rsidR="00BD49D4" w:rsidRPr="00DF403A" w:rsidRDefault="00DF403A" w:rsidP="000E3342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ЯЙЦЯ КУРЯЧІ</w:t>
            </w:r>
            <w:r w:rsidR="00BE2830">
              <w:rPr>
                <w:rFonts w:ascii="PT Sans Narrow" w:hAnsi="PT Sans Narrow"/>
                <w:color w:val="941100"/>
                <w:lang w:val="uk-UA"/>
              </w:rPr>
              <w:t xml:space="preserve">                      </w:t>
            </w:r>
          </w:p>
        </w:tc>
      </w:tr>
      <w:tr w:rsidR="00BD49D4" w:rsidRPr="00F466E7" w14:paraId="6E6DACB2" w14:textId="77777777" w:rsidTr="002D13BC">
        <w:trPr>
          <w:trHeight w:val="633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0A79C422" w14:textId="77777777" w:rsidR="00BD49D4" w:rsidRPr="00F30617" w:rsidRDefault="00BD49D4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3652" w:type="dxa"/>
          </w:tcPr>
          <w:p w14:paraId="7C65F4CF" w14:textId="13FD4908" w:rsidR="00BD49D4" w:rsidRPr="00F466E7" w:rsidRDefault="00DF403A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КОВБАСКИ БАВАРСЬКІ</w:t>
            </w:r>
          </w:p>
        </w:tc>
      </w:tr>
      <w:tr w:rsidR="00BD49D4" w:rsidRPr="00F466E7" w14:paraId="1DF6154C" w14:textId="77777777" w:rsidTr="002D13BC">
        <w:trPr>
          <w:trHeight w:val="548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0087207B" w14:textId="77777777" w:rsidR="00BD49D4" w:rsidRPr="001E791D" w:rsidRDefault="00BD49D4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3652" w:type="dxa"/>
          </w:tcPr>
          <w:p w14:paraId="5AF5ACE1" w14:textId="76E76A54" w:rsidR="00BD49D4" w:rsidRPr="00F466E7" w:rsidRDefault="00DF403A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БРОКОЛІ</w:t>
            </w:r>
          </w:p>
        </w:tc>
      </w:tr>
      <w:tr w:rsidR="00BD49D4" w:rsidRPr="00F466E7" w14:paraId="035CADA7" w14:textId="77777777" w:rsidTr="002D13BC">
        <w:trPr>
          <w:trHeight w:val="534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049BD696" w14:textId="77777777" w:rsidR="00BD49D4" w:rsidRPr="001E791D" w:rsidRDefault="00BD49D4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6983E107" w14:textId="467B2713" w:rsidR="00BD49D4" w:rsidRPr="005C32C3" w:rsidRDefault="00DF403A" w:rsidP="000E3342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ТОМАТИ</w:t>
            </w:r>
            <w:r w:rsidR="000E3342">
              <w:rPr>
                <w:rFonts w:ascii="PT Sans Narrow" w:hAnsi="PT Sans Narrow"/>
                <w:i/>
                <w:color w:val="000000" w:themeColor="text1"/>
                <w:lang w:val="en-CA"/>
              </w:rPr>
              <w:t xml:space="preserve">                          </w:t>
            </w:r>
          </w:p>
        </w:tc>
      </w:tr>
      <w:tr w:rsidR="00BD49D4" w:rsidRPr="00F466E7" w14:paraId="4C3DE84B" w14:textId="77777777" w:rsidTr="002D13BC">
        <w:trPr>
          <w:trHeight w:val="703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157E868F" w14:textId="77777777" w:rsidR="00BD49D4" w:rsidRPr="001E791D" w:rsidRDefault="00BD49D4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31FCD9D7" w14:textId="0C136C5A" w:rsidR="00BD49D4" w:rsidRPr="005C32C3" w:rsidRDefault="00DF403A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ЦИБУЛЯ</w:t>
            </w:r>
          </w:p>
        </w:tc>
      </w:tr>
      <w:tr w:rsidR="00BD49D4" w:rsidRPr="00F466E7" w14:paraId="1CA3720E" w14:textId="77777777" w:rsidTr="002D13BC">
        <w:trPr>
          <w:trHeight w:val="254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7E056141" w14:textId="77777777" w:rsidR="00BD49D4" w:rsidRPr="001E791D" w:rsidRDefault="00BD49D4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6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2F70FCEA" w14:textId="603081AD" w:rsidR="00BD49D4" w:rsidRPr="00F466E7" w:rsidRDefault="00DF403A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СИР ПАРМЕЗАН</w:t>
            </w:r>
          </w:p>
        </w:tc>
      </w:tr>
      <w:tr w:rsidR="00DF403A" w:rsidRPr="00F466E7" w14:paraId="562D6C09" w14:textId="77777777" w:rsidTr="002D13BC">
        <w:trPr>
          <w:trHeight w:val="254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7673A2A7" w14:textId="2796849D" w:rsidR="00DF403A" w:rsidRDefault="00DF403A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7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4D33C585" w14:textId="546A51BA" w:rsidR="00DF403A" w:rsidRDefault="00DF403A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МАСЛО ВЕРШКОВЕ</w:t>
            </w:r>
          </w:p>
        </w:tc>
      </w:tr>
      <w:tr w:rsidR="00DF403A" w:rsidRPr="00F466E7" w14:paraId="499A0E62" w14:textId="77777777" w:rsidTr="002D13BC">
        <w:trPr>
          <w:trHeight w:val="254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78AABB75" w14:textId="3626AB81" w:rsidR="00DF403A" w:rsidRDefault="00DF403A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8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48E66413" w14:textId="048E4EE8" w:rsidR="00DF403A" w:rsidRDefault="00DF403A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ЧІАБАТА</w:t>
            </w:r>
          </w:p>
        </w:tc>
      </w:tr>
    </w:tbl>
    <w:p w14:paraId="58379940" w14:textId="6D3BA440" w:rsidR="00BD49D4" w:rsidRPr="002D13BC" w:rsidRDefault="00BD49D4" w:rsidP="005C32C3">
      <w:pPr>
        <w:spacing w:line="360" w:lineRule="auto"/>
        <w:ind w:left="113" w:right="57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DF403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200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</w:t>
      </w:r>
      <w:r w:rsidRPr="0010633C">
        <w:rPr>
          <w:rFonts w:ascii="PT Sans Narrow" w:hAnsi="PT Sans Narrow"/>
          <w:b/>
          <w:bCs/>
          <w:color w:val="000000" w:themeColor="text1"/>
          <w:sz w:val="36"/>
          <w:szCs w:val="36"/>
          <w:lang w:val="uk-UA"/>
        </w:rPr>
        <w:t>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Ціна: </w:t>
      </w:r>
      <w:r w:rsidR="00DF403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117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3F1096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Подається: </w:t>
      </w:r>
      <w:r w:rsidR="002D13BC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нереальна крута яєчня, дуже </w:t>
      </w:r>
      <w:r w:rsidR="002D13BC">
        <w:rPr>
          <w:rFonts w:ascii="PT Sans Narrow" w:hAnsi="PT Sans Narrow"/>
          <w:bCs/>
          <w:color w:val="000000" w:themeColor="text1"/>
          <w:sz w:val="36"/>
          <w:szCs w:val="36"/>
        </w:rPr>
        <w:t xml:space="preserve"> ситна та насичена смаками. Баварські ковбаски, броколлі та цибуля</w:t>
      </w:r>
      <w:r w:rsidR="00BE2830">
        <w:rPr>
          <w:rFonts w:ascii="PT Sans Narrow" w:hAnsi="PT Sans Narrow"/>
          <w:bCs/>
          <w:color w:val="000000" w:themeColor="text1"/>
          <w:sz w:val="36"/>
          <w:szCs w:val="36"/>
        </w:rPr>
        <w:t xml:space="preserve"> доповнять класичну яєшню. Подається страва разом з брускетами з маслом та посипається сиром Пармезан.</w:t>
      </w:r>
    </w:p>
    <w:p w14:paraId="3E03CD3E" w14:textId="77777777" w:rsidR="00BD49D4" w:rsidRDefault="00BD49D4" w:rsidP="005C32C3">
      <w:pPr>
        <w:spacing w:line="360" w:lineRule="auto"/>
        <w:ind w:left="113"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2880C473" w14:textId="77777777" w:rsidR="00BD49D4" w:rsidRDefault="00BD49D4" w:rsidP="00DF403A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17B362C5" w14:textId="67FF08DC" w:rsidR="005C32C3" w:rsidRPr="00852062" w:rsidRDefault="00F6688B" w:rsidP="005C32C3">
      <w:pPr>
        <w:spacing w:line="360" w:lineRule="auto"/>
        <w:ind w:left="113"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lastRenderedPageBreak/>
        <w:t>АНГЛІЙСЬКИЙ СНІДАНОК</w:t>
      </w:r>
      <w:r>
        <w:rPr>
          <w:rFonts w:ascii="PT Sans Narrow" w:hAnsi="PT Sans Narrow"/>
          <w:b/>
          <w:bCs/>
          <w:color w:val="941100"/>
          <w:sz w:val="32"/>
          <w:szCs w:val="32"/>
        </w:rPr>
        <w:br/>
      </w:r>
      <w:r w:rsidRPr="00396919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English breakfast</w:t>
      </w:r>
      <w:r w:rsidR="00A25B8E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br/>
      </w:r>
      <w:r w:rsidR="00A25B8E"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АЛЕРГЕНИ: ГРИБИ</w:t>
      </w:r>
      <w:r w:rsidR="005C32C3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5C32C3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454"/>
        <w:gridCol w:w="3652"/>
      </w:tblGrid>
      <w:tr w:rsidR="005C32C3" w:rsidRPr="00F466E7" w14:paraId="275EC08B" w14:textId="77777777" w:rsidTr="0010633C">
        <w:trPr>
          <w:trHeight w:val="632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40A83B94" w14:textId="77777777" w:rsidR="005C32C3" w:rsidRPr="001E791D" w:rsidRDefault="005C32C3" w:rsidP="000643A8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3652" w:type="dxa"/>
          </w:tcPr>
          <w:p w14:paraId="11027C14" w14:textId="4DA03072" w:rsidR="005C32C3" w:rsidRPr="00F6688B" w:rsidRDefault="00F6688B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Яєчня</w:t>
            </w:r>
            <w:r w:rsidR="00252973">
              <w:rPr>
                <w:rFonts w:ascii="PT Sans Narrow" w:hAnsi="PT Sans Narrow"/>
                <w:color w:val="941100"/>
                <w:lang w:val="uk-UA"/>
              </w:rPr>
              <w:t xml:space="preserve">  </w:t>
            </w:r>
            <w:r w:rsidR="00336560">
              <w:rPr>
                <w:rFonts w:ascii="PT Sans Narrow" w:hAnsi="PT Sans Narrow"/>
                <w:color w:val="941100"/>
                <w:lang w:val="uk-UA"/>
              </w:rPr>
              <w:t xml:space="preserve">                        </w:t>
            </w:r>
            <w:r w:rsidR="00252973" w:rsidRPr="00252973">
              <w:rPr>
                <w:rFonts w:ascii="PT Sans Narrow" w:hAnsi="PT Sans Narrow"/>
                <w:i/>
                <w:color w:val="000000" w:themeColor="text1"/>
                <w:lang w:val="uk-UA"/>
              </w:rPr>
              <w:t>Fried eggs</w:t>
            </w:r>
          </w:p>
        </w:tc>
      </w:tr>
      <w:tr w:rsidR="005C32C3" w:rsidRPr="00F466E7" w14:paraId="0DCCEA41" w14:textId="77777777" w:rsidTr="0010633C">
        <w:trPr>
          <w:trHeight w:val="633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790D4D97" w14:textId="77777777" w:rsidR="005C32C3" w:rsidRPr="00F30617" w:rsidRDefault="005C32C3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3652" w:type="dxa"/>
          </w:tcPr>
          <w:p w14:paraId="0E66836F" w14:textId="156F706A" w:rsidR="005C32C3" w:rsidRPr="00F466E7" w:rsidRDefault="00F6688B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Томати чері</w:t>
            </w:r>
            <w:r w:rsidR="00252973">
              <w:rPr>
                <w:rFonts w:ascii="PT Sans Narrow" w:hAnsi="PT Sans Narrow"/>
                <w:color w:val="941100"/>
              </w:rPr>
              <w:t xml:space="preserve">  </w:t>
            </w:r>
            <w:r w:rsidR="00336560">
              <w:rPr>
                <w:rFonts w:ascii="PT Sans Narrow" w:hAnsi="PT Sans Narrow"/>
                <w:color w:val="941100"/>
              </w:rPr>
              <w:t xml:space="preserve">            </w:t>
            </w:r>
            <w:r w:rsidR="00252973" w:rsidRPr="00EB394E">
              <w:rPr>
                <w:rFonts w:ascii="PT Sans Narrow" w:hAnsi="PT Sans Narrow"/>
                <w:i/>
                <w:color w:val="000000" w:themeColor="text1"/>
              </w:rPr>
              <w:t>Cher</w:t>
            </w:r>
            <w:r w:rsidR="00EB394E">
              <w:rPr>
                <w:rFonts w:ascii="PT Sans Narrow" w:hAnsi="PT Sans Narrow"/>
                <w:i/>
                <w:color w:val="000000" w:themeColor="text1"/>
              </w:rPr>
              <w:t>ry</w:t>
            </w:r>
            <w:r w:rsidR="00252973" w:rsidRPr="00EB394E">
              <w:rPr>
                <w:rFonts w:ascii="PT Sans Narrow" w:hAnsi="PT Sans Narrow"/>
                <w:i/>
                <w:color w:val="000000" w:themeColor="text1"/>
              </w:rPr>
              <w:t xml:space="preserve"> tomato</w:t>
            </w:r>
            <w:r w:rsidR="00EB394E">
              <w:rPr>
                <w:rFonts w:ascii="PT Sans Narrow" w:hAnsi="PT Sans Narrow"/>
                <w:i/>
                <w:color w:val="000000" w:themeColor="text1"/>
              </w:rPr>
              <w:t>es</w:t>
            </w:r>
          </w:p>
        </w:tc>
      </w:tr>
      <w:tr w:rsidR="005C32C3" w:rsidRPr="00F466E7" w14:paraId="0D025CB7" w14:textId="77777777" w:rsidTr="0010633C">
        <w:trPr>
          <w:trHeight w:val="548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09438A8C" w14:textId="77777777" w:rsidR="005C32C3" w:rsidRPr="001E791D" w:rsidRDefault="005C32C3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3652" w:type="dxa"/>
          </w:tcPr>
          <w:p w14:paraId="7F26C28B" w14:textId="6F3854AB" w:rsidR="005C32C3" w:rsidRPr="00F466E7" w:rsidRDefault="00F6688B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Бекон</w:t>
            </w:r>
            <w:r w:rsidR="00EB394E">
              <w:rPr>
                <w:rFonts w:ascii="PT Sans Narrow" w:hAnsi="PT Sans Narrow"/>
                <w:color w:val="941100"/>
              </w:rPr>
              <w:t xml:space="preserve"> </w:t>
            </w:r>
            <w:r w:rsidR="00336560">
              <w:rPr>
                <w:rFonts w:ascii="PT Sans Narrow" w:hAnsi="PT Sans Narrow"/>
                <w:color w:val="941100"/>
              </w:rPr>
              <w:t xml:space="preserve">                      </w:t>
            </w:r>
            <w:r w:rsidR="00EB394E">
              <w:rPr>
                <w:rFonts w:ascii="PT Sans Narrow" w:hAnsi="PT Sans Narrow"/>
                <w:color w:val="941100"/>
              </w:rPr>
              <w:t xml:space="preserve"> </w:t>
            </w:r>
            <w:r w:rsidR="00EB394E" w:rsidRPr="00EB394E">
              <w:rPr>
                <w:rFonts w:ascii="PT Sans Narrow" w:hAnsi="PT Sans Narrow"/>
                <w:i/>
                <w:color w:val="000000" w:themeColor="text1"/>
              </w:rPr>
              <w:t>Becon</w:t>
            </w:r>
          </w:p>
        </w:tc>
      </w:tr>
      <w:tr w:rsidR="005C32C3" w:rsidRPr="00F466E7" w14:paraId="0F0BE655" w14:textId="77777777" w:rsidTr="0010633C">
        <w:trPr>
          <w:trHeight w:val="534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533D9D21" w14:textId="0F9814C7" w:rsidR="005C32C3" w:rsidRPr="001E791D" w:rsidRDefault="005C32C3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7DC1CE15" w14:textId="5F150CDF" w:rsidR="005C32C3" w:rsidRPr="005C32C3" w:rsidRDefault="00F6688B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</w:rPr>
              <w:t>Картопля</w:t>
            </w:r>
            <w:r w:rsidR="00EB394E">
              <w:rPr>
                <w:rFonts w:ascii="PT Sans Narrow" w:hAnsi="PT Sans Narrow"/>
                <w:color w:val="941100"/>
              </w:rPr>
              <w:t xml:space="preserve"> </w:t>
            </w:r>
            <w:r w:rsidR="00336560">
              <w:rPr>
                <w:rFonts w:ascii="PT Sans Narrow" w:hAnsi="PT Sans Narrow"/>
                <w:color w:val="941100"/>
              </w:rPr>
              <w:t xml:space="preserve">               </w:t>
            </w:r>
            <w:r w:rsidR="00EB394E" w:rsidRPr="00EB394E">
              <w:rPr>
                <w:rFonts w:ascii="PT Sans Narrow" w:hAnsi="PT Sans Narrow"/>
                <w:i/>
                <w:color w:val="000000" w:themeColor="text1"/>
              </w:rPr>
              <w:t>Potato</w:t>
            </w:r>
          </w:p>
        </w:tc>
      </w:tr>
      <w:tr w:rsidR="0010633C" w:rsidRPr="00F466E7" w14:paraId="5828A491" w14:textId="77777777" w:rsidTr="0010633C">
        <w:trPr>
          <w:trHeight w:val="703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568FF12B" w14:textId="3A94BB98" w:rsidR="005C32C3" w:rsidRPr="001E791D" w:rsidRDefault="005C32C3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6B23D17D" w14:textId="459B9E74" w:rsidR="005C32C3" w:rsidRPr="005C32C3" w:rsidRDefault="00F6688B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Печериці</w:t>
            </w:r>
            <w:r w:rsidR="00EB394E">
              <w:rPr>
                <w:rFonts w:ascii="PT Sans Narrow" w:hAnsi="PT Sans Narrow"/>
                <w:color w:val="941100"/>
                <w:lang w:val="uk-UA"/>
              </w:rPr>
              <w:t xml:space="preserve">  </w:t>
            </w:r>
            <w:r w:rsidR="00336560">
              <w:rPr>
                <w:rFonts w:ascii="PT Sans Narrow" w:hAnsi="PT Sans Narrow"/>
                <w:color w:val="941100"/>
                <w:lang w:val="uk-UA"/>
              </w:rPr>
              <w:t xml:space="preserve">              </w:t>
            </w:r>
            <w:r w:rsidR="00EB394E" w:rsidRPr="00EB394E">
              <w:rPr>
                <w:rFonts w:ascii="PT Sans Narrow" w:hAnsi="PT Sans Narrow"/>
                <w:i/>
                <w:color w:val="000000" w:themeColor="text1"/>
                <w:lang w:val="uk-UA"/>
              </w:rPr>
              <w:t>Mushrooms</w:t>
            </w:r>
          </w:p>
        </w:tc>
      </w:tr>
      <w:tr w:rsidR="005C32C3" w:rsidRPr="00F466E7" w14:paraId="6447AD9B" w14:textId="77777777" w:rsidTr="0010633C">
        <w:trPr>
          <w:trHeight w:val="254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2A3E27C4" w14:textId="0F94A577" w:rsidR="005C32C3" w:rsidRPr="001E791D" w:rsidRDefault="005C32C3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6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2D8862EB" w14:textId="7E1AA101" w:rsidR="005C32C3" w:rsidRPr="00F466E7" w:rsidRDefault="00F6688B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Червона квасоля</w:t>
            </w:r>
            <w:r w:rsidR="00EB394E">
              <w:rPr>
                <w:rFonts w:ascii="PT Sans Narrow" w:hAnsi="PT Sans Narrow"/>
                <w:color w:val="941100"/>
              </w:rPr>
              <w:t xml:space="preserve"> </w:t>
            </w:r>
            <w:r w:rsidR="00336560">
              <w:rPr>
                <w:rFonts w:ascii="PT Sans Narrow" w:hAnsi="PT Sans Narrow"/>
                <w:color w:val="941100"/>
              </w:rPr>
              <w:t xml:space="preserve">  </w:t>
            </w:r>
            <w:r w:rsidR="00EB394E" w:rsidRPr="00EB394E">
              <w:rPr>
                <w:rFonts w:ascii="PT Sans Narrow" w:hAnsi="PT Sans Narrow"/>
                <w:i/>
                <w:color w:val="000000" w:themeColor="text1"/>
              </w:rPr>
              <w:t>Red bean</w:t>
            </w:r>
          </w:p>
        </w:tc>
      </w:tr>
    </w:tbl>
    <w:p w14:paraId="54523046" w14:textId="28722349" w:rsidR="00A67096" w:rsidRDefault="005C32C3" w:rsidP="00BE2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Вихід:</w:t>
      </w:r>
      <w:r w:rsidR="0010633C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 </w:t>
      </w:r>
      <w:r w:rsidR="0010633C" w:rsidRPr="0010633C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3</w:t>
      </w:r>
      <w:r w:rsidR="00F6688B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35 г</w:t>
      </w:r>
      <w:r w:rsidR="0010633C" w:rsidRPr="0010633C">
        <w:rPr>
          <w:rFonts w:ascii="PT Sans Narrow" w:hAnsi="PT Sans Narrow"/>
          <w:b/>
          <w:bCs/>
          <w:color w:val="000000" w:themeColor="text1"/>
          <w:sz w:val="36"/>
          <w:szCs w:val="36"/>
          <w:lang w:val="uk-UA"/>
        </w:rPr>
        <w:t>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>Ціна:</w:t>
      </w:r>
      <w:r w:rsidR="0010633C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 </w:t>
      </w:r>
      <w:r w:rsidR="000D4E6B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89 </w:t>
      </w:r>
      <w:r w:rsidR="0010633C" w:rsidRPr="003F1096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 w:rsidR="00B73A3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 w:rsidR="00B73A3D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Подається: </w:t>
      </w:r>
      <w:r w:rsidR="003D0F5D" w:rsidRPr="003D0F5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подається в овальній тарілці</w:t>
      </w:r>
      <w:r w:rsidR="00A67096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>Особливості:</w:t>
      </w:r>
      <w:r w:rsidR="00074F02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 </w:t>
      </w:r>
      <w:r w:rsidR="00F6688B" w:rsidRPr="003D0F5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класичний англійський/американський сніданок. Можна замовляти разом з кавою та апельсиновим фремешем.</w:t>
      </w:r>
      <w:r w:rsidR="00F6688B" w:rsidRPr="003D0F5D">
        <w:rPr>
          <w:rFonts w:ascii="PT Sans Narrow" w:hAnsi="PT Sans Narrow"/>
          <w:b/>
          <w:bCs/>
          <w:color w:val="000000" w:themeColor="text1"/>
          <w:sz w:val="36"/>
          <w:szCs w:val="36"/>
          <w:lang w:val="uk-UA"/>
        </w:rPr>
        <w:t xml:space="preserve"> </w:t>
      </w:r>
      <w:r w:rsidR="00A67096" w:rsidRPr="00A67096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Улюблений сні</w:t>
      </w:r>
      <w:r w:rsidR="004A4388" w:rsidRPr="00A67096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данок Олександри та Кирила</w:t>
      </w:r>
      <w:r w:rsidR="004A4388">
        <w:rPr>
          <w:rFonts w:ascii="PT Sans Narrow" w:hAnsi="PT Sans Narrow"/>
          <w:b/>
          <w:bCs/>
          <w:color w:val="000000" w:themeColor="text1"/>
          <w:sz w:val="36"/>
          <w:szCs w:val="36"/>
          <w:lang w:val="uk-UA"/>
        </w:rPr>
        <w:t xml:space="preserve"> </w:t>
      </w:r>
      <w:r w:rsidR="00A67096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(наших </w:t>
      </w:r>
      <w:r w:rsidR="00A67096">
        <w:rPr>
          <w:rFonts w:ascii="PT Sans Narrow" w:hAnsi="PT Sans Narrow"/>
          <w:bCs/>
          <w:color w:val="000000" w:themeColor="text1"/>
          <w:sz w:val="36"/>
          <w:szCs w:val="36"/>
          <w:lang w:val="en-CA"/>
        </w:rPr>
        <w:t>co- owneкr</w:t>
      </w:r>
      <w:r w:rsidR="00A67096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ів). </w:t>
      </w:r>
    </w:p>
    <w:p w14:paraId="1F81BEE9" w14:textId="3DC07E96" w:rsidR="00DF403A" w:rsidRPr="00BE2830" w:rsidRDefault="00F6688B" w:rsidP="00BE2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 w:firstLine="919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 w:rsidRPr="003D0F5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Класична глазунья зі смаженими грибами, томатами чері, відварною картопелькою, яку потім трішечки підсмажують на пателні.</w:t>
      </w:r>
      <w:r w:rsidR="003D0F5D" w:rsidRPr="003D0F5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Червона квасоля подається окремо.</w:t>
      </w:r>
    </w:p>
    <w:p w14:paraId="3C88233C" w14:textId="77777777" w:rsidR="000D4E6B" w:rsidRDefault="000D4E6B" w:rsidP="003F1096">
      <w:pPr>
        <w:spacing w:line="360" w:lineRule="auto"/>
        <w:ind w:left="113"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lastRenderedPageBreak/>
        <w:t xml:space="preserve">ГРАНОЛА З ДОМАШНІМ ЙОГУРТОМ ТА ФРУКТАМИ </w:t>
      </w:r>
    </w:p>
    <w:p w14:paraId="693984B3" w14:textId="5514FC42" w:rsidR="003F1096" w:rsidRPr="00852062" w:rsidRDefault="000D4E6B" w:rsidP="003F1096">
      <w:pPr>
        <w:spacing w:line="360" w:lineRule="auto"/>
        <w:ind w:left="113"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 w:rsidRPr="000D4E6B">
        <w:rPr>
          <w:rFonts w:ascii="PT Sans Narrow" w:hAnsi="PT Sans Narrow"/>
          <w:bCs/>
          <w:i/>
          <w:color w:val="000000" w:themeColor="text1"/>
          <w:sz w:val="32"/>
          <w:szCs w:val="32"/>
          <w:lang w:val="en-CA"/>
        </w:rPr>
        <w:t>GRANOLA WITH HOMEMADE YOGURT AND FRUIT</w:t>
      </w:r>
      <w:r w:rsidR="003F1096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3F1096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454"/>
        <w:gridCol w:w="3652"/>
      </w:tblGrid>
      <w:tr w:rsidR="003F1096" w:rsidRPr="00F466E7" w14:paraId="5B691982" w14:textId="77777777" w:rsidTr="000643A8">
        <w:trPr>
          <w:trHeight w:val="632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5EA4C189" w14:textId="77777777" w:rsidR="003F1096" w:rsidRPr="001E791D" w:rsidRDefault="003F1096" w:rsidP="000643A8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3652" w:type="dxa"/>
          </w:tcPr>
          <w:p w14:paraId="71A17DEE" w14:textId="49DA136A" w:rsidR="000D4E6B" w:rsidRPr="000D4E6B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Гранола</w:t>
            </w:r>
          </w:p>
        </w:tc>
      </w:tr>
      <w:tr w:rsidR="003F1096" w:rsidRPr="00F466E7" w14:paraId="533C47A0" w14:textId="77777777" w:rsidTr="000643A8">
        <w:trPr>
          <w:trHeight w:val="633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6A04686A" w14:textId="6DD2C4F0" w:rsidR="003F1096" w:rsidRPr="00F30617" w:rsidRDefault="003F1096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3652" w:type="dxa"/>
          </w:tcPr>
          <w:p w14:paraId="4626A2B1" w14:textId="3C9E8260" w:rsidR="003F1096" w:rsidRPr="00E85A34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Йогурт</w:t>
            </w:r>
          </w:p>
        </w:tc>
      </w:tr>
      <w:tr w:rsidR="003F1096" w:rsidRPr="00F466E7" w14:paraId="711AE2CC" w14:textId="77777777" w:rsidTr="000643A8">
        <w:trPr>
          <w:trHeight w:val="548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4A94B179" w14:textId="77777777" w:rsidR="003F1096" w:rsidRPr="001E791D" w:rsidRDefault="003F1096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3652" w:type="dxa"/>
          </w:tcPr>
          <w:p w14:paraId="45693B75" w14:textId="0C1039D2" w:rsidR="003F1096" w:rsidRPr="000B75DF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</w:rPr>
              <w:t>Малиновий соус</w:t>
            </w:r>
          </w:p>
        </w:tc>
      </w:tr>
      <w:tr w:rsidR="003F1096" w:rsidRPr="00F466E7" w14:paraId="2B3FF170" w14:textId="77777777" w:rsidTr="000643A8">
        <w:trPr>
          <w:trHeight w:val="534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2F7BB082" w14:textId="77777777" w:rsidR="003F1096" w:rsidRPr="001E791D" w:rsidRDefault="003F1096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372F4391" w14:textId="02A5EE2A" w:rsidR="003F1096" w:rsidRPr="005C32C3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Курага</w:t>
            </w:r>
          </w:p>
        </w:tc>
      </w:tr>
      <w:tr w:rsidR="000D4E6B" w:rsidRPr="00F466E7" w14:paraId="7996FB0F" w14:textId="77777777" w:rsidTr="000643A8">
        <w:trPr>
          <w:trHeight w:val="534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2D926C77" w14:textId="302A771F" w:rsidR="000D4E6B" w:rsidRDefault="000D4E6B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6557EFCA" w14:textId="42DCE6CF" w:rsidR="000D4E6B" w:rsidRDefault="000D4E6B" w:rsidP="000D4E6B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Сезонн</w:t>
            </w:r>
            <w:r>
              <w:rPr>
                <w:rFonts w:ascii="PT Sans Narrow" w:hAnsi="PT Sans Narrow"/>
                <w:color w:val="941100"/>
                <w:lang w:val="uk-UA"/>
              </w:rPr>
              <w:t>і</w:t>
            </w:r>
            <w:r>
              <w:rPr>
                <w:rFonts w:ascii="PT Sans Narrow" w:hAnsi="PT Sans Narrow"/>
                <w:color w:val="941100"/>
                <w:lang w:val="en-CA"/>
              </w:rPr>
              <w:t xml:space="preserve"> фрукти</w:t>
            </w:r>
          </w:p>
        </w:tc>
      </w:tr>
    </w:tbl>
    <w:p w14:paraId="7F948AF3" w14:textId="02CACE29" w:rsidR="003F08F8" w:rsidRPr="00BE2830" w:rsidRDefault="003F1096" w:rsidP="000D4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0D4E6B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230</w:t>
      </w:r>
      <w:r w:rsidR="003D0F5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</w:t>
      </w:r>
      <w:r w:rsidRPr="0010633C">
        <w:rPr>
          <w:rFonts w:ascii="PT Sans Narrow" w:hAnsi="PT Sans Narrow"/>
          <w:b/>
          <w:bCs/>
          <w:color w:val="000000" w:themeColor="text1"/>
          <w:sz w:val="36"/>
          <w:szCs w:val="36"/>
          <w:lang w:val="uk-UA"/>
        </w:rPr>
        <w:t>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Ціна: </w:t>
      </w:r>
      <w:r w:rsidR="000D4E6B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87</w:t>
      </w:r>
      <w:r w:rsidR="003D0F5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E85A3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 w:rsidR="00B37DC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 w:rsidR="00B37DC4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Соус: </w:t>
      </w:r>
      <w:r w:rsidR="00BE2830" w:rsidRPr="00BE2830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МАЛИНОВИЙ СОУС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BE2830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з</w:t>
      </w:r>
      <w:r w:rsidR="00BE2830" w:rsidRPr="00BE2830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доровий сніданок гранола з домашнім йогуртом та сезонними фруктами. </w:t>
      </w:r>
    </w:p>
    <w:p w14:paraId="3157FD1A" w14:textId="77777777" w:rsidR="000D4E6B" w:rsidRDefault="000D4E6B" w:rsidP="000D4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17958A77" w14:textId="77777777" w:rsidR="000D4E6B" w:rsidRDefault="000D4E6B" w:rsidP="000D4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5EEDBDA9" w14:textId="77777777" w:rsidR="000D4E6B" w:rsidRDefault="000D4E6B" w:rsidP="000D4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6191F2B4" w14:textId="77777777" w:rsidR="000D4E6B" w:rsidRDefault="000D4E6B" w:rsidP="000D4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3718DC53" w14:textId="77777777" w:rsidR="000D4E6B" w:rsidRPr="00B37DC4" w:rsidRDefault="000D4E6B" w:rsidP="000D4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55C4F4B1" w14:textId="77777777" w:rsidR="00A25B8E" w:rsidRDefault="00A25B8E" w:rsidP="00FB5A74">
      <w:pPr>
        <w:spacing w:before="120" w:after="120"/>
        <w:outlineLvl w:val="0"/>
        <w:rPr>
          <w:rFonts w:ascii="PT Sans Narrow" w:hAnsi="PT Sans Narrow"/>
          <w:sz w:val="28"/>
          <w:szCs w:val="28"/>
          <w:lang w:val="uk-UA"/>
        </w:rPr>
      </w:pPr>
    </w:p>
    <w:p w14:paraId="6986F35B" w14:textId="77777777" w:rsidR="00252973" w:rsidRDefault="003F08F8" w:rsidP="00134A50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lastRenderedPageBreak/>
        <w:t>ОМЛЕТ З ТОМАТАМИ ЧЕРІ ТА СИРОМ МОЦАРЕЛА</w:t>
      </w:r>
    </w:p>
    <w:p w14:paraId="40290ABC" w14:textId="2DB447A8" w:rsidR="00134A50" w:rsidRPr="00852062" w:rsidRDefault="00252973" w:rsidP="00134A50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 w:rsidRPr="00396919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Omelet with tomatoes and mozzarella cheese</w:t>
      </w:r>
      <w:r w:rsidR="00134A50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134A50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454"/>
        <w:gridCol w:w="3652"/>
      </w:tblGrid>
      <w:tr w:rsidR="00134A50" w:rsidRPr="00F466E7" w14:paraId="4E4B501A" w14:textId="77777777" w:rsidTr="003F08F8">
        <w:trPr>
          <w:trHeight w:val="632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018DA225" w14:textId="77777777" w:rsidR="00134A50" w:rsidRPr="001E791D" w:rsidRDefault="00134A50" w:rsidP="000643A8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3652" w:type="dxa"/>
          </w:tcPr>
          <w:p w14:paraId="319222BC" w14:textId="4701C5DC" w:rsidR="00134A50" w:rsidRPr="00976A43" w:rsidRDefault="003F08F8" w:rsidP="003F08F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</w:rPr>
              <w:t>ЯЙЦЯ</w:t>
            </w:r>
            <w:r w:rsidR="00976A43">
              <w:rPr>
                <w:rFonts w:ascii="PT Sans Narrow" w:hAnsi="PT Sans Narrow"/>
                <w:color w:val="941100"/>
              </w:rPr>
              <w:t xml:space="preserve">  </w:t>
            </w:r>
            <w:r w:rsidR="005243C6">
              <w:rPr>
                <w:rFonts w:ascii="PT Sans Narrow" w:hAnsi="PT Sans Narrow"/>
                <w:color w:val="941100"/>
              </w:rPr>
              <w:t xml:space="preserve">                 </w:t>
            </w:r>
            <w:r w:rsidR="00976A43" w:rsidRPr="00252973">
              <w:rPr>
                <w:rFonts w:ascii="PT Sans Narrow" w:hAnsi="PT Sans Narrow"/>
                <w:i/>
                <w:color w:val="000000" w:themeColor="text1"/>
                <w:lang w:val="uk-UA"/>
              </w:rPr>
              <w:t>Fried eggs</w:t>
            </w:r>
          </w:p>
        </w:tc>
      </w:tr>
      <w:tr w:rsidR="00134A50" w:rsidRPr="00F466E7" w14:paraId="7F06772B" w14:textId="77777777" w:rsidTr="000643A8">
        <w:trPr>
          <w:trHeight w:val="633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3A4CD791" w14:textId="77777777" w:rsidR="00134A50" w:rsidRPr="00F30617" w:rsidRDefault="00134A50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3652" w:type="dxa"/>
          </w:tcPr>
          <w:p w14:paraId="30F696DD" w14:textId="528803AC" w:rsidR="00134A50" w:rsidRPr="00E85A34" w:rsidRDefault="003F08F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ТОМАТИ</w:t>
            </w:r>
            <w:r w:rsidR="000B75DF">
              <w:rPr>
                <w:rFonts w:ascii="PT Sans Narrow" w:hAnsi="PT Sans Narrow"/>
                <w:color w:val="941100"/>
                <w:lang w:val="uk-UA"/>
              </w:rPr>
              <w:t xml:space="preserve"> </w:t>
            </w:r>
            <w:r w:rsidR="005243C6">
              <w:rPr>
                <w:rFonts w:ascii="PT Sans Narrow" w:hAnsi="PT Sans Narrow"/>
                <w:color w:val="941100"/>
                <w:lang w:val="uk-UA"/>
              </w:rPr>
              <w:t xml:space="preserve">              </w:t>
            </w:r>
            <w:r w:rsidR="000B75DF" w:rsidRPr="000B75DF">
              <w:rPr>
                <w:rFonts w:ascii="PT Sans Narrow" w:hAnsi="PT Sans Narrow"/>
                <w:i/>
                <w:color w:val="000000" w:themeColor="text1"/>
                <w:lang w:val="uk-UA"/>
              </w:rPr>
              <w:t>Tomatoes</w:t>
            </w:r>
          </w:p>
        </w:tc>
      </w:tr>
      <w:tr w:rsidR="00134A50" w:rsidRPr="00F466E7" w14:paraId="6822ED10" w14:textId="77777777" w:rsidTr="000643A8">
        <w:trPr>
          <w:trHeight w:val="548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3616B97D" w14:textId="77777777" w:rsidR="00134A50" w:rsidRPr="001E791D" w:rsidRDefault="00134A50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3652" w:type="dxa"/>
          </w:tcPr>
          <w:p w14:paraId="20D6B678" w14:textId="2A1063BD" w:rsidR="00134A50" w:rsidRPr="00F466E7" w:rsidRDefault="003F08F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СИР МОЦАРЕЛА</w:t>
            </w:r>
            <w:r w:rsidR="00976A43">
              <w:rPr>
                <w:rFonts w:ascii="PT Sans Narrow" w:hAnsi="PT Sans Narrow"/>
                <w:color w:val="941100"/>
              </w:rPr>
              <w:t xml:space="preserve"> </w:t>
            </w:r>
            <w:r w:rsidR="005243C6">
              <w:rPr>
                <w:rFonts w:ascii="PT Sans Narrow" w:hAnsi="PT Sans Narrow"/>
                <w:color w:val="941100"/>
              </w:rPr>
              <w:t xml:space="preserve">  </w:t>
            </w:r>
            <w:r w:rsidR="00976A43">
              <w:rPr>
                <w:rFonts w:ascii="PT Sans Narrow" w:hAnsi="PT Sans Narrow"/>
                <w:color w:val="941100"/>
              </w:rPr>
              <w:t xml:space="preserve"> </w:t>
            </w:r>
            <w:r w:rsidR="00976A43" w:rsidRPr="00976A43">
              <w:rPr>
                <w:rFonts w:ascii="PT Sans Narrow" w:hAnsi="PT Sans Narrow"/>
                <w:i/>
                <w:color w:val="000000" w:themeColor="text1"/>
              </w:rPr>
              <w:t>Mozzarella cheese</w:t>
            </w:r>
          </w:p>
        </w:tc>
      </w:tr>
      <w:tr w:rsidR="00134A50" w:rsidRPr="00F466E7" w14:paraId="6D311388" w14:textId="77777777" w:rsidTr="000643A8">
        <w:trPr>
          <w:trHeight w:val="534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1EED65FE" w14:textId="77777777" w:rsidR="00134A50" w:rsidRPr="001E791D" w:rsidRDefault="00134A50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146E7953" w14:textId="51CF02D4" w:rsidR="00134A50" w:rsidRPr="005C32C3" w:rsidRDefault="003F08F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ЧІАБАТА</w:t>
            </w:r>
            <w:r w:rsidR="000B75DF">
              <w:rPr>
                <w:rFonts w:ascii="PT Sans Narrow" w:hAnsi="PT Sans Narrow"/>
                <w:color w:val="941100"/>
                <w:lang w:val="en-CA"/>
              </w:rPr>
              <w:t xml:space="preserve"> </w:t>
            </w:r>
            <w:r w:rsidR="005243C6">
              <w:rPr>
                <w:rFonts w:ascii="PT Sans Narrow" w:hAnsi="PT Sans Narrow"/>
                <w:color w:val="941100"/>
                <w:lang w:val="en-CA"/>
              </w:rPr>
              <w:t xml:space="preserve">                </w:t>
            </w:r>
            <w:r w:rsidR="000B75DF" w:rsidRPr="000B75DF">
              <w:rPr>
                <w:rFonts w:ascii="PT Sans Narrow" w:hAnsi="PT Sans Narrow"/>
                <w:i/>
                <w:color w:val="000000" w:themeColor="text1"/>
              </w:rPr>
              <w:t xml:space="preserve">Bread  </w:t>
            </w:r>
            <w:r w:rsidR="000B75DF" w:rsidRPr="000B75DF">
              <w:rPr>
                <w:rFonts w:ascii="PT Sans Narrow" w:hAnsi="PT Sans Narrow"/>
                <w:i/>
                <w:color w:val="000000" w:themeColor="text1"/>
                <w:lang w:val="en-CA"/>
              </w:rPr>
              <w:t>Ciabatta</w:t>
            </w:r>
          </w:p>
        </w:tc>
      </w:tr>
      <w:tr w:rsidR="00134A50" w:rsidRPr="00F466E7" w14:paraId="4BD3F0B3" w14:textId="77777777" w:rsidTr="000643A8">
        <w:trPr>
          <w:trHeight w:val="703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0EC732F5" w14:textId="77777777" w:rsidR="00134A50" w:rsidRPr="001E791D" w:rsidRDefault="00134A50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0AFA9FDF" w14:textId="0DAC6F90" w:rsidR="00134A50" w:rsidRPr="00976A43" w:rsidRDefault="003F08F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КРЕМ-СИР</w:t>
            </w:r>
            <w:r w:rsidR="00976A43">
              <w:rPr>
                <w:rFonts w:ascii="PT Sans Narrow" w:hAnsi="PT Sans Narrow"/>
                <w:color w:val="941100"/>
              </w:rPr>
              <w:t xml:space="preserve">  </w:t>
            </w:r>
            <w:r w:rsidR="005243C6">
              <w:rPr>
                <w:rFonts w:ascii="PT Sans Narrow" w:hAnsi="PT Sans Narrow"/>
                <w:color w:val="941100"/>
              </w:rPr>
              <w:t xml:space="preserve">          </w:t>
            </w:r>
            <w:r w:rsidR="00976A43" w:rsidRPr="005243C6">
              <w:rPr>
                <w:rFonts w:ascii="PT Sans Narrow" w:hAnsi="PT Sans Narrow"/>
                <w:i/>
                <w:color w:val="000000" w:themeColor="text1"/>
                <w:lang w:val="en-CA"/>
              </w:rPr>
              <w:t xml:space="preserve">Cream </w:t>
            </w:r>
            <w:r w:rsidR="005243C6" w:rsidRPr="005243C6">
              <w:rPr>
                <w:rFonts w:ascii="PT Sans Narrow" w:hAnsi="PT Sans Narrow"/>
                <w:i/>
                <w:color w:val="000000" w:themeColor="text1"/>
                <w:lang w:val="en-CA"/>
              </w:rPr>
              <w:t>cheese</w:t>
            </w:r>
          </w:p>
        </w:tc>
      </w:tr>
      <w:tr w:rsidR="00134A50" w:rsidRPr="00F466E7" w14:paraId="2D04E434" w14:textId="77777777" w:rsidTr="000643A8">
        <w:trPr>
          <w:trHeight w:val="254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1CC5CFD5" w14:textId="77777777" w:rsidR="00134A50" w:rsidRPr="001E791D" w:rsidRDefault="00134A50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6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6BC2D8D2" w14:textId="27C9FD51" w:rsidR="00134A50" w:rsidRPr="008277C3" w:rsidRDefault="003F08F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US"/>
              </w:rPr>
            </w:pPr>
            <w:r>
              <w:rPr>
                <w:rFonts w:ascii="PT Sans Narrow" w:hAnsi="PT Sans Narrow"/>
                <w:color w:val="941100"/>
                <w:lang w:val="en-US"/>
              </w:rPr>
              <w:t>РУКОЛА</w:t>
            </w:r>
            <w:r w:rsidR="000B75DF">
              <w:rPr>
                <w:rFonts w:ascii="PT Sans Narrow" w:hAnsi="PT Sans Narrow"/>
                <w:color w:val="941100"/>
                <w:lang w:val="en-US"/>
              </w:rPr>
              <w:t xml:space="preserve">   </w:t>
            </w:r>
            <w:r w:rsidR="005243C6">
              <w:rPr>
                <w:rFonts w:ascii="PT Sans Narrow" w:hAnsi="PT Sans Narrow"/>
                <w:color w:val="941100"/>
                <w:lang w:val="en-US"/>
              </w:rPr>
              <w:t xml:space="preserve">            </w:t>
            </w:r>
            <w:r w:rsidR="000B75DF">
              <w:rPr>
                <w:rFonts w:ascii="PT Sans Narrow" w:hAnsi="PT Sans Narrow"/>
                <w:i/>
                <w:color w:val="000000" w:themeColor="text1"/>
                <w:lang w:val="en-CA"/>
              </w:rPr>
              <w:t>Arugula</w:t>
            </w:r>
          </w:p>
        </w:tc>
      </w:tr>
      <w:tr w:rsidR="00F94341" w:rsidRPr="00F466E7" w14:paraId="089349AC" w14:textId="77777777" w:rsidTr="00F94341">
        <w:trPr>
          <w:trHeight w:val="254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226C574F" w14:textId="1DBC3444" w:rsidR="00F94341" w:rsidRPr="001E791D" w:rsidRDefault="00F94341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7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315E453F" w14:textId="677C54B1" w:rsidR="00F94341" w:rsidRPr="00F94341" w:rsidRDefault="003F08F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ТОМАТИ ЧЕРІ</w:t>
            </w:r>
            <w:r w:rsidR="000B75DF">
              <w:rPr>
                <w:rFonts w:ascii="PT Sans Narrow" w:hAnsi="PT Sans Narrow"/>
                <w:color w:val="941100"/>
              </w:rPr>
              <w:t xml:space="preserve"> </w:t>
            </w:r>
            <w:r w:rsidR="005243C6">
              <w:rPr>
                <w:rFonts w:ascii="PT Sans Narrow" w:hAnsi="PT Sans Narrow"/>
                <w:color w:val="941100"/>
              </w:rPr>
              <w:t xml:space="preserve">     </w:t>
            </w:r>
            <w:r w:rsidR="000B75DF" w:rsidRPr="00EB394E">
              <w:rPr>
                <w:rFonts w:ascii="PT Sans Narrow" w:hAnsi="PT Sans Narrow"/>
                <w:i/>
                <w:color w:val="000000" w:themeColor="text1"/>
              </w:rPr>
              <w:t>Cher</w:t>
            </w:r>
            <w:r w:rsidR="000B75DF">
              <w:rPr>
                <w:rFonts w:ascii="PT Sans Narrow" w:hAnsi="PT Sans Narrow"/>
                <w:i/>
                <w:color w:val="000000" w:themeColor="text1"/>
              </w:rPr>
              <w:t>ry</w:t>
            </w:r>
            <w:r w:rsidR="000B75DF" w:rsidRPr="00EB394E">
              <w:rPr>
                <w:rFonts w:ascii="PT Sans Narrow" w:hAnsi="PT Sans Narrow"/>
                <w:i/>
                <w:color w:val="000000" w:themeColor="text1"/>
              </w:rPr>
              <w:t xml:space="preserve"> tomato</w:t>
            </w:r>
            <w:r w:rsidR="000B75DF">
              <w:rPr>
                <w:rFonts w:ascii="PT Sans Narrow" w:hAnsi="PT Sans Narrow"/>
                <w:i/>
                <w:color w:val="000000" w:themeColor="text1"/>
              </w:rPr>
              <w:t>es</w:t>
            </w:r>
          </w:p>
        </w:tc>
      </w:tr>
      <w:tr w:rsidR="003F08F8" w:rsidRPr="00F466E7" w14:paraId="1AB3D3A8" w14:textId="77777777" w:rsidTr="003F08F8">
        <w:trPr>
          <w:trHeight w:val="254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34D21292" w14:textId="40CC38DC" w:rsidR="003F08F8" w:rsidRPr="001E791D" w:rsidRDefault="003F08F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8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7A1F37FD" w14:textId="6530146E" w:rsidR="003F08F8" w:rsidRPr="005243C6" w:rsidRDefault="003F08F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</w:rPr>
              <w:t>ПРОШУТО</w:t>
            </w:r>
            <w:r w:rsidR="005243C6">
              <w:rPr>
                <w:rFonts w:ascii="PT Sans Narrow" w:hAnsi="PT Sans Narrow"/>
                <w:color w:val="941100"/>
              </w:rPr>
              <w:t xml:space="preserve">            </w:t>
            </w:r>
            <w:r w:rsidR="005243C6" w:rsidRPr="005243C6">
              <w:rPr>
                <w:rFonts w:ascii="PT Sans Narrow" w:hAnsi="PT Sans Narrow"/>
                <w:i/>
                <w:color w:val="000000" w:themeColor="text1"/>
                <w:lang w:val="en-CA"/>
              </w:rPr>
              <w:t>Prosciutto</w:t>
            </w:r>
          </w:p>
        </w:tc>
      </w:tr>
    </w:tbl>
    <w:p w14:paraId="2FB378BB" w14:textId="1B46AB14" w:rsidR="00134A50" w:rsidRPr="00EE1DD5" w:rsidRDefault="00F94341" w:rsidP="00134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</w:r>
      <w:r w:rsidR="00134A50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0D4E6B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20</w:t>
      </w:r>
      <w:r w:rsidR="003F08F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0 г</w:t>
      </w:r>
      <w:r w:rsidR="00134A50" w:rsidRPr="0010633C">
        <w:rPr>
          <w:rFonts w:ascii="PT Sans Narrow" w:hAnsi="PT Sans Narrow"/>
          <w:b/>
          <w:bCs/>
          <w:color w:val="000000" w:themeColor="text1"/>
          <w:sz w:val="36"/>
          <w:szCs w:val="36"/>
          <w:lang w:val="uk-UA"/>
        </w:rPr>
        <w:t>.</w:t>
      </w:r>
      <w:r w:rsidR="00134A50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Ціна: </w:t>
      </w:r>
      <w:r w:rsidR="000D4E6B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99</w:t>
      </w:r>
      <w:r w:rsidR="003F08F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="00134A50" w:rsidRPr="00E85A3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 w:rsidR="00134A50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B37DC4" w:rsidRPr="00EE1DD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ніжний та насичений омлет з томатами та сиром моцарела</w:t>
      </w:r>
      <w:r w:rsidR="00D610BB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всередині</w:t>
      </w:r>
      <w:r w:rsidR="00B37DC4" w:rsidRPr="00EE1DD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, подається з брускетами з прошуто.</w:t>
      </w:r>
      <w:r w:rsidR="00B37DC4" w:rsidRPr="00EE1DD5">
        <w:rPr>
          <w:rFonts w:ascii="PT Sans Narrow" w:hAnsi="PT Sans Narrow"/>
          <w:b/>
          <w:bCs/>
          <w:color w:val="000000" w:themeColor="text1"/>
          <w:sz w:val="36"/>
          <w:szCs w:val="36"/>
          <w:lang w:val="uk-UA"/>
        </w:rPr>
        <w:t xml:space="preserve"> </w:t>
      </w:r>
      <w:r w:rsidR="00EE1DD5" w:rsidRPr="00EE1DD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Ідеальний, збалансований сніданок.</w:t>
      </w:r>
    </w:p>
    <w:p w14:paraId="5BD108A1" w14:textId="77777777" w:rsidR="00B37DC4" w:rsidRDefault="00B37DC4" w:rsidP="00134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2EB2EE87" w14:textId="77777777" w:rsidR="00B73A3D" w:rsidRDefault="00B73A3D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782DC1AF" w14:textId="77777777" w:rsidR="00252973" w:rsidRDefault="003F08F8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lastRenderedPageBreak/>
        <w:t>СИРНИКИ</w:t>
      </w:r>
    </w:p>
    <w:p w14:paraId="318F5D9E" w14:textId="5B095DB9" w:rsidR="00B73A3D" w:rsidRPr="00852062" w:rsidRDefault="00252973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 w:rsidRPr="00396919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Inspired curd puncakes</w:t>
      </w:r>
      <w:r w:rsidRPr="00396919">
        <w:rPr>
          <w:rFonts w:ascii="PT Sans Narrow" w:hAnsi="PT Sans Narrow"/>
          <w:b/>
          <w:bCs/>
          <w:color w:val="000000" w:themeColor="text1"/>
          <w:sz w:val="32"/>
          <w:szCs w:val="32"/>
          <w:lang w:val="en-CA"/>
        </w:rPr>
        <w:t xml:space="preserve"> </w:t>
      </w:r>
      <w:r w:rsidR="00A25B8E">
        <w:rPr>
          <w:rFonts w:ascii="PT Sans Narrow" w:hAnsi="PT Sans Narrow"/>
          <w:b/>
          <w:bCs/>
          <w:color w:val="000000" w:themeColor="text1"/>
          <w:sz w:val="32"/>
          <w:szCs w:val="32"/>
          <w:lang w:val="en-CA"/>
        </w:rPr>
        <w:br/>
      </w:r>
      <w:r w:rsidR="00A25B8E"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АЛЕРГЕНИ: ІЗЮМ</w:t>
      </w:r>
      <w:r w:rsidR="00B73A3D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B73A3D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454"/>
        <w:gridCol w:w="3652"/>
      </w:tblGrid>
      <w:tr w:rsidR="00B73A3D" w:rsidRPr="00F466E7" w14:paraId="726E6D1D" w14:textId="77777777" w:rsidTr="000643A8">
        <w:trPr>
          <w:trHeight w:val="632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64073962" w14:textId="77777777" w:rsidR="00B73A3D" w:rsidRPr="001E791D" w:rsidRDefault="00B73A3D" w:rsidP="000643A8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3652" w:type="dxa"/>
          </w:tcPr>
          <w:p w14:paraId="04314D48" w14:textId="27D357AD" w:rsidR="00B73A3D" w:rsidRPr="00A3705D" w:rsidRDefault="003F08F8" w:rsidP="00A3705D">
            <w:pPr>
              <w:tabs>
                <w:tab w:val="center" w:pos="1689"/>
              </w:tabs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 xml:space="preserve">ТВОРІГ </w:t>
            </w:r>
            <w:r w:rsidR="00A3705D">
              <w:rPr>
                <w:rFonts w:ascii="PT Sans Narrow" w:hAnsi="PT Sans Narrow"/>
                <w:color w:val="941100"/>
                <w:lang w:val="uk-UA"/>
              </w:rPr>
              <w:tab/>
              <w:t xml:space="preserve">                       </w:t>
            </w:r>
            <w:r w:rsidR="00A3705D" w:rsidRPr="00A3705D">
              <w:rPr>
                <w:rFonts w:ascii="PT Sans Narrow" w:hAnsi="PT Sans Narrow"/>
                <w:i/>
                <w:color w:val="000000" w:themeColor="text1"/>
                <w:lang w:val="en-CA"/>
              </w:rPr>
              <w:t>Cottage cheese</w:t>
            </w:r>
          </w:p>
        </w:tc>
      </w:tr>
      <w:tr w:rsidR="00B73A3D" w:rsidRPr="00F466E7" w14:paraId="1BB132E3" w14:textId="77777777" w:rsidTr="000643A8">
        <w:trPr>
          <w:trHeight w:val="633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115CE6F3" w14:textId="77777777" w:rsidR="00B73A3D" w:rsidRPr="00F30617" w:rsidRDefault="00B73A3D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3652" w:type="dxa"/>
          </w:tcPr>
          <w:p w14:paraId="3414C408" w14:textId="63073D9B" w:rsidR="00B73A3D" w:rsidRPr="00A3705D" w:rsidRDefault="003F08F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РОДЗИНКИ</w:t>
            </w:r>
            <w:r w:rsidR="00A3705D">
              <w:rPr>
                <w:rFonts w:ascii="PT Sans Narrow" w:hAnsi="PT Sans Narrow"/>
                <w:color w:val="941100"/>
                <w:lang w:val="uk-UA"/>
              </w:rPr>
              <w:t xml:space="preserve">                 </w:t>
            </w:r>
            <w:r w:rsidR="00A3705D" w:rsidRPr="00A3705D">
              <w:rPr>
                <w:rFonts w:ascii="PT Sans Narrow" w:hAnsi="PT Sans Narrow"/>
                <w:i/>
                <w:color w:val="000000" w:themeColor="text1"/>
                <w:lang w:val="en-CA"/>
              </w:rPr>
              <w:t>Raisins</w:t>
            </w:r>
          </w:p>
        </w:tc>
      </w:tr>
      <w:tr w:rsidR="00B73A3D" w:rsidRPr="00F466E7" w14:paraId="4A7FC1D2" w14:textId="77777777" w:rsidTr="00A3705D">
        <w:trPr>
          <w:trHeight w:val="730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77F9E8FB" w14:textId="77777777" w:rsidR="00B73A3D" w:rsidRPr="001E791D" w:rsidRDefault="00B73A3D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3652" w:type="dxa"/>
          </w:tcPr>
          <w:p w14:paraId="496BE011" w14:textId="5EE06ECB" w:rsidR="00B73A3D" w:rsidRPr="00F466E7" w:rsidRDefault="003F08F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ЯЙЦЯ</w:t>
            </w:r>
            <w:r w:rsidR="00A3705D">
              <w:rPr>
                <w:rFonts w:ascii="PT Sans Narrow" w:hAnsi="PT Sans Narrow"/>
                <w:color w:val="941100"/>
              </w:rPr>
              <w:t xml:space="preserve">                           </w:t>
            </w:r>
            <w:r w:rsidR="00A3705D">
              <w:rPr>
                <w:rFonts w:ascii="PT Sans Narrow" w:hAnsi="PT Sans Narrow"/>
                <w:i/>
                <w:color w:val="000000" w:themeColor="text1"/>
                <w:lang w:val="uk-UA"/>
              </w:rPr>
              <w:t>E</w:t>
            </w:r>
            <w:r w:rsidR="00A3705D" w:rsidRPr="00252973">
              <w:rPr>
                <w:rFonts w:ascii="PT Sans Narrow" w:hAnsi="PT Sans Narrow"/>
                <w:i/>
                <w:color w:val="000000" w:themeColor="text1"/>
                <w:lang w:val="uk-UA"/>
              </w:rPr>
              <w:t>ggs</w:t>
            </w:r>
          </w:p>
        </w:tc>
      </w:tr>
      <w:tr w:rsidR="00B73A3D" w:rsidRPr="00F466E7" w14:paraId="49F9AE53" w14:textId="77777777" w:rsidTr="000643A8">
        <w:trPr>
          <w:trHeight w:val="534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223B605F" w14:textId="77777777" w:rsidR="00B73A3D" w:rsidRPr="001E791D" w:rsidRDefault="00B73A3D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5AECD023" w14:textId="45D03079" w:rsidR="003F08F8" w:rsidRPr="005C32C3" w:rsidRDefault="003F08F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БОРОШНО</w:t>
            </w:r>
            <w:r w:rsidR="00A3705D">
              <w:rPr>
                <w:rFonts w:ascii="PT Sans Narrow" w:hAnsi="PT Sans Narrow"/>
                <w:color w:val="941100"/>
                <w:lang w:val="en-CA"/>
              </w:rPr>
              <w:t xml:space="preserve">                  </w:t>
            </w:r>
            <w:r w:rsidR="00A3705D" w:rsidRPr="00A3705D">
              <w:rPr>
                <w:rFonts w:ascii="PT Sans Narrow" w:hAnsi="PT Sans Narrow"/>
                <w:i/>
                <w:color w:val="000000" w:themeColor="text1"/>
                <w:lang w:val="en-CA"/>
              </w:rPr>
              <w:t>Flour</w:t>
            </w:r>
          </w:p>
        </w:tc>
      </w:tr>
      <w:tr w:rsidR="00B73A3D" w:rsidRPr="00F466E7" w14:paraId="66BA95FC" w14:textId="77777777" w:rsidTr="000643A8">
        <w:trPr>
          <w:trHeight w:val="703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0AA1774E" w14:textId="443D2BC7" w:rsidR="00B73A3D" w:rsidRPr="001E791D" w:rsidRDefault="00B73A3D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6F6A93F2" w14:textId="3086FE22" w:rsidR="00B73A3D" w:rsidRPr="00A3705D" w:rsidRDefault="003F08F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СМЕТАНА</w:t>
            </w:r>
            <w:r w:rsidR="00A3705D">
              <w:rPr>
                <w:rFonts w:ascii="PT Sans Narrow" w:hAnsi="PT Sans Narrow"/>
                <w:color w:val="941100"/>
                <w:lang w:val="uk-UA"/>
              </w:rPr>
              <w:t xml:space="preserve">  </w:t>
            </w:r>
            <w:r w:rsidR="00A3705D">
              <w:rPr>
                <w:rFonts w:ascii="PT Sans Narrow" w:hAnsi="PT Sans Narrow"/>
                <w:color w:val="941100"/>
              </w:rPr>
              <w:t xml:space="preserve">                 </w:t>
            </w:r>
            <w:r w:rsidR="00A3705D" w:rsidRPr="00A3705D">
              <w:rPr>
                <w:rFonts w:ascii="PT Sans Narrow" w:hAnsi="PT Sans Narrow"/>
                <w:i/>
                <w:color w:val="000000" w:themeColor="text1"/>
                <w:lang w:val="en-CA"/>
              </w:rPr>
              <w:t>Sour cream</w:t>
            </w:r>
          </w:p>
        </w:tc>
      </w:tr>
      <w:tr w:rsidR="00B73A3D" w:rsidRPr="00F466E7" w14:paraId="6B7213E5" w14:textId="77777777" w:rsidTr="000643A8">
        <w:trPr>
          <w:trHeight w:val="254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1F18D41E" w14:textId="77777777" w:rsidR="00B73A3D" w:rsidRPr="001E791D" w:rsidRDefault="00B73A3D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6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168E4823" w14:textId="09202062" w:rsidR="00B73A3D" w:rsidRPr="00A3705D" w:rsidRDefault="003F08F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</w:rPr>
              <w:t>МАЛИНОВИЙ СОУС</w:t>
            </w:r>
            <w:r w:rsidR="00A3705D">
              <w:rPr>
                <w:rFonts w:ascii="PT Sans Narrow" w:hAnsi="PT Sans Narrow"/>
                <w:color w:val="941100"/>
              </w:rPr>
              <w:t xml:space="preserve">  </w:t>
            </w:r>
            <w:r w:rsidR="00A3705D" w:rsidRPr="00A3705D">
              <w:rPr>
                <w:rFonts w:ascii="PT Sans Narrow" w:hAnsi="PT Sans Narrow"/>
                <w:i/>
                <w:color w:val="000000" w:themeColor="text1"/>
                <w:lang w:val="en-CA"/>
              </w:rPr>
              <w:t>Raspberry sauce</w:t>
            </w:r>
          </w:p>
        </w:tc>
      </w:tr>
    </w:tbl>
    <w:p w14:paraId="7888AA62" w14:textId="6F8E5CFF" w:rsidR="00B71932" w:rsidRPr="00B71932" w:rsidRDefault="00B73A3D" w:rsidP="00B73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3F08F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150 г</w:t>
      </w:r>
      <w:r w:rsidR="00560599" w:rsidRPr="00560599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="003F08F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(3шт.)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Ціна: </w:t>
      </w:r>
      <w:r w:rsidR="000D4E6B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97</w:t>
      </w:r>
      <w:r w:rsidR="00560599" w:rsidRPr="00560599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грн.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Подається: </w:t>
      </w:r>
      <w:r w:rsidR="00B37DC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соуси</w:t>
      </w:r>
      <w:r w:rsidR="00B37DC4" w:rsidRPr="00B37DC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подаються окремо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EE1DD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ідеальні по крихкості сирнички, які полюбляють коштувати як окремий сніданок або як десерт. </w:t>
      </w:r>
    </w:p>
    <w:p w14:paraId="40358BAE" w14:textId="77777777" w:rsidR="00B73A3D" w:rsidRDefault="00B73A3D" w:rsidP="00B73A3D">
      <w:pPr>
        <w:spacing w:before="120" w:after="120"/>
        <w:outlineLvl w:val="0"/>
        <w:rPr>
          <w:rFonts w:ascii="PT Sans Narrow" w:hAnsi="PT Sans Narrow"/>
          <w:sz w:val="28"/>
          <w:szCs w:val="28"/>
          <w:lang w:val="uk-UA"/>
        </w:rPr>
      </w:pPr>
    </w:p>
    <w:p w14:paraId="613C7544" w14:textId="77777777" w:rsidR="00B73A3D" w:rsidRDefault="00B73A3D" w:rsidP="00B73A3D">
      <w:pPr>
        <w:spacing w:before="120" w:after="120"/>
        <w:outlineLvl w:val="0"/>
        <w:rPr>
          <w:rFonts w:ascii="PT Sans Narrow" w:hAnsi="PT Sans Narrow"/>
          <w:sz w:val="28"/>
          <w:szCs w:val="28"/>
          <w:lang w:val="uk-UA"/>
        </w:rPr>
      </w:pPr>
    </w:p>
    <w:p w14:paraId="2175717C" w14:textId="77777777" w:rsidR="00B73A3D" w:rsidRDefault="00B73A3D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18A27DF6" w14:textId="77777777" w:rsidR="00560599" w:rsidRDefault="00560599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7AC93111" w14:textId="77777777" w:rsidR="00252973" w:rsidRDefault="00252973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2177A0E7" w14:textId="77777777" w:rsidR="00252973" w:rsidRDefault="003F08F8" w:rsidP="0056059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 w:eastAsia="ko-KR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en-CA" w:eastAsia="ko-KR"/>
        </w:rPr>
        <w:lastRenderedPageBreak/>
        <w:t>ДОДАТКИ ДО СНІДАНКІВ</w:t>
      </w:r>
    </w:p>
    <w:p w14:paraId="7DEEE55B" w14:textId="136C4467" w:rsidR="00560599" w:rsidRPr="00852062" w:rsidRDefault="00252973" w:rsidP="0056059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 w:rsidRPr="00396919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uk-UA"/>
        </w:rPr>
        <w:t>Adds</w:t>
      </w:r>
      <w:r w:rsidR="00560599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DF75A7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Сири</w:t>
      </w:r>
      <w:r w:rsidR="00560599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457"/>
        <w:gridCol w:w="3704"/>
      </w:tblGrid>
      <w:tr w:rsidR="00560599" w:rsidRPr="00F466E7" w14:paraId="49BF5929" w14:textId="77777777" w:rsidTr="00786745">
        <w:trPr>
          <w:trHeight w:val="396"/>
          <w:jc w:val="center"/>
        </w:trPr>
        <w:tc>
          <w:tcPr>
            <w:tcW w:w="457" w:type="dxa"/>
            <w:shd w:val="clear" w:color="auto" w:fill="auto"/>
            <w:vAlign w:val="center"/>
          </w:tcPr>
          <w:p w14:paraId="50E1D0F7" w14:textId="77777777" w:rsidR="00560599" w:rsidRPr="001E791D" w:rsidRDefault="00560599" w:rsidP="000643A8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3704" w:type="dxa"/>
          </w:tcPr>
          <w:p w14:paraId="021A65C8" w14:textId="2DDC4769" w:rsidR="00560599" w:rsidRPr="000E58A0" w:rsidRDefault="00DF75A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sz w:val="22"/>
                <w:lang w:val="en-CA"/>
              </w:rPr>
            </w:pPr>
            <w:r>
              <w:rPr>
                <w:rFonts w:ascii="PT Sans Narrow" w:hAnsi="PT Sans Narrow"/>
                <w:color w:val="941100"/>
                <w:sz w:val="22"/>
                <w:lang w:val="uk-UA"/>
              </w:rPr>
              <w:t>Дорблю</w:t>
            </w:r>
            <w:r w:rsidR="000E58A0">
              <w:rPr>
                <w:rFonts w:ascii="PT Sans Narrow" w:hAnsi="PT Sans Narrow"/>
                <w:color w:val="941100"/>
                <w:sz w:val="22"/>
                <w:lang w:val="uk-UA"/>
              </w:rPr>
              <w:t xml:space="preserve">         </w:t>
            </w:r>
            <w:r w:rsidR="000E58A0" w:rsidRPr="000E58A0">
              <w:rPr>
                <w:rFonts w:ascii="PT Sans Narrow" w:hAnsi="PT Sans Narrow"/>
                <w:i/>
                <w:color w:val="000000" w:themeColor="text1"/>
                <w:sz w:val="22"/>
                <w:lang w:val="en-CA"/>
              </w:rPr>
              <w:t>Cheese dorblu</w:t>
            </w:r>
          </w:p>
        </w:tc>
      </w:tr>
      <w:tr w:rsidR="00560599" w:rsidRPr="00F466E7" w14:paraId="77587AD0" w14:textId="77777777" w:rsidTr="00786745">
        <w:trPr>
          <w:trHeight w:val="405"/>
          <w:jc w:val="center"/>
        </w:trPr>
        <w:tc>
          <w:tcPr>
            <w:tcW w:w="457" w:type="dxa"/>
            <w:shd w:val="clear" w:color="auto" w:fill="auto"/>
            <w:vAlign w:val="center"/>
          </w:tcPr>
          <w:p w14:paraId="4CCC59E1" w14:textId="77777777" w:rsidR="00560599" w:rsidRPr="00F30617" w:rsidRDefault="0056059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3704" w:type="dxa"/>
          </w:tcPr>
          <w:p w14:paraId="56A0F15E" w14:textId="7C96A1A3" w:rsidR="00560599" w:rsidRPr="00E85A34" w:rsidRDefault="00DF75A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Камамбер</w:t>
            </w:r>
            <w:r w:rsidR="000E58A0">
              <w:rPr>
                <w:rFonts w:ascii="PT Sans Narrow" w:hAnsi="PT Sans Narrow"/>
                <w:color w:val="941100"/>
                <w:lang w:val="uk-UA"/>
              </w:rPr>
              <w:t xml:space="preserve">   </w:t>
            </w:r>
            <w:r w:rsidR="000E58A0" w:rsidRPr="000E58A0">
              <w:rPr>
                <w:rFonts w:ascii="PT Sans Narrow" w:hAnsi="PT Sans Narrow"/>
                <w:i/>
                <w:color w:val="000000" w:themeColor="text1"/>
                <w:lang w:val="uk-UA"/>
              </w:rPr>
              <w:t>Camembert</w:t>
            </w:r>
          </w:p>
        </w:tc>
      </w:tr>
      <w:tr w:rsidR="00560599" w:rsidRPr="00F466E7" w14:paraId="4D721E88" w14:textId="77777777" w:rsidTr="00786745">
        <w:trPr>
          <w:trHeight w:val="385"/>
          <w:jc w:val="center"/>
        </w:trPr>
        <w:tc>
          <w:tcPr>
            <w:tcW w:w="457" w:type="dxa"/>
            <w:shd w:val="clear" w:color="auto" w:fill="auto"/>
            <w:vAlign w:val="center"/>
          </w:tcPr>
          <w:p w14:paraId="186C6B56" w14:textId="77777777" w:rsidR="00560599" w:rsidRPr="001E791D" w:rsidRDefault="0056059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3704" w:type="dxa"/>
          </w:tcPr>
          <w:p w14:paraId="125E79C4" w14:textId="39C3F6B5" w:rsidR="00560599" w:rsidRPr="00F466E7" w:rsidRDefault="00DF75A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Пармезан</w:t>
            </w:r>
            <w:r w:rsidR="000E58A0">
              <w:rPr>
                <w:rFonts w:ascii="PT Sans Narrow" w:hAnsi="PT Sans Narrow"/>
                <w:color w:val="941100"/>
              </w:rPr>
              <w:t xml:space="preserve">   </w:t>
            </w:r>
            <w:r w:rsidR="000E58A0" w:rsidRPr="000E58A0">
              <w:rPr>
                <w:rFonts w:ascii="PT Sans Narrow" w:hAnsi="PT Sans Narrow"/>
                <w:i/>
                <w:color w:val="000000" w:themeColor="text1"/>
              </w:rPr>
              <w:t>Parmesan</w:t>
            </w:r>
          </w:p>
        </w:tc>
      </w:tr>
    </w:tbl>
    <w:p w14:paraId="27D22068" w14:textId="28597856" w:rsidR="00560599" w:rsidRDefault="00560599" w:rsidP="00513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color w:val="000000" w:themeColor="text1"/>
          <w:sz w:val="28"/>
          <w:szCs w:val="28"/>
          <w:lang w:val="en-US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DF75A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50 г</w:t>
      </w:r>
      <w:r w:rsidR="00C33D8E" w:rsidRPr="00C33D8E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Ціна: </w:t>
      </w:r>
      <w:r w:rsidR="00DF75A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57</w:t>
      </w:r>
      <w:r w:rsidR="00C33D8E" w:rsidRPr="00C33D8E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грн</w:t>
      </w:r>
      <w:r w:rsidR="00C33D8E" w:rsidRPr="00C33D8E">
        <w:rPr>
          <w:rFonts w:ascii="PT Sans Narrow" w:hAnsi="PT Sans Narrow"/>
          <w:b/>
          <w:bCs/>
          <w:color w:val="000000" w:themeColor="text1"/>
          <w:sz w:val="36"/>
          <w:szCs w:val="36"/>
          <w:lang w:val="uk-UA"/>
        </w:rPr>
        <w:t>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EE1DD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можна додати до всіх сніданків, зробити їх смак яскравішим та підвищити власні продажі.</w:t>
      </w:r>
    </w:p>
    <w:p w14:paraId="18E06B62" w14:textId="77777777" w:rsidR="00786745" w:rsidRDefault="00786745" w:rsidP="00513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color w:val="000000" w:themeColor="text1"/>
          <w:sz w:val="28"/>
          <w:szCs w:val="28"/>
          <w:lang w:val="en-US"/>
        </w:rPr>
      </w:pPr>
    </w:p>
    <w:p w14:paraId="16464704" w14:textId="4E099CE2" w:rsidR="00DF75A7" w:rsidRPr="00852062" w:rsidRDefault="00DF75A7" w:rsidP="00DF75A7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Салямі: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457"/>
        <w:gridCol w:w="3704"/>
      </w:tblGrid>
      <w:tr w:rsidR="00DF75A7" w:rsidRPr="00C33D8E" w14:paraId="0B687D9B" w14:textId="77777777" w:rsidTr="000643A8">
        <w:trPr>
          <w:trHeight w:val="396"/>
          <w:jc w:val="center"/>
        </w:trPr>
        <w:tc>
          <w:tcPr>
            <w:tcW w:w="457" w:type="dxa"/>
            <w:shd w:val="clear" w:color="auto" w:fill="auto"/>
            <w:vAlign w:val="center"/>
          </w:tcPr>
          <w:p w14:paraId="211F1B74" w14:textId="77777777" w:rsidR="00DF75A7" w:rsidRPr="001E791D" w:rsidRDefault="00DF75A7" w:rsidP="000643A8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3704" w:type="dxa"/>
          </w:tcPr>
          <w:p w14:paraId="416CF10E" w14:textId="69CE05D8" w:rsidR="00DF75A7" w:rsidRPr="000E58A0" w:rsidRDefault="00DF75A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sz w:val="22"/>
                <w:lang w:val="en-CA"/>
              </w:rPr>
            </w:pPr>
            <w:r>
              <w:rPr>
                <w:rFonts w:ascii="PT Sans Narrow" w:hAnsi="PT Sans Narrow"/>
                <w:color w:val="941100"/>
                <w:sz w:val="22"/>
                <w:lang w:val="uk-UA"/>
              </w:rPr>
              <w:t>Мілано</w:t>
            </w:r>
            <w:r w:rsidR="000E58A0">
              <w:rPr>
                <w:rFonts w:ascii="PT Sans Narrow" w:hAnsi="PT Sans Narrow"/>
                <w:color w:val="941100"/>
                <w:sz w:val="22"/>
                <w:lang w:val="uk-UA"/>
              </w:rPr>
              <w:t xml:space="preserve">                            </w:t>
            </w:r>
            <w:r w:rsidR="000E58A0" w:rsidRPr="000E58A0">
              <w:rPr>
                <w:rFonts w:ascii="PT Sans Narrow" w:hAnsi="PT Sans Narrow"/>
                <w:i/>
                <w:color w:val="000000" w:themeColor="text1"/>
                <w:sz w:val="22"/>
                <w:lang w:val="en-CA"/>
              </w:rPr>
              <w:t>Salami milano</w:t>
            </w:r>
          </w:p>
        </w:tc>
      </w:tr>
      <w:tr w:rsidR="00DF75A7" w:rsidRPr="00E85A34" w14:paraId="59422CF1" w14:textId="77777777" w:rsidTr="000643A8">
        <w:trPr>
          <w:trHeight w:val="405"/>
          <w:jc w:val="center"/>
        </w:trPr>
        <w:tc>
          <w:tcPr>
            <w:tcW w:w="457" w:type="dxa"/>
            <w:shd w:val="clear" w:color="auto" w:fill="auto"/>
            <w:vAlign w:val="center"/>
          </w:tcPr>
          <w:p w14:paraId="42A75CC7" w14:textId="77777777" w:rsidR="00DF75A7" w:rsidRPr="00F30617" w:rsidRDefault="00DF75A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3704" w:type="dxa"/>
          </w:tcPr>
          <w:p w14:paraId="299F2459" w14:textId="1FC321F6" w:rsidR="00DF75A7" w:rsidRPr="00E85A34" w:rsidRDefault="00DF75A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Прошуто</w:t>
            </w:r>
            <w:r w:rsidR="000E58A0">
              <w:rPr>
                <w:rFonts w:ascii="PT Sans Narrow" w:hAnsi="PT Sans Narrow"/>
                <w:color w:val="941100"/>
                <w:lang w:val="uk-UA"/>
              </w:rPr>
              <w:t xml:space="preserve">                     </w:t>
            </w:r>
            <w:r w:rsidR="000E58A0" w:rsidRPr="000E58A0">
              <w:rPr>
                <w:rFonts w:ascii="PT Sans Narrow" w:hAnsi="PT Sans Narrow"/>
                <w:i/>
                <w:color w:val="000000" w:themeColor="text1"/>
                <w:lang w:val="uk-UA"/>
              </w:rPr>
              <w:t>Proschote</w:t>
            </w:r>
          </w:p>
        </w:tc>
      </w:tr>
      <w:tr w:rsidR="00DF75A7" w:rsidRPr="00F466E7" w14:paraId="1B95D19B" w14:textId="77777777" w:rsidTr="000643A8">
        <w:trPr>
          <w:trHeight w:val="385"/>
          <w:jc w:val="center"/>
        </w:trPr>
        <w:tc>
          <w:tcPr>
            <w:tcW w:w="457" w:type="dxa"/>
            <w:shd w:val="clear" w:color="auto" w:fill="auto"/>
            <w:vAlign w:val="center"/>
          </w:tcPr>
          <w:p w14:paraId="5AC305BF" w14:textId="77777777" w:rsidR="00DF75A7" w:rsidRPr="001E791D" w:rsidRDefault="00DF75A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3704" w:type="dxa"/>
          </w:tcPr>
          <w:p w14:paraId="06C05552" w14:textId="1BFAA2D3" w:rsidR="00DF75A7" w:rsidRPr="00F466E7" w:rsidRDefault="00DF75A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Шовдарь</w:t>
            </w:r>
            <w:r w:rsidR="000E58A0">
              <w:rPr>
                <w:rFonts w:ascii="PT Sans Narrow" w:hAnsi="PT Sans Narrow"/>
                <w:color w:val="941100"/>
              </w:rPr>
              <w:t xml:space="preserve">                     </w:t>
            </w:r>
            <w:r w:rsidR="000E58A0" w:rsidRPr="000E58A0">
              <w:rPr>
                <w:rFonts w:ascii="PT Sans Narrow" w:hAnsi="PT Sans Narrow"/>
                <w:i/>
                <w:color w:val="000000" w:themeColor="text1"/>
              </w:rPr>
              <w:t>Shovdar</w:t>
            </w:r>
          </w:p>
        </w:tc>
      </w:tr>
    </w:tbl>
    <w:p w14:paraId="7FAAD7C4" w14:textId="131CFB1C" w:rsidR="00B15073" w:rsidRPr="00D610BB" w:rsidRDefault="00DF75A7" w:rsidP="00513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50 г</w:t>
      </w:r>
      <w:r w:rsidRPr="00C33D8E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Ціна: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49</w:t>
      </w:r>
      <w:r w:rsidRPr="00C33D8E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грн</w:t>
      </w:r>
      <w:r w:rsidRPr="00C33D8E">
        <w:rPr>
          <w:rFonts w:ascii="PT Sans Narrow" w:hAnsi="PT Sans Narrow"/>
          <w:b/>
          <w:bCs/>
          <w:color w:val="000000" w:themeColor="text1"/>
          <w:sz w:val="36"/>
          <w:szCs w:val="36"/>
          <w:lang w:val="uk-UA"/>
        </w:rPr>
        <w:t>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EE1DD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можна додати до всіх сніданків, зробити їх смак яскраві</w:t>
      </w:r>
      <w:r w:rsidR="00D610BB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шим та підвищити власні продажі.</w:t>
      </w:r>
    </w:p>
    <w:p w14:paraId="0AC007F8" w14:textId="32C17329" w:rsidR="00B37DC4" w:rsidRDefault="00B37DC4" w:rsidP="00B37DC4">
      <w:pPr>
        <w:spacing w:line="360" w:lineRule="auto"/>
        <w:ind w:right="57"/>
        <w:jc w:val="right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lastRenderedPageBreak/>
        <w:t>ЗАКУСКИ</w:t>
      </w:r>
    </w:p>
    <w:p w14:paraId="46C9BF65" w14:textId="5DEF3D84" w:rsidR="00560599" w:rsidRPr="00852062" w:rsidRDefault="00B37DC4" w:rsidP="0056059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t>РУБЛЕНИЙ ТАР ТАР З ЯЛОВИЧИНИ</w:t>
      </w:r>
      <w:r w:rsidR="00396919"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br/>
      </w:r>
      <w:r w:rsidR="00396919" w:rsidRPr="00396919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Chopped beef tartar</w:t>
      </w:r>
      <w:r w:rsidR="00560599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560599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454"/>
        <w:gridCol w:w="3652"/>
      </w:tblGrid>
      <w:tr w:rsidR="00560599" w:rsidRPr="00F466E7" w14:paraId="599E8DEF" w14:textId="77777777" w:rsidTr="000643A8">
        <w:trPr>
          <w:trHeight w:val="632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44C05D48" w14:textId="77777777" w:rsidR="00560599" w:rsidRPr="001E791D" w:rsidRDefault="00560599" w:rsidP="000643A8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3652" w:type="dxa"/>
          </w:tcPr>
          <w:p w14:paraId="22C779F6" w14:textId="098D29F3" w:rsidR="00560599" w:rsidRPr="00396919" w:rsidRDefault="00B37DC4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</w:rPr>
              <w:t>ВИРІЗКА ЯЛОВИЧА</w:t>
            </w:r>
            <w:r w:rsidR="00396919">
              <w:rPr>
                <w:rFonts w:ascii="PT Sans Narrow" w:hAnsi="PT Sans Narrow"/>
                <w:color w:val="941100"/>
              </w:rPr>
              <w:t xml:space="preserve">     </w:t>
            </w:r>
            <w:r w:rsidR="00396919" w:rsidRPr="00396919">
              <w:rPr>
                <w:rFonts w:ascii="PT Sans Narrow" w:hAnsi="PT Sans Narrow"/>
                <w:i/>
                <w:color w:val="000000" w:themeColor="text1"/>
                <w:lang w:val="en-CA"/>
              </w:rPr>
              <w:t>Beef tenderloin</w:t>
            </w:r>
          </w:p>
        </w:tc>
      </w:tr>
      <w:tr w:rsidR="00560599" w:rsidRPr="00F466E7" w14:paraId="44106EB8" w14:textId="77777777" w:rsidTr="000643A8">
        <w:trPr>
          <w:trHeight w:val="633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32B7F32D" w14:textId="77777777" w:rsidR="00560599" w:rsidRPr="00F30617" w:rsidRDefault="0056059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3652" w:type="dxa"/>
          </w:tcPr>
          <w:p w14:paraId="55F8C7A8" w14:textId="078F0C0C" w:rsidR="00560599" w:rsidRPr="00E85A34" w:rsidRDefault="002E14C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КОРНІШОНИ</w:t>
            </w:r>
            <w:r w:rsidR="00396919">
              <w:rPr>
                <w:rFonts w:ascii="PT Sans Narrow" w:hAnsi="PT Sans Narrow"/>
                <w:color w:val="941100"/>
                <w:lang w:val="uk-UA"/>
              </w:rPr>
              <w:t xml:space="preserve">               </w:t>
            </w:r>
            <w:r w:rsidR="00396919" w:rsidRPr="00396919">
              <w:rPr>
                <w:rFonts w:ascii="PT Sans Narrow" w:hAnsi="PT Sans Narrow"/>
                <w:i/>
                <w:color w:val="000000" w:themeColor="text1"/>
                <w:lang w:val="uk-UA"/>
              </w:rPr>
              <w:t>Gherkins</w:t>
            </w:r>
          </w:p>
        </w:tc>
      </w:tr>
      <w:tr w:rsidR="00560599" w:rsidRPr="00F466E7" w14:paraId="4F06AB05" w14:textId="77777777" w:rsidTr="000643A8">
        <w:trPr>
          <w:trHeight w:val="548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457457E5" w14:textId="77777777" w:rsidR="00560599" w:rsidRPr="001E791D" w:rsidRDefault="0056059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3652" w:type="dxa"/>
          </w:tcPr>
          <w:p w14:paraId="1B5CB7DF" w14:textId="15CDE7C0" w:rsidR="00560599" w:rsidRPr="00F466E7" w:rsidRDefault="002E14C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ЦИБУЛЯ РІПЧАСТА</w:t>
            </w:r>
            <w:r w:rsidR="00396919">
              <w:rPr>
                <w:rFonts w:ascii="PT Sans Narrow" w:hAnsi="PT Sans Narrow"/>
                <w:color w:val="941100"/>
              </w:rPr>
              <w:t xml:space="preserve">     </w:t>
            </w:r>
            <w:r w:rsidR="00396919" w:rsidRPr="00396919">
              <w:rPr>
                <w:rFonts w:ascii="PT Sans Narrow" w:hAnsi="PT Sans Narrow"/>
                <w:i/>
                <w:color w:val="000000" w:themeColor="text1"/>
              </w:rPr>
              <w:t>Onion</w:t>
            </w:r>
          </w:p>
        </w:tc>
      </w:tr>
      <w:tr w:rsidR="00560599" w:rsidRPr="00F466E7" w14:paraId="6B00327D" w14:textId="77777777" w:rsidTr="000643A8">
        <w:trPr>
          <w:trHeight w:val="534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4DDBC3D2" w14:textId="77777777" w:rsidR="00560599" w:rsidRPr="001E791D" w:rsidRDefault="0056059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02F42370" w14:textId="17407DDB" w:rsidR="00560599" w:rsidRPr="005C32C3" w:rsidRDefault="002E14CE" w:rsidP="00B37DC4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МАСЛИНИ</w:t>
            </w:r>
            <w:r w:rsidR="00396919">
              <w:rPr>
                <w:rFonts w:ascii="PT Sans Narrow" w:hAnsi="PT Sans Narrow"/>
                <w:color w:val="941100"/>
                <w:lang w:val="en-CA"/>
              </w:rPr>
              <w:t xml:space="preserve">                    </w:t>
            </w:r>
            <w:r w:rsidR="00396919" w:rsidRPr="00396919">
              <w:rPr>
                <w:rFonts w:ascii="PT Sans Narrow" w:hAnsi="PT Sans Narrow"/>
                <w:i/>
                <w:color w:val="000000" w:themeColor="text1"/>
                <w:lang w:val="en-CA"/>
              </w:rPr>
              <w:t>Olives</w:t>
            </w:r>
          </w:p>
        </w:tc>
      </w:tr>
      <w:tr w:rsidR="00560599" w:rsidRPr="00F466E7" w14:paraId="1E88B1E5" w14:textId="77777777" w:rsidTr="000643A8">
        <w:trPr>
          <w:trHeight w:val="703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019DC51A" w14:textId="77777777" w:rsidR="00560599" w:rsidRPr="001E791D" w:rsidRDefault="0056059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1C9F18D7" w14:textId="2028EA84" w:rsidR="00560599" w:rsidRPr="005C32C3" w:rsidRDefault="002E14C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КАПЕРСИ</w:t>
            </w:r>
            <w:r w:rsidR="00396919">
              <w:rPr>
                <w:rFonts w:ascii="PT Sans Narrow" w:hAnsi="PT Sans Narrow"/>
                <w:color w:val="941100"/>
                <w:lang w:val="uk-UA"/>
              </w:rPr>
              <w:t xml:space="preserve">                    </w:t>
            </w:r>
            <w:r w:rsidR="00396919" w:rsidRPr="00396919">
              <w:rPr>
                <w:rFonts w:ascii="PT Sans Narrow" w:hAnsi="PT Sans Narrow"/>
                <w:i/>
                <w:color w:val="000000" w:themeColor="text1"/>
                <w:lang w:val="uk-UA"/>
              </w:rPr>
              <w:t>Capers</w:t>
            </w:r>
          </w:p>
        </w:tc>
      </w:tr>
      <w:tr w:rsidR="00560599" w:rsidRPr="00F466E7" w14:paraId="139C2A7F" w14:textId="77777777" w:rsidTr="000643A8">
        <w:trPr>
          <w:trHeight w:val="254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7D1D6F99" w14:textId="77777777" w:rsidR="00560599" w:rsidRPr="001E791D" w:rsidRDefault="0056059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6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6D4F3B20" w14:textId="5CB98705" w:rsidR="00560599" w:rsidRPr="00F466E7" w:rsidRDefault="002E14C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 xml:space="preserve">ПЕРЕПЕЛИНІ ЯЙЦЯ </w:t>
            </w:r>
            <w:r w:rsidR="00396919">
              <w:rPr>
                <w:rFonts w:ascii="PT Sans Narrow" w:hAnsi="PT Sans Narrow"/>
                <w:color w:val="941100"/>
              </w:rPr>
              <w:t xml:space="preserve">   </w:t>
            </w:r>
            <w:r w:rsidR="00396919" w:rsidRPr="00396919">
              <w:rPr>
                <w:rFonts w:ascii="PT Sans Narrow" w:hAnsi="PT Sans Narrow"/>
                <w:i/>
                <w:color w:val="000000" w:themeColor="text1"/>
              </w:rPr>
              <w:t>Quail eggs</w:t>
            </w:r>
          </w:p>
        </w:tc>
      </w:tr>
      <w:tr w:rsidR="002E14CE" w:rsidRPr="00F466E7" w14:paraId="12434D22" w14:textId="77777777" w:rsidTr="002E14CE">
        <w:trPr>
          <w:trHeight w:val="254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49D950E4" w14:textId="0D423887" w:rsidR="002E14CE" w:rsidRPr="001E791D" w:rsidRDefault="002E14C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7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7359303E" w14:textId="77777777" w:rsidR="00396919" w:rsidRDefault="002E14C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ГРІНКИ З ЧОРНОГО ХЛІБА</w:t>
            </w:r>
            <w:r w:rsidR="00396919">
              <w:rPr>
                <w:rFonts w:ascii="PT Sans Narrow" w:hAnsi="PT Sans Narrow"/>
                <w:color w:val="941100"/>
              </w:rPr>
              <w:t xml:space="preserve">    </w:t>
            </w:r>
          </w:p>
          <w:p w14:paraId="310119B0" w14:textId="3F9CB8B4" w:rsidR="002E14CE" w:rsidRPr="00396919" w:rsidRDefault="0039691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i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 xml:space="preserve"> </w:t>
            </w:r>
            <w:r w:rsidRPr="00396919">
              <w:rPr>
                <w:rFonts w:ascii="PT Sans Narrow" w:hAnsi="PT Sans Narrow"/>
                <w:i/>
                <w:color w:val="000000" w:themeColor="text1"/>
              </w:rPr>
              <w:t>Black bread croutons</w:t>
            </w:r>
          </w:p>
        </w:tc>
      </w:tr>
    </w:tbl>
    <w:p w14:paraId="1E834280" w14:textId="7DB5161A" w:rsidR="00A0637D" w:rsidRDefault="0051305A" w:rsidP="00A063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 w:firstLine="919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en-CA"/>
        </w:rPr>
        <w:t xml:space="preserve">* </w:t>
      </w:r>
      <w:r w:rsidR="009B71AC">
        <w:rPr>
          <w:rFonts w:ascii="PT Sans Narrow" w:hAnsi="PT Sans Narrow"/>
          <w:b/>
          <w:bCs/>
          <w:color w:val="3A907E"/>
          <w:sz w:val="36"/>
          <w:szCs w:val="36"/>
          <w:lang w:val="en-CA"/>
        </w:rPr>
        <w:t>WOW-</w:t>
      </w:r>
      <w:r w:rsidR="009B71AC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подача. </w:t>
      </w:r>
      <w:r w:rsidR="009B71AC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9B71AC" w:rsidRPr="009B71AC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Яловичина із перепелиним жовтком подаєт</w:t>
      </w:r>
      <w:r w:rsidR="00D610BB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ься в глибокій тарілці, а</w:t>
      </w:r>
      <w:r w:rsidR="00841DB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усі інгрідіє</w:t>
      </w:r>
      <w:r w:rsidR="009B71AC" w:rsidRPr="009B71AC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нти подаються окремо в соусничках.</w:t>
      </w:r>
      <w:r w:rsidR="009B71AC" w:rsidRPr="009B71AC">
        <w:rPr>
          <w:rFonts w:ascii="PT Sans Narrow" w:hAnsi="PT Sans Narrow"/>
          <w:b/>
          <w:bCs/>
          <w:color w:val="000000" w:themeColor="text1"/>
          <w:sz w:val="36"/>
          <w:szCs w:val="36"/>
          <w:lang w:val="uk-UA"/>
        </w:rPr>
        <w:t xml:space="preserve"> </w:t>
      </w:r>
      <w:r w:rsidR="009B71AC" w:rsidRPr="009B71AC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Офіціант виносить велику дошку із тар-таром та робить шоу-оф для гостей,  самостійно змішує вс</w:t>
      </w:r>
      <w:r w:rsidR="00A0637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і інгрідієнти коментуючи склад.</w:t>
      </w:r>
    </w:p>
    <w:p w14:paraId="2DAC2582" w14:textId="2C9AE1E6" w:rsidR="00A0637D" w:rsidRDefault="009B71AC" w:rsidP="00A063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 w:firstLine="919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 w:rsidRPr="009B71AC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Окремо подаються грінки з чорного хліба. Гості самостійно можуть робити собі брускети.</w:t>
      </w:r>
      <w:r w:rsidR="00841DB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Ідеально для великої компанії та поціновувачів тар-тару. </w:t>
      </w:r>
    </w:p>
    <w:p w14:paraId="11C2D40C" w14:textId="2E82B14A" w:rsidR="00841DB1" w:rsidRDefault="00841DB1" w:rsidP="00A063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 w:firstLine="919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lastRenderedPageBreak/>
        <w:t>Адже це одна з наших фірмових страв, яка доповнює наше меню із самого відкриття закладу.</w:t>
      </w:r>
      <w:r w:rsidR="002524A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Також тар-тар являється найулюбленішою стравою нашого власника Дениса Олександровича, саме він привчив нас усіх обожнювати цю страву.</w:t>
      </w:r>
      <w:r w:rsidR="0051305A" w:rsidRPr="009B71AC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</w:r>
      <w:r w:rsidR="00560599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9B71AC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350 г</w:t>
      </w:r>
      <w:r w:rsidR="00C33D8E" w:rsidRPr="00C33D8E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="00560599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Ціна: </w:t>
      </w:r>
      <w:r w:rsidR="00BD49D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227</w:t>
      </w:r>
      <w:r w:rsidR="009B71AC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="00C33D8E" w:rsidRPr="00C33D8E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</w:p>
    <w:p w14:paraId="1C02D466" w14:textId="77777777" w:rsidR="00841DB1" w:rsidRDefault="00841DB1" w:rsidP="00A063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339B1D4E" w14:textId="77777777" w:rsidR="00841DB1" w:rsidRDefault="00841DB1" w:rsidP="00841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39138387" w14:textId="77777777" w:rsidR="00A0637D" w:rsidRDefault="00A0637D" w:rsidP="00841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3CA99781" w14:textId="77777777" w:rsidR="00A0637D" w:rsidRDefault="00A0637D" w:rsidP="00841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5125F1F3" w14:textId="77777777" w:rsidR="00A0637D" w:rsidRDefault="00A0637D" w:rsidP="00841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37BFD90F" w14:textId="77777777" w:rsidR="00A0637D" w:rsidRDefault="00A0637D" w:rsidP="00841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55F6EFDC" w14:textId="77777777" w:rsidR="00A0637D" w:rsidRDefault="00A0637D" w:rsidP="00841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7D5CBBD6" w14:textId="77777777" w:rsidR="00A0637D" w:rsidRDefault="00A0637D" w:rsidP="00841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699EF6AD" w14:textId="77777777" w:rsidR="00A0637D" w:rsidRDefault="00A0637D" w:rsidP="00841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126A4775" w14:textId="77777777" w:rsidR="00A0637D" w:rsidRDefault="00A0637D" w:rsidP="00841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1244099B" w14:textId="77777777" w:rsidR="00A0637D" w:rsidRDefault="00A0637D" w:rsidP="00841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57313854" w14:textId="77777777" w:rsidR="00A0637D" w:rsidRDefault="00A0637D" w:rsidP="00841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164AD120" w14:textId="77777777" w:rsidR="00A0637D" w:rsidRDefault="00A0637D" w:rsidP="00841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4F456D99" w14:textId="77777777" w:rsidR="00A0637D" w:rsidRDefault="00A0637D" w:rsidP="00841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358A7088" w14:textId="77777777" w:rsidR="00A0637D" w:rsidRDefault="00A0637D" w:rsidP="00841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1B0BE51B" w14:textId="77777777" w:rsidR="00A0637D" w:rsidRDefault="00A0637D" w:rsidP="00841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3260EC2A" w14:textId="77777777" w:rsidR="00A0637D" w:rsidRDefault="00A0637D" w:rsidP="00841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271DE05A" w14:textId="77777777" w:rsidR="00D610BB" w:rsidRDefault="00D610BB" w:rsidP="00841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4034AEBE" w14:textId="77777777" w:rsidR="00D610BB" w:rsidRDefault="00D610BB" w:rsidP="00841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7E38849A" w14:textId="77777777" w:rsidR="00A0637D" w:rsidRPr="00841DB1" w:rsidRDefault="00A0637D" w:rsidP="00841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7AE70A18" w14:textId="67836B13" w:rsidR="00560599" w:rsidRPr="00852062" w:rsidRDefault="00F93AF5" w:rsidP="0056059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lastRenderedPageBreak/>
        <w:t>КАРПАЧО З ЯЛОВИЧИНИ</w:t>
      </w:r>
      <w:r w:rsidR="00E304C0"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br/>
      </w:r>
      <w:r w:rsidR="00E304C0" w:rsidRPr="00E304C0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Beef carpaccio</w:t>
      </w:r>
      <w:r w:rsidR="00560599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560599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454"/>
        <w:gridCol w:w="3652"/>
      </w:tblGrid>
      <w:tr w:rsidR="00560599" w:rsidRPr="00F466E7" w14:paraId="7E85C09C" w14:textId="77777777" w:rsidTr="000643A8">
        <w:trPr>
          <w:trHeight w:val="632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0C7B2352" w14:textId="77777777" w:rsidR="00560599" w:rsidRPr="001E791D" w:rsidRDefault="00560599" w:rsidP="000643A8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3652" w:type="dxa"/>
          </w:tcPr>
          <w:p w14:paraId="6B06CA24" w14:textId="4F174FDD" w:rsidR="00560599" w:rsidRPr="00F466E7" w:rsidRDefault="00F93AF5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МАРИНОВАНА ВИРІЗКА</w:t>
            </w:r>
            <w:r w:rsidR="00396919">
              <w:rPr>
                <w:rFonts w:ascii="PT Sans Narrow" w:hAnsi="PT Sans Narrow"/>
                <w:color w:val="941100"/>
              </w:rPr>
              <w:t xml:space="preserve">   </w:t>
            </w:r>
            <w:r w:rsidR="00396919">
              <w:rPr>
                <w:rFonts w:ascii="PT Sans Narrow" w:hAnsi="PT Sans Narrow"/>
                <w:color w:val="941100"/>
              </w:rPr>
              <w:br/>
            </w:r>
            <w:r w:rsidR="00396919" w:rsidRPr="00396919">
              <w:rPr>
                <w:rFonts w:ascii="PT Sans Narrow" w:hAnsi="PT Sans Narrow"/>
                <w:i/>
                <w:color w:val="000000" w:themeColor="text1"/>
              </w:rPr>
              <w:t>Pickled tenderloin</w:t>
            </w:r>
          </w:p>
        </w:tc>
      </w:tr>
      <w:tr w:rsidR="00560599" w:rsidRPr="00F466E7" w14:paraId="29DA31B0" w14:textId="77777777" w:rsidTr="000643A8">
        <w:trPr>
          <w:trHeight w:val="633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6C3B127C" w14:textId="77777777" w:rsidR="00560599" w:rsidRPr="00F30617" w:rsidRDefault="0056059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3652" w:type="dxa"/>
          </w:tcPr>
          <w:p w14:paraId="31411BF4" w14:textId="1CD36CC0" w:rsidR="00560599" w:rsidRPr="00E85A34" w:rsidRDefault="00F93AF5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 xml:space="preserve">ТОМАТИ ЧЕРІ </w:t>
            </w:r>
            <w:r w:rsidR="00396919">
              <w:rPr>
                <w:rFonts w:ascii="PT Sans Narrow" w:hAnsi="PT Sans Narrow"/>
                <w:color w:val="941100"/>
                <w:lang w:val="uk-UA"/>
              </w:rPr>
              <w:t xml:space="preserve"> </w:t>
            </w:r>
            <w:r w:rsidR="00396919">
              <w:rPr>
                <w:rFonts w:ascii="PT Sans Narrow" w:hAnsi="PT Sans Narrow"/>
                <w:color w:val="941100"/>
                <w:lang w:val="uk-UA"/>
              </w:rPr>
              <w:br/>
            </w:r>
            <w:r w:rsidR="00396919" w:rsidRPr="00EB394E">
              <w:rPr>
                <w:rFonts w:ascii="PT Sans Narrow" w:hAnsi="PT Sans Narrow"/>
                <w:i/>
                <w:color w:val="000000" w:themeColor="text1"/>
              </w:rPr>
              <w:t>Cher</w:t>
            </w:r>
            <w:r w:rsidR="00396919">
              <w:rPr>
                <w:rFonts w:ascii="PT Sans Narrow" w:hAnsi="PT Sans Narrow"/>
                <w:i/>
                <w:color w:val="000000" w:themeColor="text1"/>
              </w:rPr>
              <w:t>ry</w:t>
            </w:r>
            <w:r w:rsidR="00396919" w:rsidRPr="00EB394E">
              <w:rPr>
                <w:rFonts w:ascii="PT Sans Narrow" w:hAnsi="PT Sans Narrow"/>
                <w:i/>
                <w:color w:val="000000" w:themeColor="text1"/>
              </w:rPr>
              <w:t xml:space="preserve"> tomato</w:t>
            </w:r>
            <w:r w:rsidR="00396919">
              <w:rPr>
                <w:rFonts w:ascii="PT Sans Narrow" w:hAnsi="PT Sans Narrow"/>
                <w:i/>
                <w:color w:val="000000" w:themeColor="text1"/>
              </w:rPr>
              <w:t>es</w:t>
            </w:r>
          </w:p>
        </w:tc>
      </w:tr>
      <w:tr w:rsidR="00560599" w:rsidRPr="00F466E7" w14:paraId="71B8DDE9" w14:textId="77777777" w:rsidTr="00F93AF5">
        <w:trPr>
          <w:trHeight w:val="716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32B102CE" w14:textId="77777777" w:rsidR="00560599" w:rsidRPr="001E791D" w:rsidRDefault="0056059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3652" w:type="dxa"/>
          </w:tcPr>
          <w:p w14:paraId="4BC578D2" w14:textId="7FC6851B" w:rsidR="00560599" w:rsidRPr="00F466E7" w:rsidRDefault="00F93AF5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 xml:space="preserve">РУКОЛА </w:t>
            </w:r>
            <w:r w:rsidR="00396919">
              <w:rPr>
                <w:rFonts w:ascii="PT Sans Narrow" w:hAnsi="PT Sans Narrow"/>
                <w:color w:val="941100"/>
              </w:rPr>
              <w:br/>
            </w:r>
            <w:r w:rsidR="00396919">
              <w:rPr>
                <w:rFonts w:ascii="PT Sans Narrow" w:hAnsi="PT Sans Narrow"/>
                <w:i/>
                <w:color w:val="000000" w:themeColor="text1"/>
                <w:lang w:val="en-CA"/>
              </w:rPr>
              <w:t>Arugula</w:t>
            </w:r>
          </w:p>
        </w:tc>
      </w:tr>
      <w:tr w:rsidR="00560599" w:rsidRPr="00F466E7" w14:paraId="71526510" w14:textId="77777777" w:rsidTr="000643A8">
        <w:trPr>
          <w:trHeight w:val="534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5C263ABD" w14:textId="77777777" w:rsidR="00560599" w:rsidRPr="001E791D" w:rsidRDefault="0056059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41A851AE" w14:textId="195E9E65" w:rsidR="00560599" w:rsidRPr="005C32C3" w:rsidRDefault="00F93AF5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ПАРМЕЗАН</w:t>
            </w:r>
            <w:r w:rsidR="00396919">
              <w:rPr>
                <w:rFonts w:ascii="PT Sans Narrow" w:hAnsi="PT Sans Narrow"/>
                <w:color w:val="941100"/>
                <w:lang w:val="en-CA"/>
              </w:rPr>
              <w:br/>
            </w:r>
            <w:r w:rsidR="00396919" w:rsidRPr="000E58A0">
              <w:rPr>
                <w:rFonts w:ascii="PT Sans Narrow" w:hAnsi="PT Sans Narrow"/>
                <w:i/>
                <w:color w:val="000000" w:themeColor="text1"/>
              </w:rPr>
              <w:t>Parmesan</w:t>
            </w:r>
          </w:p>
        </w:tc>
      </w:tr>
    </w:tbl>
    <w:p w14:paraId="01EA9145" w14:textId="4683A6BF" w:rsidR="009D0FA8" w:rsidRDefault="00560599" w:rsidP="00E658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BD49D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110</w:t>
      </w:r>
      <w:r w:rsidR="00F93AF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</w:t>
      </w:r>
      <w:r w:rsidR="000E3AF0" w:rsidRPr="000E3AF0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0E3AF0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BD49D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139</w:t>
      </w:r>
      <w:r w:rsidR="000E3AF0" w:rsidRPr="000E3AF0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грн.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</w:p>
    <w:p w14:paraId="3FCF6169" w14:textId="4CE1E0C3" w:rsidR="009D0FA8" w:rsidRDefault="009D0FA8" w:rsidP="009D0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Заправка</w:t>
      </w:r>
      <w:r w:rsidR="00560599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на основі оливковог</w:t>
      </w:r>
      <w:r w:rsidR="0077032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о масла, зернистої діжонської гі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рчиці, цукрової пудри та соєвого соусу.</w:t>
      </w:r>
    </w:p>
    <w:p w14:paraId="50EBC6D3" w14:textId="6B660D6F" w:rsidR="00E304C0" w:rsidRPr="00E65841" w:rsidRDefault="00560599" w:rsidP="009D0F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Особливості:</w:t>
      </w:r>
      <w:r w:rsidR="00841DB1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 </w:t>
      </w:r>
      <w:r w:rsidR="00841DB1" w:rsidRPr="00841DB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дуже смачна та к</w:t>
      </w:r>
      <w:r w:rsidR="0077032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орисна закуска. Головна </w:t>
      </w:r>
      <w:r w:rsidR="00841DB1" w:rsidRPr="00841DB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властивість сирої яловичини – вона дуже легко засвоюється організмом та не створює додаткового навантаження. Якщо гість бажає  смачного + легкого + корисного, рекомен</w:t>
      </w:r>
      <w:r w:rsidR="00841DB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дуйте карпачо </w:t>
      </w:r>
      <w:r w:rsidR="0077032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- </w:t>
      </w:r>
      <w:r w:rsidR="00841DB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не пошкод</w:t>
      </w:r>
      <w:r w:rsidR="00841DB1" w:rsidRPr="00841DB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уєте.</w:t>
      </w:r>
      <w:r w:rsidR="00E6584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</w:p>
    <w:p w14:paraId="37AF9F9B" w14:textId="77777777" w:rsidR="00E304C0" w:rsidRDefault="00587287" w:rsidP="0056059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lastRenderedPageBreak/>
        <w:t>ПАШТЕТ З КУРЯЧОЇ ПЕЧІНКИ</w:t>
      </w:r>
    </w:p>
    <w:p w14:paraId="3460BBE3" w14:textId="23FE2735" w:rsidR="00560599" w:rsidRPr="00852062" w:rsidRDefault="00E304C0" w:rsidP="0056059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 w:rsidRPr="00C31C7F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uk-UA"/>
        </w:rPr>
        <w:t xml:space="preserve">Chicken </w:t>
      </w:r>
      <w:r w:rsidR="004878F6" w:rsidRPr="00C31C7F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liver pate with cherry confiture</w:t>
      </w:r>
      <w:r w:rsidR="00A25B8E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br/>
      </w:r>
      <w:r w:rsidR="00A25B8E"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АЛЕРГЕНИ: МЕД</w:t>
      </w:r>
      <w:r w:rsidR="00560599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560599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454"/>
        <w:gridCol w:w="3652"/>
      </w:tblGrid>
      <w:tr w:rsidR="00560599" w:rsidRPr="00F466E7" w14:paraId="24200183" w14:textId="77777777" w:rsidTr="000643A8">
        <w:trPr>
          <w:trHeight w:val="632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7E14C4E9" w14:textId="77777777" w:rsidR="00560599" w:rsidRPr="001E791D" w:rsidRDefault="00560599" w:rsidP="000643A8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3652" w:type="dxa"/>
          </w:tcPr>
          <w:p w14:paraId="7DD3097D" w14:textId="4DBB3FA0" w:rsidR="00560599" w:rsidRPr="00514CEF" w:rsidRDefault="00E65841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Печінка куряча</w:t>
            </w:r>
            <w:r w:rsidR="00514CEF">
              <w:rPr>
                <w:rFonts w:ascii="PT Sans Narrow" w:hAnsi="PT Sans Narrow"/>
                <w:color w:val="941100"/>
                <w:lang w:val="uk-UA"/>
              </w:rPr>
              <w:t xml:space="preserve">          </w:t>
            </w:r>
            <w:r w:rsidR="00514CEF" w:rsidRPr="00514CEF">
              <w:rPr>
                <w:rFonts w:ascii="PT Sans Narrow" w:hAnsi="PT Sans Narrow"/>
                <w:i/>
                <w:color w:val="000000" w:themeColor="text1"/>
                <w:lang w:val="en-CA"/>
              </w:rPr>
              <w:t>Chicken liver</w:t>
            </w:r>
          </w:p>
        </w:tc>
      </w:tr>
      <w:tr w:rsidR="00560599" w:rsidRPr="00F466E7" w14:paraId="7E891323" w14:textId="77777777" w:rsidTr="00DB1BF8">
        <w:trPr>
          <w:trHeight w:val="716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7AE6D73A" w14:textId="77777777" w:rsidR="00560599" w:rsidRPr="00F30617" w:rsidRDefault="0056059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3652" w:type="dxa"/>
          </w:tcPr>
          <w:p w14:paraId="04DBC7B5" w14:textId="3446C098" w:rsidR="00560599" w:rsidRPr="00E85A34" w:rsidRDefault="00E65841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Морка</w:t>
            </w:r>
            <w:r w:rsidR="00514CEF">
              <w:rPr>
                <w:rFonts w:ascii="PT Sans Narrow" w:hAnsi="PT Sans Narrow"/>
                <w:color w:val="941100"/>
                <w:lang w:val="uk-UA"/>
              </w:rPr>
              <w:t xml:space="preserve">                        </w:t>
            </w:r>
            <w:r w:rsidR="00514CEF" w:rsidRPr="00514CEF">
              <w:rPr>
                <w:rFonts w:ascii="PT Sans Narrow" w:hAnsi="PT Sans Narrow"/>
                <w:i/>
                <w:color w:val="000000" w:themeColor="text1"/>
                <w:lang w:val="uk-UA"/>
              </w:rPr>
              <w:t xml:space="preserve"> Carrots</w:t>
            </w:r>
          </w:p>
        </w:tc>
      </w:tr>
      <w:tr w:rsidR="00560599" w:rsidRPr="00F466E7" w14:paraId="35014C8F" w14:textId="77777777" w:rsidTr="000643A8">
        <w:trPr>
          <w:trHeight w:val="548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6BB0223E" w14:textId="77777777" w:rsidR="00560599" w:rsidRPr="001E791D" w:rsidRDefault="0056059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3652" w:type="dxa"/>
          </w:tcPr>
          <w:p w14:paraId="5F1EA087" w14:textId="47E2D1BE" w:rsidR="00560599" w:rsidRPr="00F466E7" w:rsidRDefault="00E65841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Цибуля</w:t>
            </w:r>
            <w:r w:rsidR="00514CEF">
              <w:rPr>
                <w:rFonts w:ascii="PT Sans Narrow" w:hAnsi="PT Sans Narrow"/>
                <w:color w:val="941100"/>
              </w:rPr>
              <w:t xml:space="preserve">                       </w:t>
            </w:r>
            <w:r w:rsidR="00514CEF" w:rsidRPr="00514CEF">
              <w:rPr>
                <w:rFonts w:ascii="PT Sans Narrow" w:hAnsi="PT Sans Narrow"/>
                <w:i/>
                <w:color w:val="000000" w:themeColor="text1"/>
              </w:rPr>
              <w:t>Onions</w:t>
            </w:r>
          </w:p>
        </w:tc>
      </w:tr>
      <w:tr w:rsidR="00560599" w:rsidRPr="00F466E7" w14:paraId="10FCD417" w14:textId="77777777" w:rsidTr="00DB1BF8">
        <w:trPr>
          <w:trHeight w:val="758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0DE2EAE9" w14:textId="77777777" w:rsidR="00560599" w:rsidRPr="001E791D" w:rsidRDefault="0056059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555AA1C5" w14:textId="63953FB6" w:rsidR="00560599" w:rsidRPr="005C32C3" w:rsidRDefault="00E65841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Мед</w:t>
            </w:r>
            <w:r w:rsidR="00514CEF">
              <w:rPr>
                <w:rFonts w:ascii="PT Sans Narrow" w:hAnsi="PT Sans Narrow"/>
                <w:color w:val="941100"/>
                <w:lang w:val="en-CA"/>
              </w:rPr>
              <w:t xml:space="preserve">                           </w:t>
            </w:r>
            <w:r w:rsidR="00514CEF" w:rsidRPr="00514CEF">
              <w:rPr>
                <w:rFonts w:ascii="PT Sans Narrow" w:hAnsi="PT Sans Narrow"/>
                <w:i/>
                <w:color w:val="000000" w:themeColor="text1"/>
                <w:lang w:val="en-CA"/>
              </w:rPr>
              <w:t>Honey</w:t>
            </w:r>
          </w:p>
        </w:tc>
      </w:tr>
      <w:tr w:rsidR="00E65841" w:rsidRPr="00F466E7" w14:paraId="0E2A96DB" w14:textId="77777777" w:rsidTr="00DB1BF8">
        <w:trPr>
          <w:trHeight w:val="758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1AF9E457" w14:textId="43378600" w:rsidR="00E65841" w:rsidRDefault="00E65841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7FB998DF" w14:textId="6FBA1337" w:rsidR="00E65841" w:rsidRDefault="00E65841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Сіль</w:t>
            </w:r>
            <w:r w:rsidR="00514CEF">
              <w:rPr>
                <w:rFonts w:ascii="PT Sans Narrow" w:hAnsi="PT Sans Narrow"/>
                <w:color w:val="941100"/>
                <w:lang w:val="en-CA"/>
              </w:rPr>
              <w:t xml:space="preserve">                           </w:t>
            </w:r>
            <w:r w:rsidR="00514CEF" w:rsidRPr="00514CEF">
              <w:rPr>
                <w:rFonts w:ascii="PT Sans Narrow" w:hAnsi="PT Sans Narrow"/>
                <w:i/>
                <w:color w:val="000000" w:themeColor="text1"/>
                <w:lang w:val="en-CA"/>
              </w:rPr>
              <w:t>Salt</w:t>
            </w:r>
          </w:p>
        </w:tc>
      </w:tr>
      <w:tr w:rsidR="00E65841" w:rsidRPr="005C32C3" w14:paraId="2984AFB0" w14:textId="77777777" w:rsidTr="00E65841">
        <w:trPr>
          <w:trHeight w:val="758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2B5C95EA" w14:textId="74474762" w:rsidR="00E65841" w:rsidRPr="001E791D" w:rsidRDefault="00E65841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6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19F00F39" w14:textId="5080069D" w:rsidR="00E65841" w:rsidRPr="005C32C3" w:rsidRDefault="00E65841" w:rsidP="00E65841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Желатин</w:t>
            </w:r>
            <w:r w:rsidR="00514CEF">
              <w:rPr>
                <w:rFonts w:ascii="PT Sans Narrow" w:hAnsi="PT Sans Narrow"/>
                <w:color w:val="941100"/>
                <w:lang w:val="en-CA"/>
              </w:rPr>
              <w:t xml:space="preserve">                  </w:t>
            </w:r>
            <w:r w:rsidR="00514CEF" w:rsidRPr="00514CEF">
              <w:rPr>
                <w:rFonts w:ascii="PT Sans Narrow" w:hAnsi="PT Sans Narrow"/>
                <w:i/>
                <w:color w:val="000000" w:themeColor="text1"/>
                <w:lang w:val="en-CA"/>
              </w:rPr>
              <w:t>Gelatin</w:t>
            </w:r>
          </w:p>
        </w:tc>
      </w:tr>
      <w:tr w:rsidR="00E65841" w:rsidRPr="005C32C3" w14:paraId="4BF82576" w14:textId="77777777" w:rsidTr="00514CEF">
        <w:trPr>
          <w:trHeight w:val="2141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6254AC55" w14:textId="75C6B4DF" w:rsidR="00E65841" w:rsidRPr="001E791D" w:rsidRDefault="00E65841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7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5A8A8296" w14:textId="77777777" w:rsidR="00E65841" w:rsidRDefault="00E65841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Вишневий конфітюр: вишня свіжоморожена, червоне сухе вино, корінь імбиру, вершкове масло, цукор.</w:t>
            </w:r>
          </w:p>
          <w:p w14:paraId="656417F6" w14:textId="0EC08E42" w:rsidR="00514CEF" w:rsidRPr="00514CEF" w:rsidRDefault="00514CEF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i/>
                <w:color w:val="941100"/>
                <w:lang w:val="en-CA"/>
              </w:rPr>
            </w:pPr>
            <w:r w:rsidRPr="00514CEF">
              <w:rPr>
                <w:rFonts w:ascii="PT Sans Narrow" w:hAnsi="PT Sans Narrow"/>
                <w:i/>
                <w:color w:val="000000" w:themeColor="text1"/>
                <w:lang w:val="en-CA"/>
              </w:rPr>
              <w:t>Cherry jam</w:t>
            </w:r>
          </w:p>
        </w:tc>
      </w:tr>
    </w:tbl>
    <w:p w14:paraId="00030DEA" w14:textId="3084A3CF" w:rsidR="00A0637D" w:rsidRDefault="00560599" w:rsidP="00560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68666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150/60 г</w:t>
      </w:r>
      <w:r w:rsidR="00DB1BF8" w:rsidRPr="00DB1BF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Ціна: </w:t>
      </w:r>
      <w:r w:rsidR="0068666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12</w:t>
      </w:r>
      <w:r w:rsidR="00DB1BF8" w:rsidRPr="00DB1BF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9грн.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Подається: </w:t>
      </w:r>
      <w:r w:rsidR="00EB0672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пропонувати як закуску на двох чи компанію. Швидко готується, нереально смачний та ніжний паштет з курячої печінки, який зможе скоротити час для гостей по приготуванню основних </w:t>
      </w:r>
      <w:r w:rsidR="00EB0672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lastRenderedPageBreak/>
        <w:t>страв. Подається з вишневим конфітюром та тепленькими брускетами з білого багета.</w:t>
      </w:r>
    </w:p>
    <w:p w14:paraId="16E65F7A" w14:textId="103969EE" w:rsidR="00560599" w:rsidRPr="007C34D8" w:rsidRDefault="00560599" w:rsidP="00A063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color w:val="000000" w:themeColor="text1"/>
          <w:sz w:val="28"/>
          <w:szCs w:val="28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7C34D8" w:rsidRPr="007C34D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дуже ніжний, смачний паштет. Можна рекомендувати як закуску на двох. Час приготування такої закуски – до 8 хв., адже самі заготовки паштета робляться наперед. Щоб гості не заскучали/зовсім зголодніли поки чекатимуть на основне, пропонуйте таку закуску в стіл. </w:t>
      </w:r>
      <w:r w:rsidR="007C34D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="00EB35B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Реально смачна. Гості отримуючи такий паштет самостійно включаються у процес приготування.</w:t>
      </w:r>
    </w:p>
    <w:p w14:paraId="1EE97E46" w14:textId="77777777" w:rsidR="00560599" w:rsidRDefault="00560599" w:rsidP="00560599">
      <w:pPr>
        <w:spacing w:before="120" w:after="120"/>
        <w:outlineLvl w:val="0"/>
        <w:rPr>
          <w:rFonts w:ascii="PT Sans Narrow" w:hAnsi="PT Sans Narrow"/>
          <w:sz w:val="28"/>
          <w:szCs w:val="28"/>
          <w:lang w:val="uk-UA"/>
        </w:rPr>
      </w:pPr>
    </w:p>
    <w:p w14:paraId="7E9E0AAF" w14:textId="77777777" w:rsidR="00560599" w:rsidRDefault="00560599" w:rsidP="00560599">
      <w:pPr>
        <w:spacing w:before="120" w:after="120"/>
        <w:outlineLvl w:val="0"/>
        <w:rPr>
          <w:rFonts w:ascii="PT Sans Narrow" w:hAnsi="PT Sans Narrow"/>
          <w:sz w:val="28"/>
          <w:szCs w:val="28"/>
          <w:lang w:val="uk-UA"/>
        </w:rPr>
      </w:pPr>
    </w:p>
    <w:p w14:paraId="411EFCBC" w14:textId="77777777" w:rsidR="00011AE3" w:rsidRDefault="00011AE3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2BDC6D41" w14:textId="77777777" w:rsidR="00E65841" w:rsidRDefault="00E65841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425813E8" w14:textId="77777777" w:rsidR="00E65841" w:rsidRDefault="00E65841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48007516" w14:textId="77777777" w:rsidR="00E65841" w:rsidRDefault="00E65841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5498A39C" w14:textId="77777777" w:rsidR="00E65841" w:rsidRDefault="00E65841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7EC9709C" w14:textId="77777777" w:rsidR="00E65841" w:rsidRDefault="00E65841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10F201D1" w14:textId="77777777" w:rsidR="00E65841" w:rsidRDefault="00E65841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2F3C6D31" w14:textId="77777777" w:rsidR="00E65841" w:rsidRDefault="00E65841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3C35C878" w14:textId="77777777" w:rsidR="00E65841" w:rsidRDefault="00E65841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5F113AEC" w14:textId="77777777" w:rsidR="00E65841" w:rsidRDefault="00E65841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2896055D" w14:textId="6EF300C5" w:rsidR="00560599" w:rsidRPr="00852062" w:rsidRDefault="009001FA" w:rsidP="0056059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 w:eastAsia="ko-KR"/>
        </w:rPr>
        <w:lastRenderedPageBreak/>
        <w:t>ДОШКА СМАЧНЮЩОГО М</w:t>
      </w:r>
      <w:r>
        <w:rPr>
          <w:rFonts w:ascii="PT Sans Narrow" w:hAnsi="PT Sans Narrow"/>
          <w:b/>
          <w:bCs/>
          <w:color w:val="941100"/>
          <w:sz w:val="32"/>
          <w:szCs w:val="32"/>
          <w:lang w:val="en-CA" w:eastAsia="ko-KR"/>
        </w:rPr>
        <w:t>’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 w:eastAsia="ko-KR"/>
        </w:rPr>
        <w:t>ЯСА</w:t>
      </w:r>
      <w:r w:rsidR="004878F6">
        <w:rPr>
          <w:rFonts w:ascii="PT Sans Narrow" w:hAnsi="PT Sans Narrow"/>
          <w:b/>
          <w:bCs/>
          <w:color w:val="941100"/>
          <w:sz w:val="32"/>
          <w:szCs w:val="32"/>
          <w:lang w:val="uk-UA" w:eastAsia="ko-KR"/>
        </w:rPr>
        <w:br/>
      </w:r>
      <w:r w:rsidR="004878F6" w:rsidRPr="00C31C7F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uk-UA" w:eastAsia="ko-KR"/>
        </w:rPr>
        <w:t>Ta</w:t>
      </w:r>
      <w:r w:rsidR="00C31C7F" w:rsidRPr="00C31C7F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uk-UA" w:eastAsia="ko-KR"/>
        </w:rPr>
        <w:t>sty meat board</w:t>
      </w:r>
      <w:r w:rsidR="00560599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560599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454"/>
        <w:gridCol w:w="3652"/>
      </w:tblGrid>
      <w:tr w:rsidR="00560599" w:rsidRPr="00F466E7" w14:paraId="5E62E4E0" w14:textId="77777777" w:rsidTr="000643A8">
        <w:trPr>
          <w:trHeight w:val="632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1E588054" w14:textId="77777777" w:rsidR="00560599" w:rsidRPr="001E791D" w:rsidRDefault="00560599" w:rsidP="000643A8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3652" w:type="dxa"/>
          </w:tcPr>
          <w:p w14:paraId="443FCB31" w14:textId="7FFA9C6D" w:rsidR="00560599" w:rsidRPr="00D577FA" w:rsidRDefault="00E65841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Салямі Мілано</w:t>
            </w:r>
            <w:r w:rsidR="00CE436D">
              <w:rPr>
                <w:rFonts w:ascii="PT Sans Narrow" w:hAnsi="PT Sans Narrow"/>
                <w:color w:val="941100"/>
                <w:lang w:val="uk-UA"/>
              </w:rPr>
              <w:t xml:space="preserve">             </w:t>
            </w:r>
            <w:r w:rsidR="00CE436D" w:rsidRPr="00CE436D">
              <w:rPr>
                <w:rFonts w:ascii="PT Sans Narrow" w:hAnsi="PT Sans Narrow"/>
                <w:i/>
                <w:color w:val="000000" w:themeColor="text1"/>
                <w:lang w:val="uk-UA"/>
              </w:rPr>
              <w:t>Salami Milano</w:t>
            </w:r>
          </w:p>
        </w:tc>
      </w:tr>
      <w:tr w:rsidR="00560599" w:rsidRPr="00F466E7" w14:paraId="7B7ADEF7" w14:textId="77777777" w:rsidTr="000643A8">
        <w:trPr>
          <w:trHeight w:val="633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12F3498F" w14:textId="77777777" w:rsidR="00560599" w:rsidRPr="00F30617" w:rsidRDefault="0056059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3652" w:type="dxa"/>
          </w:tcPr>
          <w:p w14:paraId="1A59A0CF" w14:textId="4C4FF4B0" w:rsidR="00560599" w:rsidRPr="00E85A34" w:rsidRDefault="00E65841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Салямі Пікантна</w:t>
            </w:r>
            <w:r w:rsidR="00CE436D">
              <w:rPr>
                <w:rFonts w:ascii="PT Sans Narrow" w:hAnsi="PT Sans Narrow"/>
                <w:color w:val="941100"/>
                <w:lang w:val="uk-UA"/>
              </w:rPr>
              <w:t xml:space="preserve">         </w:t>
            </w:r>
            <w:r w:rsidR="00CE436D" w:rsidRPr="00CE436D">
              <w:rPr>
                <w:rFonts w:ascii="PT Sans Narrow" w:hAnsi="PT Sans Narrow"/>
                <w:i/>
                <w:color w:val="000000" w:themeColor="text1"/>
                <w:lang w:val="uk-UA"/>
              </w:rPr>
              <w:t>Salami Spicy</w:t>
            </w:r>
          </w:p>
        </w:tc>
      </w:tr>
      <w:tr w:rsidR="00560599" w:rsidRPr="00F466E7" w14:paraId="0081AFC2" w14:textId="77777777" w:rsidTr="000643A8">
        <w:trPr>
          <w:trHeight w:val="548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33C8ABA8" w14:textId="77777777" w:rsidR="00560599" w:rsidRPr="001E791D" w:rsidRDefault="0056059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3652" w:type="dxa"/>
          </w:tcPr>
          <w:p w14:paraId="346E24AC" w14:textId="326ADDC7" w:rsidR="00560599" w:rsidRPr="00F466E7" w:rsidRDefault="00E65841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Прошуто</w:t>
            </w:r>
            <w:r w:rsidR="00CE436D">
              <w:rPr>
                <w:rFonts w:ascii="PT Sans Narrow" w:hAnsi="PT Sans Narrow"/>
                <w:color w:val="941100"/>
              </w:rPr>
              <w:t xml:space="preserve">                     </w:t>
            </w:r>
            <w:r w:rsidR="00CE436D" w:rsidRPr="00CE436D">
              <w:rPr>
                <w:rFonts w:ascii="PT Sans Narrow" w:hAnsi="PT Sans Narrow"/>
                <w:i/>
                <w:color w:val="000000" w:themeColor="text1"/>
              </w:rPr>
              <w:t>Prosciutto</w:t>
            </w:r>
          </w:p>
        </w:tc>
      </w:tr>
      <w:tr w:rsidR="00560599" w:rsidRPr="00F466E7" w14:paraId="68D0885A" w14:textId="77777777" w:rsidTr="000643A8">
        <w:trPr>
          <w:trHeight w:val="534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0A404DB7" w14:textId="77777777" w:rsidR="00560599" w:rsidRPr="001E791D" w:rsidRDefault="0056059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5FF22DB6" w14:textId="48CAECF7" w:rsidR="00560599" w:rsidRPr="00320A64" w:rsidRDefault="00E65841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Шовдарь</w:t>
            </w:r>
            <w:r w:rsidR="00CE436D">
              <w:rPr>
                <w:rFonts w:ascii="PT Sans Narrow" w:hAnsi="PT Sans Narrow"/>
                <w:color w:val="941100"/>
                <w:lang w:val="en-CA"/>
              </w:rPr>
              <w:t xml:space="preserve">                    </w:t>
            </w:r>
          </w:p>
        </w:tc>
      </w:tr>
    </w:tbl>
    <w:p w14:paraId="3E7D6447" w14:textId="2E5454DA" w:rsidR="00560599" w:rsidRDefault="00560599" w:rsidP="00560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BD49D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130</w:t>
      </w:r>
      <w:r w:rsidR="009001FA" w:rsidRPr="009001F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Ціна: </w:t>
      </w:r>
      <w:r w:rsidR="00BD49D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189</w:t>
      </w:r>
      <w:r w:rsidR="009001FA" w:rsidRPr="009001F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EB35B5" w:rsidRPr="00EB35B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гарна класи</w:t>
      </w:r>
      <w:r w:rsidR="00BD49D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чна закуска перед обідом чи вечерею</w:t>
      </w:r>
      <w:r w:rsidR="00EB35B5" w:rsidRPr="00EB35B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</w:p>
    <w:p w14:paraId="23162D1B" w14:textId="77777777" w:rsidR="009001FA" w:rsidRPr="00E85A34" w:rsidRDefault="009001FA" w:rsidP="00560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color w:val="000000"/>
          <w:sz w:val="28"/>
          <w:szCs w:val="28"/>
          <w:lang w:val="en-US"/>
        </w:rPr>
      </w:pPr>
    </w:p>
    <w:p w14:paraId="6B7CDC6B" w14:textId="77777777" w:rsidR="00560599" w:rsidRDefault="00560599" w:rsidP="00560599">
      <w:pPr>
        <w:spacing w:before="120" w:after="120"/>
        <w:outlineLvl w:val="0"/>
        <w:rPr>
          <w:rFonts w:ascii="PT Sans Narrow" w:hAnsi="PT Sans Narrow"/>
          <w:sz w:val="28"/>
          <w:szCs w:val="28"/>
          <w:lang w:val="uk-UA"/>
        </w:rPr>
      </w:pPr>
    </w:p>
    <w:p w14:paraId="3020F2E7" w14:textId="77777777" w:rsidR="00560599" w:rsidRDefault="00560599" w:rsidP="00560599">
      <w:pPr>
        <w:spacing w:before="120" w:after="120"/>
        <w:outlineLvl w:val="0"/>
        <w:rPr>
          <w:rFonts w:ascii="PT Sans Narrow" w:hAnsi="PT Sans Narrow"/>
          <w:sz w:val="28"/>
          <w:szCs w:val="28"/>
          <w:lang w:val="uk-UA"/>
        </w:rPr>
      </w:pPr>
    </w:p>
    <w:p w14:paraId="42649ADE" w14:textId="77777777" w:rsidR="00560599" w:rsidRDefault="00560599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7B134F79" w14:textId="77777777" w:rsidR="00560599" w:rsidRDefault="00560599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2EDCC0B5" w14:textId="77777777" w:rsidR="00560599" w:rsidRDefault="00560599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65D99B05" w14:textId="77777777" w:rsidR="00560599" w:rsidRDefault="00560599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681D02A7" w14:textId="77777777" w:rsidR="00560599" w:rsidRDefault="00560599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3BFBB9D4" w14:textId="77777777" w:rsidR="00560599" w:rsidRDefault="00560599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4314C8D7" w14:textId="77777777" w:rsidR="00560599" w:rsidRDefault="00560599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0D2E6F2B" w14:textId="77777777" w:rsidR="00CE436D" w:rsidRDefault="00CE436D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7B716A31" w14:textId="77777777" w:rsidR="00C31C7F" w:rsidRDefault="00394A47" w:rsidP="0056059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US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en-US"/>
        </w:rPr>
        <w:lastRenderedPageBreak/>
        <w:t>ДОШКА СИРІВ</w:t>
      </w:r>
    </w:p>
    <w:p w14:paraId="67C76912" w14:textId="632F49D1" w:rsidR="00560599" w:rsidRPr="00852062" w:rsidRDefault="00C31C7F" w:rsidP="0056059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 w:rsidRPr="00C31C7F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US"/>
        </w:rPr>
        <w:t>Cheese board</w:t>
      </w:r>
      <w:r w:rsidR="00A25B8E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US"/>
        </w:rPr>
        <w:br/>
      </w:r>
      <w:r w:rsidR="00A25B8E"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АЛЕРГЕНИ: МЕД, ГОРІХИ</w:t>
      </w:r>
      <w:r w:rsidR="00560599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560599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561"/>
        <w:gridCol w:w="3652"/>
      </w:tblGrid>
      <w:tr w:rsidR="00560599" w:rsidRPr="00F466E7" w14:paraId="0CDA51EE" w14:textId="77777777" w:rsidTr="00394A47">
        <w:trPr>
          <w:trHeight w:val="632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6816B63F" w14:textId="77777777" w:rsidR="00560599" w:rsidRPr="001E791D" w:rsidRDefault="00560599" w:rsidP="000643A8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3652" w:type="dxa"/>
          </w:tcPr>
          <w:p w14:paraId="4A5A7F81" w14:textId="736759A9" w:rsidR="00560599" w:rsidRPr="00F466E7" w:rsidRDefault="00394A4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ДОРБЛЮ</w:t>
            </w:r>
            <w:r w:rsidR="00C31C7F">
              <w:rPr>
                <w:rFonts w:ascii="PT Sans Narrow" w:hAnsi="PT Sans Narrow"/>
                <w:color w:val="941100"/>
              </w:rPr>
              <w:t xml:space="preserve">         </w:t>
            </w:r>
            <w:r w:rsidR="003F63EE">
              <w:rPr>
                <w:rFonts w:ascii="PT Sans Narrow" w:hAnsi="PT Sans Narrow"/>
                <w:color w:val="941100"/>
              </w:rPr>
              <w:t xml:space="preserve">       </w:t>
            </w:r>
            <w:r w:rsidR="00C31C7F" w:rsidRPr="000E58A0">
              <w:rPr>
                <w:rFonts w:ascii="PT Sans Narrow" w:hAnsi="PT Sans Narrow"/>
                <w:i/>
                <w:color w:val="000000" w:themeColor="text1"/>
                <w:sz w:val="22"/>
                <w:lang w:val="en-CA"/>
              </w:rPr>
              <w:t>Cheese dorblu</w:t>
            </w:r>
          </w:p>
        </w:tc>
      </w:tr>
      <w:tr w:rsidR="00560599" w:rsidRPr="00F466E7" w14:paraId="778664B9" w14:textId="77777777" w:rsidTr="00394A47">
        <w:trPr>
          <w:trHeight w:val="633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2E85D7AD" w14:textId="77777777" w:rsidR="00560599" w:rsidRPr="00F30617" w:rsidRDefault="0056059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3652" w:type="dxa"/>
          </w:tcPr>
          <w:p w14:paraId="5FAFD4DF" w14:textId="5EE7927E" w:rsidR="00560599" w:rsidRPr="00E85A34" w:rsidRDefault="00394A4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КАМАМБЕР</w:t>
            </w:r>
            <w:r w:rsidR="00C31C7F">
              <w:rPr>
                <w:rFonts w:ascii="PT Sans Narrow" w:hAnsi="PT Sans Narrow"/>
                <w:color w:val="941100"/>
                <w:lang w:val="uk-UA"/>
              </w:rPr>
              <w:t xml:space="preserve">    </w:t>
            </w:r>
            <w:r w:rsidR="003F63EE">
              <w:rPr>
                <w:rFonts w:ascii="PT Sans Narrow" w:hAnsi="PT Sans Narrow"/>
                <w:color w:val="941100"/>
                <w:lang w:val="uk-UA"/>
              </w:rPr>
              <w:t xml:space="preserve">       </w:t>
            </w:r>
            <w:r w:rsidR="00C31C7F" w:rsidRPr="000E58A0">
              <w:rPr>
                <w:rFonts w:ascii="PT Sans Narrow" w:hAnsi="PT Sans Narrow"/>
                <w:i/>
                <w:color w:val="000000" w:themeColor="text1"/>
                <w:lang w:val="uk-UA"/>
              </w:rPr>
              <w:t>Camembert</w:t>
            </w:r>
          </w:p>
        </w:tc>
      </w:tr>
      <w:tr w:rsidR="00560599" w:rsidRPr="00F466E7" w14:paraId="234F431B" w14:textId="77777777" w:rsidTr="00394A47">
        <w:trPr>
          <w:trHeight w:val="548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79D2F4C1" w14:textId="77777777" w:rsidR="00560599" w:rsidRPr="001E791D" w:rsidRDefault="0056059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3652" w:type="dxa"/>
          </w:tcPr>
          <w:p w14:paraId="2D049184" w14:textId="74EBCD67" w:rsidR="00560599" w:rsidRPr="00F466E7" w:rsidRDefault="00394A4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ПАРМЕЗАН</w:t>
            </w:r>
            <w:r w:rsidR="00C31C7F">
              <w:rPr>
                <w:rFonts w:ascii="PT Sans Narrow" w:hAnsi="PT Sans Narrow"/>
                <w:color w:val="941100"/>
              </w:rPr>
              <w:t xml:space="preserve">   </w:t>
            </w:r>
            <w:r w:rsidR="003F63EE">
              <w:rPr>
                <w:rFonts w:ascii="PT Sans Narrow" w:hAnsi="PT Sans Narrow"/>
                <w:color w:val="941100"/>
              </w:rPr>
              <w:t xml:space="preserve">     </w:t>
            </w:r>
            <w:r w:rsidR="00C31C7F">
              <w:rPr>
                <w:rFonts w:ascii="PT Sans Narrow" w:hAnsi="PT Sans Narrow"/>
                <w:color w:val="941100"/>
              </w:rPr>
              <w:t xml:space="preserve">  </w:t>
            </w:r>
            <w:r w:rsidR="00C31C7F" w:rsidRPr="000E58A0">
              <w:rPr>
                <w:rFonts w:ascii="PT Sans Narrow" w:hAnsi="PT Sans Narrow"/>
                <w:i/>
                <w:color w:val="000000" w:themeColor="text1"/>
              </w:rPr>
              <w:t>Parmesan</w:t>
            </w:r>
          </w:p>
        </w:tc>
      </w:tr>
      <w:tr w:rsidR="00394A47" w:rsidRPr="00F466E7" w14:paraId="6C1BA39C" w14:textId="77777777" w:rsidTr="00394A47">
        <w:trPr>
          <w:trHeight w:val="548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585DE501" w14:textId="43F43B05" w:rsidR="00394A47" w:rsidRPr="001E791D" w:rsidRDefault="00394A4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252734A7" w14:textId="7A229BB9" w:rsidR="00394A47" w:rsidRPr="00F466E7" w:rsidRDefault="00394A4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МАЛИНОВИЙ СОУС</w:t>
            </w:r>
            <w:r w:rsidR="00C31C7F">
              <w:rPr>
                <w:rFonts w:ascii="PT Sans Narrow" w:hAnsi="PT Sans Narrow"/>
                <w:color w:val="941100"/>
              </w:rPr>
              <w:br/>
            </w:r>
            <w:r w:rsidR="00C31C7F" w:rsidRPr="00A3705D">
              <w:rPr>
                <w:rFonts w:ascii="PT Sans Narrow" w:hAnsi="PT Sans Narrow"/>
                <w:i/>
                <w:color w:val="000000" w:themeColor="text1"/>
                <w:lang w:val="en-CA"/>
              </w:rPr>
              <w:t>Raspberry sauce</w:t>
            </w:r>
          </w:p>
        </w:tc>
      </w:tr>
      <w:tr w:rsidR="00394A47" w:rsidRPr="00F466E7" w14:paraId="33F25786" w14:textId="77777777" w:rsidTr="00394A47">
        <w:trPr>
          <w:trHeight w:val="548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0B88F913" w14:textId="7400FB1A" w:rsidR="00394A47" w:rsidRPr="001E791D" w:rsidRDefault="00394A4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20C8019B" w14:textId="1533DC43" w:rsidR="00394A47" w:rsidRPr="00F466E7" w:rsidRDefault="00394A4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МЕД</w:t>
            </w:r>
            <w:r w:rsidR="00C31C7F">
              <w:rPr>
                <w:rFonts w:ascii="PT Sans Narrow" w:hAnsi="PT Sans Narrow"/>
                <w:color w:val="941100"/>
              </w:rPr>
              <w:t xml:space="preserve">               </w:t>
            </w:r>
            <w:r w:rsidR="003F63EE">
              <w:rPr>
                <w:rFonts w:ascii="PT Sans Narrow" w:hAnsi="PT Sans Narrow"/>
                <w:color w:val="941100"/>
              </w:rPr>
              <w:t xml:space="preserve">   </w:t>
            </w:r>
            <w:r w:rsidR="00C31C7F">
              <w:rPr>
                <w:rFonts w:ascii="PT Sans Narrow" w:hAnsi="PT Sans Narrow"/>
                <w:color w:val="941100"/>
              </w:rPr>
              <w:t xml:space="preserve"> </w:t>
            </w:r>
            <w:r w:rsidR="00C31C7F" w:rsidRPr="00C31C7F">
              <w:rPr>
                <w:rFonts w:ascii="PT Sans Narrow" w:hAnsi="PT Sans Narrow"/>
                <w:i/>
                <w:color w:val="000000" w:themeColor="text1"/>
              </w:rPr>
              <w:t>Honey</w:t>
            </w:r>
          </w:p>
        </w:tc>
      </w:tr>
    </w:tbl>
    <w:p w14:paraId="5D81D1E3" w14:textId="77777777" w:rsidR="00394A47" w:rsidRPr="00394A47" w:rsidRDefault="00394A47" w:rsidP="00560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3A907E"/>
          <w:sz w:val="36"/>
          <w:szCs w:val="36"/>
          <w:lang w:val="uk-UA"/>
        </w:rPr>
      </w:pPr>
    </w:p>
    <w:p w14:paraId="64E04E6F" w14:textId="033B4382" w:rsidR="00B71932" w:rsidRPr="00EB35B5" w:rsidRDefault="00560599" w:rsidP="00394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BD49D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200</w:t>
      </w:r>
      <w:r w:rsidR="00394A4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</w:t>
      </w:r>
      <w:r w:rsidR="008A4449" w:rsidRPr="008A4449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Ціна: </w:t>
      </w:r>
      <w:r w:rsidR="00394A4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197</w:t>
      </w:r>
      <w:r w:rsidR="008A4449" w:rsidRPr="008A4449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грн.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Подається: </w:t>
      </w:r>
      <w:r w:rsidR="00EB35B5" w:rsidRPr="00EB35B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різні сири, подаються з малиновим соусом, медом та </w:t>
      </w:r>
      <w:r w:rsidR="00B42B4E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пармезановими </w:t>
      </w:r>
      <w:r w:rsidR="00EB35B5" w:rsidRPr="00EB35B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грісіні</w:t>
      </w:r>
      <w:r w:rsidR="00EB35B5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.</w:t>
      </w:r>
      <w:r w:rsidRPr="00EB35B5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Особливості: </w:t>
      </w:r>
      <w:r w:rsidR="00EB35B5" w:rsidRPr="00EB35B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витончена, делікатна закуска з</w:t>
      </w:r>
      <w:r w:rsidR="0064796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і</w:t>
      </w:r>
      <w:r w:rsidR="00EB35B5" w:rsidRPr="00EB35B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смачнющих сирів, яку можна рекомендувати як для великої компанії, так і для компанії дівчат, які прийшли випити просеко та </w:t>
      </w:r>
      <w:r w:rsidR="00EB35B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попліткувати.</w:t>
      </w:r>
    </w:p>
    <w:p w14:paraId="4725F5C4" w14:textId="77777777" w:rsidR="00394A47" w:rsidRPr="00B71932" w:rsidRDefault="00394A47" w:rsidP="00394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01B2CBC1" w14:textId="77777777" w:rsidR="00560599" w:rsidRDefault="00560599" w:rsidP="00B73A3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0F3746B9" w14:textId="687A25D2" w:rsidR="002524A8" w:rsidRDefault="002524A8" w:rsidP="002524A8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US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en-US"/>
        </w:rPr>
        <w:lastRenderedPageBreak/>
        <w:t>СОЛІННЯ</w:t>
      </w:r>
    </w:p>
    <w:p w14:paraId="56A0E625" w14:textId="7E1B1647" w:rsidR="002524A8" w:rsidRPr="00852062" w:rsidRDefault="002524A8" w:rsidP="002524A8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US"/>
        </w:rPr>
        <w:t>Pickles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561"/>
        <w:gridCol w:w="3652"/>
      </w:tblGrid>
      <w:tr w:rsidR="002524A8" w:rsidRPr="00F466E7" w14:paraId="1D032832" w14:textId="77777777" w:rsidTr="00290ACB">
        <w:trPr>
          <w:trHeight w:val="632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75AA0975" w14:textId="77777777" w:rsidR="002524A8" w:rsidRPr="001E791D" w:rsidRDefault="002524A8" w:rsidP="00290ACB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3652" w:type="dxa"/>
          </w:tcPr>
          <w:p w14:paraId="1739BC8D" w14:textId="68F623DE" w:rsidR="002524A8" w:rsidRPr="00F466E7" w:rsidRDefault="002524A8" w:rsidP="00290ACB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ТОМАТИ ЧЕРІ</w:t>
            </w:r>
          </w:p>
        </w:tc>
      </w:tr>
      <w:tr w:rsidR="002524A8" w:rsidRPr="00F466E7" w14:paraId="7A210B5F" w14:textId="77777777" w:rsidTr="00290ACB">
        <w:trPr>
          <w:trHeight w:val="633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1D29B7C5" w14:textId="77777777" w:rsidR="002524A8" w:rsidRPr="00F30617" w:rsidRDefault="002524A8" w:rsidP="00290ACB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3652" w:type="dxa"/>
          </w:tcPr>
          <w:p w14:paraId="647BBD7B" w14:textId="6BA9EAB6" w:rsidR="002524A8" w:rsidRPr="00E85A34" w:rsidRDefault="002524A8" w:rsidP="00290ACB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ОГІРОК</w:t>
            </w:r>
          </w:p>
        </w:tc>
      </w:tr>
      <w:tr w:rsidR="002524A8" w:rsidRPr="00F466E7" w14:paraId="40CF990B" w14:textId="77777777" w:rsidTr="00290ACB">
        <w:trPr>
          <w:trHeight w:val="548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60BE26BC" w14:textId="77777777" w:rsidR="002524A8" w:rsidRPr="001E791D" w:rsidRDefault="002524A8" w:rsidP="00290ACB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3652" w:type="dxa"/>
          </w:tcPr>
          <w:p w14:paraId="79E0D16F" w14:textId="709E2759" w:rsidR="002524A8" w:rsidRPr="00F466E7" w:rsidRDefault="002524A8" w:rsidP="00290ACB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ЧАСНИК МАРИНОВАНИЙ</w:t>
            </w:r>
          </w:p>
        </w:tc>
      </w:tr>
      <w:tr w:rsidR="002524A8" w:rsidRPr="00F466E7" w14:paraId="620A1EEB" w14:textId="77777777" w:rsidTr="00290ACB">
        <w:trPr>
          <w:trHeight w:val="548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772F0F70" w14:textId="77777777" w:rsidR="002524A8" w:rsidRPr="001E791D" w:rsidRDefault="002524A8" w:rsidP="00290ACB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637030B9" w14:textId="7E587C70" w:rsidR="002524A8" w:rsidRPr="00F466E7" w:rsidRDefault="002524A8" w:rsidP="00290ACB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КАПУСТА КВАШЕНА</w:t>
            </w:r>
          </w:p>
        </w:tc>
      </w:tr>
    </w:tbl>
    <w:p w14:paraId="5AF394C3" w14:textId="77777777" w:rsidR="002524A8" w:rsidRPr="00394A47" w:rsidRDefault="002524A8" w:rsidP="00252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3A907E"/>
          <w:sz w:val="36"/>
          <w:szCs w:val="36"/>
          <w:lang w:val="uk-UA"/>
        </w:rPr>
      </w:pPr>
    </w:p>
    <w:p w14:paraId="7D618109" w14:textId="0208528B" w:rsidR="002524A8" w:rsidRPr="002524A8" w:rsidRDefault="002524A8" w:rsidP="002524A8">
      <w:pPr>
        <w:spacing w:line="360" w:lineRule="auto"/>
        <w:ind w:right="57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300 г</w:t>
      </w:r>
      <w:r w:rsidRPr="008A4449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Ціна: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85</w:t>
      </w:r>
      <w:r w:rsidRPr="008A4449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грн.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Подається: </w:t>
      </w:r>
      <w:r w:rsidRPr="002524A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на круглій дерев</w:t>
      </w:r>
      <w:r w:rsidRPr="002524A8">
        <w:rPr>
          <w:rFonts w:ascii="PT Sans Narrow" w:hAnsi="PT Sans Narrow"/>
          <w:bCs/>
          <w:color w:val="000000" w:themeColor="text1"/>
          <w:sz w:val="36"/>
          <w:szCs w:val="36"/>
          <w:lang w:val="en-CA"/>
        </w:rPr>
        <w:t>’</w:t>
      </w:r>
      <w:r w:rsidRPr="002524A8">
        <w:rPr>
          <w:rFonts w:ascii="PT Sans Narrow" w:hAnsi="PT Sans Narrow"/>
          <w:bCs/>
          <w:color w:val="000000" w:themeColor="text1"/>
          <w:sz w:val="36"/>
          <w:szCs w:val="36"/>
        </w:rPr>
        <w:t>яній дошц</w:t>
      </w:r>
      <w:r w:rsidRPr="002524A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і</w:t>
      </w:r>
    </w:p>
    <w:p w14:paraId="60AD2DBF" w14:textId="145357F8" w:rsidR="002524A8" w:rsidRPr="002524A8" w:rsidRDefault="002524A8" w:rsidP="002524A8">
      <w:pPr>
        <w:spacing w:line="360" w:lineRule="auto"/>
        <w:ind w:right="57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Особливості: </w:t>
      </w:r>
      <w:r w:rsidRPr="002524A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крута закуска до наших фірмових реберець та стейків.</w:t>
      </w:r>
    </w:p>
    <w:p w14:paraId="765F0BF7" w14:textId="77777777" w:rsidR="002524A8" w:rsidRDefault="002524A8" w:rsidP="002524A8">
      <w:pPr>
        <w:spacing w:line="360" w:lineRule="auto"/>
        <w:ind w:right="57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550C5E71" w14:textId="35CEC39C" w:rsidR="00D42464" w:rsidRDefault="00D42464" w:rsidP="00D42464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US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en-US"/>
        </w:rPr>
        <w:t>САЛО</w:t>
      </w:r>
    </w:p>
    <w:p w14:paraId="658A0D17" w14:textId="5AC575BB" w:rsidR="00D42464" w:rsidRPr="00D42464" w:rsidRDefault="00D42464" w:rsidP="00D42464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/>
        </w:rPr>
      </w:pPr>
      <w:r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Lard</w:t>
      </w:r>
    </w:p>
    <w:p w14:paraId="218DA33B" w14:textId="4FD3CE90" w:rsidR="00D42464" w:rsidRPr="00D42464" w:rsidRDefault="00D42464" w:rsidP="00D42464">
      <w:pPr>
        <w:spacing w:line="360" w:lineRule="auto"/>
        <w:ind w:right="57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185 г</w:t>
      </w:r>
      <w:r w:rsidRPr="008A4449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Ціна: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87</w:t>
      </w:r>
      <w:r w:rsidRPr="008A4449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грн.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Подається: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подається з хріном та гірчицею.</w:t>
      </w:r>
    </w:p>
    <w:p w14:paraId="375AE9C2" w14:textId="77777777" w:rsidR="002524A8" w:rsidRDefault="002524A8" w:rsidP="002524A8">
      <w:pPr>
        <w:spacing w:line="360" w:lineRule="auto"/>
        <w:ind w:right="57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1B5EE5FC" w14:textId="77777777" w:rsidR="002524A8" w:rsidRDefault="002524A8" w:rsidP="002524A8">
      <w:pPr>
        <w:spacing w:line="360" w:lineRule="auto"/>
        <w:ind w:right="57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72D1905E" w14:textId="6EC0D2AC" w:rsidR="00560599" w:rsidRPr="00852062" w:rsidRDefault="00DE0780" w:rsidP="002524A8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lastRenderedPageBreak/>
        <w:t xml:space="preserve">ХУМУС </w:t>
      </w:r>
      <w:r w:rsidR="00BF3C37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Hummus</w:t>
      </w:r>
      <w:r w:rsidR="00A25B8E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uk-UA"/>
        </w:rPr>
        <w:br/>
      </w:r>
      <w:r w:rsidR="00A25B8E"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 xml:space="preserve">АЛЕРГЕНИ: </w:t>
      </w:r>
      <w:r w:rsidR="00560599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560599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454"/>
        <w:gridCol w:w="3652"/>
      </w:tblGrid>
      <w:tr w:rsidR="00560599" w:rsidRPr="00F466E7" w14:paraId="6EF93883" w14:textId="77777777" w:rsidTr="000643A8">
        <w:trPr>
          <w:trHeight w:val="632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6C9C50FE" w14:textId="77777777" w:rsidR="00560599" w:rsidRPr="001E791D" w:rsidRDefault="00560599" w:rsidP="000643A8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3652" w:type="dxa"/>
          </w:tcPr>
          <w:p w14:paraId="43DC2160" w14:textId="17275AD2" w:rsidR="00560599" w:rsidRPr="00DE0780" w:rsidRDefault="00BD49D4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ХУМУС</w:t>
            </w:r>
          </w:p>
        </w:tc>
      </w:tr>
      <w:tr w:rsidR="00560599" w:rsidRPr="00F466E7" w14:paraId="273810AC" w14:textId="77777777" w:rsidTr="000643A8">
        <w:trPr>
          <w:trHeight w:val="633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69F9F538" w14:textId="77777777" w:rsidR="00560599" w:rsidRPr="00F30617" w:rsidRDefault="0056059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3652" w:type="dxa"/>
          </w:tcPr>
          <w:p w14:paraId="35415A75" w14:textId="5BD3E9E7" w:rsidR="00560599" w:rsidRPr="00E85A34" w:rsidRDefault="00BD49D4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ПЕЧЕНИЙ ГАРБУЗ</w:t>
            </w:r>
          </w:p>
        </w:tc>
      </w:tr>
      <w:tr w:rsidR="00560599" w:rsidRPr="00F466E7" w14:paraId="2D170763" w14:textId="77777777" w:rsidTr="000643A8">
        <w:trPr>
          <w:trHeight w:val="548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2CE46BFB" w14:textId="77777777" w:rsidR="00560599" w:rsidRPr="001E791D" w:rsidRDefault="0056059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3652" w:type="dxa"/>
          </w:tcPr>
          <w:p w14:paraId="520F3953" w14:textId="6BC124EC" w:rsidR="00560599" w:rsidRPr="00394A47" w:rsidRDefault="00BD49D4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ОЛИВКОВА ОЛІЯ</w:t>
            </w:r>
          </w:p>
        </w:tc>
      </w:tr>
      <w:tr w:rsidR="00560599" w:rsidRPr="00F466E7" w14:paraId="3393BD46" w14:textId="77777777" w:rsidTr="000643A8">
        <w:trPr>
          <w:trHeight w:val="534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67831975" w14:textId="77777777" w:rsidR="00560599" w:rsidRPr="001E791D" w:rsidRDefault="0056059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365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2B749C0F" w14:textId="6BB2620D" w:rsidR="00560599" w:rsidRPr="005C32C3" w:rsidRDefault="00BD49D4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ЧІАБАТА ЛАВАШ</w:t>
            </w:r>
          </w:p>
        </w:tc>
      </w:tr>
    </w:tbl>
    <w:p w14:paraId="11A99DA5" w14:textId="77777777" w:rsidR="00394A47" w:rsidRDefault="00394A47" w:rsidP="00560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74322F1E" w14:textId="3BC0F0ED" w:rsidR="00E46DD7" w:rsidRPr="002524A8" w:rsidRDefault="00560599" w:rsidP="006479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color w:val="000000" w:themeColor="text1"/>
          <w:sz w:val="28"/>
          <w:szCs w:val="28"/>
          <w:lang w:val="en-US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DE0780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210</w:t>
      </w:r>
      <w:r w:rsidR="00394A47" w:rsidRPr="00394A4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Ціна: </w:t>
      </w:r>
      <w:r w:rsidR="00DE0780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79</w:t>
      </w:r>
      <w:r w:rsidR="00394A47" w:rsidRPr="00394A4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грн.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Подається: </w:t>
      </w:r>
      <w:r w:rsidR="00394A4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з брускетами </w:t>
      </w:r>
      <w:r w:rsidR="00394A47" w:rsidRPr="00394A4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з білого хліба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EB0672" w:rsidRPr="002524A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легка закуска, яка може бути альтернативою хелсі закуски</w:t>
      </w:r>
      <w:r w:rsidR="002524A8" w:rsidRPr="002524A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гуакамоле. Швидко готується та </w:t>
      </w:r>
      <w:r w:rsidR="002524A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нереально смакує.</w:t>
      </w:r>
    </w:p>
    <w:p w14:paraId="6FF356AF" w14:textId="77777777" w:rsidR="00A25B8E" w:rsidRDefault="00A25B8E" w:rsidP="00962E77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655158E7" w14:textId="77777777" w:rsidR="00A25B8E" w:rsidRDefault="00A25B8E" w:rsidP="00962E77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7CCC9452" w14:textId="77777777" w:rsidR="00A25B8E" w:rsidRDefault="00A25B8E" w:rsidP="00962E77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5A92AE26" w14:textId="77777777" w:rsidR="00A25B8E" w:rsidRDefault="00A25B8E" w:rsidP="00962E77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43FE36BF" w14:textId="000135C8" w:rsidR="00962E77" w:rsidRPr="00852062" w:rsidRDefault="009B62AF" w:rsidP="00962E77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lastRenderedPageBreak/>
        <w:t>БРУСКЕТИ</w:t>
      </w:r>
      <w:r w:rsidR="00BF3C37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BF3C37" w:rsidRPr="00BF3C37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uk-UA"/>
        </w:rPr>
        <w:t>Bruschetta</w:t>
      </w:r>
      <w:r w:rsidR="00962E77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454"/>
        <w:gridCol w:w="5637"/>
      </w:tblGrid>
      <w:tr w:rsidR="00962E77" w:rsidRPr="00F466E7" w14:paraId="09A7D511" w14:textId="77777777" w:rsidTr="00DE0780">
        <w:trPr>
          <w:trHeight w:val="633"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16D6E29D" w14:textId="310FAE74" w:rsidR="00962E77" w:rsidRPr="00F30617" w:rsidRDefault="00DE0780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1</w:t>
            </w:r>
          </w:p>
        </w:tc>
        <w:tc>
          <w:tcPr>
            <w:tcW w:w="5637" w:type="dxa"/>
          </w:tcPr>
          <w:p w14:paraId="4CC055C9" w14:textId="6D3031C2" w:rsidR="00962E77" w:rsidRPr="00E85A34" w:rsidRDefault="009B62AF" w:rsidP="009B62AF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b/>
                <w:bCs/>
                <w:color w:val="3A907E"/>
                <w:sz w:val="36"/>
                <w:szCs w:val="36"/>
                <w:lang w:val="uk-UA"/>
              </w:rPr>
              <w:t xml:space="preserve">Склад: </w:t>
            </w:r>
            <w:r w:rsidR="001767EF">
              <w:rPr>
                <w:rFonts w:ascii="PT Sans Narrow" w:hAnsi="PT Sans Narrow"/>
                <w:bCs/>
                <w:color w:val="000000" w:themeColor="text1"/>
                <w:sz w:val="36"/>
                <w:szCs w:val="36"/>
                <w:lang w:val="uk-UA"/>
              </w:rPr>
              <w:t>сир фета та в</w:t>
            </w:r>
            <w:r w:rsidR="001767EF">
              <w:rPr>
                <w:rFonts w:ascii="PT Sans Narrow" w:hAnsi="PT Sans Narrow"/>
                <w:bCs/>
                <w:color w:val="000000" w:themeColor="text1"/>
                <w:sz w:val="36"/>
                <w:szCs w:val="36"/>
                <w:lang w:val="en-CA"/>
              </w:rPr>
              <w:t>’</w:t>
            </w:r>
            <w:r w:rsidR="001767EF">
              <w:rPr>
                <w:rFonts w:ascii="PT Sans Narrow" w:hAnsi="PT Sans Narrow"/>
                <w:bCs/>
                <w:color w:val="000000" w:themeColor="text1"/>
                <w:sz w:val="36"/>
                <w:szCs w:val="36"/>
                <w:lang w:val="uk-UA" w:eastAsia="ko-KR"/>
              </w:rPr>
              <w:t>ялені томати</w:t>
            </w:r>
            <w:r>
              <w:rPr>
                <w:rFonts w:ascii="PT Sans Narrow" w:hAnsi="PT Sans Narrow"/>
                <w:color w:val="941100"/>
                <w:lang w:val="uk-UA"/>
              </w:rPr>
              <w:br/>
            </w:r>
            <w:r>
              <w:rPr>
                <w:rFonts w:ascii="PT Sans Narrow" w:hAnsi="PT Sans Narrow"/>
                <w:b/>
                <w:bCs/>
                <w:color w:val="3A907E"/>
                <w:sz w:val="36"/>
                <w:szCs w:val="36"/>
                <w:lang w:val="uk-UA"/>
              </w:rPr>
              <w:t xml:space="preserve">Вихід: </w:t>
            </w:r>
            <w:r w:rsidR="001767EF">
              <w:rPr>
                <w:rFonts w:ascii="PT Sans Narrow" w:hAnsi="PT Sans Narrow"/>
                <w:bCs/>
                <w:color w:val="000000" w:themeColor="text1"/>
                <w:sz w:val="36"/>
                <w:szCs w:val="36"/>
                <w:lang w:val="uk-UA"/>
              </w:rPr>
              <w:t>80 г</w:t>
            </w:r>
            <w:r w:rsidRPr="00FC193A">
              <w:rPr>
                <w:rFonts w:ascii="PT Sans Narrow" w:hAnsi="PT Sans Narrow"/>
                <w:bCs/>
                <w:color w:val="000000" w:themeColor="text1"/>
                <w:sz w:val="36"/>
                <w:szCs w:val="36"/>
                <w:lang w:val="uk-UA"/>
              </w:rPr>
              <w:t>.</w:t>
            </w:r>
            <w:r w:rsidRPr="00FC193A">
              <w:rPr>
                <w:rFonts w:ascii="PT Sans Narrow" w:hAnsi="PT Sans Narrow"/>
                <w:b/>
                <w:bCs/>
                <w:color w:val="000000" w:themeColor="text1"/>
                <w:sz w:val="36"/>
                <w:szCs w:val="36"/>
                <w:lang w:val="uk-UA"/>
              </w:rPr>
              <w:t xml:space="preserve"> </w:t>
            </w:r>
            <w:r>
              <w:rPr>
                <w:rFonts w:ascii="PT Sans Narrow" w:hAnsi="PT Sans Narrow"/>
                <w:b/>
                <w:bCs/>
                <w:color w:val="3A907E"/>
                <w:sz w:val="36"/>
                <w:szCs w:val="36"/>
                <w:lang w:val="uk-UA"/>
              </w:rPr>
              <w:br/>
              <w:t xml:space="preserve">Ціна: </w:t>
            </w:r>
            <w:r w:rsidR="00DE0780">
              <w:rPr>
                <w:rFonts w:ascii="PT Sans Narrow" w:hAnsi="PT Sans Narrow"/>
                <w:bCs/>
                <w:color w:val="000000" w:themeColor="text1"/>
                <w:sz w:val="36"/>
                <w:szCs w:val="36"/>
                <w:lang w:val="uk-UA"/>
              </w:rPr>
              <w:t>57</w:t>
            </w:r>
            <w:r w:rsidR="001767EF">
              <w:rPr>
                <w:rFonts w:ascii="PT Sans Narrow" w:hAnsi="PT Sans Narrow"/>
                <w:bCs/>
                <w:color w:val="000000" w:themeColor="text1"/>
                <w:sz w:val="36"/>
                <w:szCs w:val="36"/>
                <w:lang w:val="uk-UA"/>
              </w:rPr>
              <w:t xml:space="preserve"> грн.</w:t>
            </w:r>
          </w:p>
        </w:tc>
      </w:tr>
      <w:tr w:rsidR="00962E77" w:rsidRPr="00F466E7" w14:paraId="54EF36AC" w14:textId="77777777" w:rsidTr="00DE0780">
        <w:trPr>
          <w:trHeight w:val="703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5704B55F" w14:textId="5B344D2F" w:rsidR="00962E77" w:rsidRPr="001E791D" w:rsidRDefault="00DE0780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2</w:t>
            </w:r>
          </w:p>
        </w:tc>
        <w:tc>
          <w:tcPr>
            <w:tcW w:w="5637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6AAEF4B8" w14:textId="5E8B04BC" w:rsidR="00962E77" w:rsidRPr="005C32C3" w:rsidRDefault="009B62AF" w:rsidP="009B62AF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b/>
                <w:bCs/>
                <w:color w:val="3A907E"/>
                <w:sz w:val="36"/>
                <w:szCs w:val="36"/>
                <w:lang w:val="uk-UA"/>
              </w:rPr>
              <w:t xml:space="preserve">Склад: </w:t>
            </w:r>
            <w:r w:rsidR="001767EF">
              <w:rPr>
                <w:rFonts w:ascii="PT Sans Narrow" w:hAnsi="PT Sans Narrow"/>
                <w:bCs/>
                <w:color w:val="000000" w:themeColor="text1"/>
                <w:sz w:val="36"/>
                <w:szCs w:val="36"/>
                <w:lang w:val="uk-UA"/>
              </w:rPr>
              <w:t>авокадо та томати чері</w:t>
            </w:r>
            <w:r>
              <w:rPr>
                <w:rFonts w:ascii="PT Sans Narrow" w:hAnsi="PT Sans Narrow"/>
                <w:color w:val="941100"/>
                <w:lang w:val="uk-UA"/>
              </w:rPr>
              <w:br/>
            </w:r>
            <w:r>
              <w:rPr>
                <w:rFonts w:ascii="PT Sans Narrow" w:hAnsi="PT Sans Narrow"/>
                <w:b/>
                <w:bCs/>
                <w:color w:val="3A907E"/>
                <w:sz w:val="36"/>
                <w:szCs w:val="36"/>
                <w:lang w:val="uk-UA"/>
              </w:rPr>
              <w:t xml:space="preserve">Вихід: </w:t>
            </w:r>
            <w:r w:rsidR="001767EF">
              <w:rPr>
                <w:rFonts w:ascii="PT Sans Narrow" w:hAnsi="PT Sans Narrow"/>
                <w:bCs/>
                <w:color w:val="000000" w:themeColor="text1"/>
                <w:sz w:val="36"/>
                <w:szCs w:val="36"/>
                <w:lang w:val="uk-UA"/>
              </w:rPr>
              <w:t>70 г</w:t>
            </w:r>
            <w:r w:rsidRPr="00FC193A">
              <w:rPr>
                <w:rFonts w:ascii="PT Sans Narrow" w:hAnsi="PT Sans Narrow"/>
                <w:bCs/>
                <w:color w:val="000000" w:themeColor="text1"/>
                <w:sz w:val="36"/>
                <w:szCs w:val="36"/>
                <w:lang w:val="uk-UA"/>
              </w:rPr>
              <w:t>.</w:t>
            </w:r>
            <w:r w:rsidRPr="00FC193A">
              <w:rPr>
                <w:rFonts w:ascii="PT Sans Narrow" w:hAnsi="PT Sans Narrow"/>
                <w:b/>
                <w:bCs/>
                <w:color w:val="000000" w:themeColor="text1"/>
                <w:sz w:val="36"/>
                <w:szCs w:val="36"/>
                <w:lang w:val="uk-UA"/>
              </w:rPr>
              <w:t xml:space="preserve"> </w:t>
            </w:r>
            <w:r>
              <w:rPr>
                <w:rFonts w:ascii="PT Sans Narrow" w:hAnsi="PT Sans Narrow"/>
                <w:b/>
                <w:bCs/>
                <w:color w:val="3A907E"/>
                <w:sz w:val="36"/>
                <w:szCs w:val="36"/>
                <w:lang w:val="uk-UA"/>
              </w:rPr>
              <w:br/>
              <w:t xml:space="preserve">Ціна: </w:t>
            </w:r>
            <w:r w:rsidR="00DE0780">
              <w:rPr>
                <w:rFonts w:ascii="PT Sans Narrow" w:hAnsi="PT Sans Narrow"/>
                <w:bCs/>
                <w:color w:val="000000" w:themeColor="text1"/>
                <w:sz w:val="36"/>
                <w:szCs w:val="36"/>
                <w:lang w:val="uk-UA"/>
              </w:rPr>
              <w:t>57</w:t>
            </w:r>
            <w:r w:rsidR="001767EF">
              <w:rPr>
                <w:rFonts w:ascii="PT Sans Narrow" w:hAnsi="PT Sans Narrow"/>
                <w:bCs/>
                <w:color w:val="000000" w:themeColor="text1"/>
                <w:sz w:val="36"/>
                <w:szCs w:val="36"/>
                <w:lang w:val="uk-UA"/>
              </w:rPr>
              <w:t xml:space="preserve"> грн. </w:t>
            </w:r>
          </w:p>
        </w:tc>
      </w:tr>
      <w:tr w:rsidR="00DE0780" w:rsidRPr="00F466E7" w14:paraId="01C1C136" w14:textId="77777777" w:rsidTr="00DE0780">
        <w:trPr>
          <w:trHeight w:val="703"/>
          <w:jc w:val="center"/>
        </w:trPr>
        <w:tc>
          <w:tcPr>
            <w:tcW w:w="454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2E209E2C" w14:textId="011DF685" w:rsidR="00DE0780" w:rsidRDefault="00DE0780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5637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3460D46A" w14:textId="1B93E33C" w:rsidR="00DE0780" w:rsidRDefault="00DE0780" w:rsidP="009B62AF">
            <w:pPr>
              <w:spacing w:before="120" w:after="120" w:line="360" w:lineRule="auto"/>
              <w:ind w:right="57"/>
              <w:rPr>
                <w:rFonts w:ascii="PT Sans Narrow" w:hAnsi="PT Sans Narrow"/>
                <w:b/>
                <w:bCs/>
                <w:color w:val="3A907E"/>
                <w:sz w:val="36"/>
                <w:szCs w:val="36"/>
                <w:lang w:val="uk-UA"/>
              </w:rPr>
            </w:pPr>
            <w:r>
              <w:rPr>
                <w:rFonts w:ascii="PT Sans Narrow" w:hAnsi="PT Sans Narrow"/>
                <w:b/>
                <w:bCs/>
                <w:color w:val="3A907E"/>
                <w:sz w:val="36"/>
                <w:szCs w:val="36"/>
                <w:lang w:val="uk-UA"/>
              </w:rPr>
              <w:t xml:space="preserve">Склад: </w:t>
            </w:r>
            <w:r>
              <w:rPr>
                <w:rFonts w:ascii="PT Sans Narrow" w:hAnsi="PT Sans Narrow"/>
                <w:bCs/>
                <w:color w:val="000000" w:themeColor="text1"/>
                <w:sz w:val="36"/>
                <w:szCs w:val="36"/>
                <w:lang w:val="uk-UA"/>
              </w:rPr>
              <w:t>з томатами, прошуто та грушею</w:t>
            </w:r>
            <w:r>
              <w:rPr>
                <w:rFonts w:ascii="PT Sans Narrow" w:hAnsi="PT Sans Narrow"/>
                <w:color w:val="941100"/>
                <w:lang w:val="uk-UA"/>
              </w:rPr>
              <w:br/>
            </w:r>
            <w:r>
              <w:rPr>
                <w:rFonts w:ascii="PT Sans Narrow" w:hAnsi="PT Sans Narrow"/>
                <w:b/>
                <w:bCs/>
                <w:color w:val="3A907E"/>
                <w:sz w:val="36"/>
                <w:szCs w:val="36"/>
                <w:lang w:val="uk-UA"/>
              </w:rPr>
              <w:t xml:space="preserve">Вихід: </w:t>
            </w:r>
            <w:r>
              <w:rPr>
                <w:rFonts w:ascii="PT Sans Narrow" w:hAnsi="PT Sans Narrow"/>
                <w:bCs/>
                <w:color w:val="000000" w:themeColor="text1"/>
                <w:sz w:val="36"/>
                <w:szCs w:val="36"/>
                <w:lang w:val="uk-UA"/>
              </w:rPr>
              <w:t>80 г</w:t>
            </w:r>
            <w:r w:rsidRPr="00FC193A">
              <w:rPr>
                <w:rFonts w:ascii="PT Sans Narrow" w:hAnsi="PT Sans Narrow"/>
                <w:bCs/>
                <w:color w:val="000000" w:themeColor="text1"/>
                <w:sz w:val="36"/>
                <w:szCs w:val="36"/>
                <w:lang w:val="uk-UA"/>
              </w:rPr>
              <w:t>.</w:t>
            </w:r>
            <w:r w:rsidRPr="00FC193A">
              <w:rPr>
                <w:rFonts w:ascii="PT Sans Narrow" w:hAnsi="PT Sans Narrow"/>
                <w:b/>
                <w:bCs/>
                <w:color w:val="000000" w:themeColor="text1"/>
                <w:sz w:val="36"/>
                <w:szCs w:val="36"/>
                <w:lang w:val="uk-UA"/>
              </w:rPr>
              <w:t xml:space="preserve"> </w:t>
            </w:r>
            <w:r>
              <w:rPr>
                <w:rFonts w:ascii="PT Sans Narrow" w:hAnsi="PT Sans Narrow"/>
                <w:b/>
                <w:bCs/>
                <w:color w:val="3A907E"/>
                <w:sz w:val="36"/>
                <w:szCs w:val="36"/>
                <w:lang w:val="uk-UA"/>
              </w:rPr>
              <w:br/>
              <w:t xml:space="preserve">Ціна: </w:t>
            </w:r>
            <w:r w:rsidRPr="00DE0780">
              <w:rPr>
                <w:rFonts w:ascii="PT Sans Narrow" w:hAnsi="PT Sans Narrow"/>
                <w:bCs/>
                <w:color w:val="000000" w:themeColor="text1"/>
                <w:sz w:val="36"/>
                <w:szCs w:val="36"/>
                <w:lang w:val="uk-UA"/>
              </w:rPr>
              <w:t>57 грн.</w:t>
            </w:r>
          </w:p>
        </w:tc>
      </w:tr>
    </w:tbl>
    <w:p w14:paraId="58D0ACA8" w14:textId="77777777" w:rsidR="007F3E7F" w:rsidRDefault="007F3E7F" w:rsidP="00647968">
      <w:pPr>
        <w:spacing w:line="360" w:lineRule="auto"/>
        <w:ind w:right="57"/>
        <w:jc w:val="both"/>
        <w:outlineLvl w:val="0"/>
        <w:rPr>
          <w:rFonts w:ascii="PT Sans Narrow" w:hAnsi="PT Sans Narrow"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Cs/>
          <w:color w:val="941100"/>
          <w:sz w:val="32"/>
          <w:szCs w:val="32"/>
          <w:lang w:val="uk-UA"/>
        </w:rPr>
        <w:t xml:space="preserve"> </w:t>
      </w:r>
    </w:p>
    <w:p w14:paraId="3AA1BEAB" w14:textId="3ADB0083" w:rsidR="00E65841" w:rsidRDefault="007F74AD" w:rsidP="00647968">
      <w:pPr>
        <w:spacing w:line="360" w:lineRule="auto"/>
        <w:ind w:right="57"/>
        <w:jc w:val="both"/>
        <w:outlineLvl w:val="0"/>
        <w:rPr>
          <w:rFonts w:ascii="PT Sans Narrow" w:hAnsi="PT Sans Narrow"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Cs/>
          <w:color w:val="941100"/>
          <w:sz w:val="32"/>
          <w:szCs w:val="32"/>
          <w:lang w:val="uk-UA"/>
        </w:rPr>
        <w:t>Можна замовити навіть одну брускету. Всі вони смачні та насичені.</w:t>
      </w:r>
    </w:p>
    <w:p w14:paraId="1346BB30" w14:textId="7B4E5621" w:rsidR="00647968" w:rsidRPr="00647968" w:rsidRDefault="00647968" w:rsidP="00647968">
      <w:pPr>
        <w:spacing w:line="360" w:lineRule="auto"/>
        <w:ind w:right="57"/>
        <w:jc w:val="both"/>
        <w:outlineLvl w:val="0"/>
        <w:rPr>
          <w:rFonts w:ascii="PT Sans Narrow" w:hAnsi="PT Sans Narrow"/>
          <w:bCs/>
          <w:color w:val="000000" w:themeColor="text1"/>
          <w:sz w:val="32"/>
          <w:szCs w:val="32"/>
          <w:lang w:val="uk-UA"/>
        </w:rPr>
      </w:pPr>
      <w:r w:rsidRPr="00647968">
        <w:rPr>
          <w:rFonts w:ascii="PT Sans Narrow" w:hAnsi="PT Sans Narrow"/>
          <w:bCs/>
          <w:color w:val="000000" w:themeColor="text1"/>
          <w:sz w:val="32"/>
          <w:szCs w:val="32"/>
          <w:lang w:val="uk-UA"/>
        </w:rPr>
        <w:t>Брускета з томатами, прошуто та грушею; з сиром фета та в</w:t>
      </w:r>
      <w:r w:rsidRPr="00647968">
        <w:rPr>
          <w:rFonts w:ascii="PT Sans Narrow" w:hAnsi="PT Sans Narrow"/>
          <w:bCs/>
          <w:color w:val="000000" w:themeColor="text1"/>
          <w:sz w:val="32"/>
          <w:szCs w:val="32"/>
          <w:lang w:val="en-CA"/>
        </w:rPr>
        <w:t>’</w:t>
      </w:r>
      <w:r w:rsidRPr="00647968">
        <w:rPr>
          <w:rFonts w:ascii="PT Sans Narrow" w:hAnsi="PT Sans Narrow"/>
          <w:bCs/>
          <w:color w:val="000000" w:themeColor="text1"/>
          <w:sz w:val="32"/>
          <w:szCs w:val="32"/>
          <w:lang w:val="uk-UA"/>
        </w:rPr>
        <w:t>яленими томатами; з лососем і томатами – подаються на томатній сальсі.</w:t>
      </w:r>
      <w:r>
        <w:rPr>
          <w:rFonts w:ascii="PT Sans Narrow" w:hAnsi="PT Sans Narrow"/>
          <w:bCs/>
          <w:color w:val="000000" w:themeColor="text1"/>
          <w:sz w:val="32"/>
          <w:szCs w:val="32"/>
          <w:lang w:val="uk-UA"/>
        </w:rPr>
        <w:t xml:space="preserve"> </w:t>
      </w:r>
    </w:p>
    <w:p w14:paraId="6A1C66A2" w14:textId="585209C9" w:rsidR="00E65841" w:rsidRPr="00647968" w:rsidRDefault="00E65841" w:rsidP="00647968">
      <w:pPr>
        <w:spacing w:line="360" w:lineRule="auto"/>
        <w:ind w:right="57"/>
        <w:jc w:val="both"/>
        <w:outlineLvl w:val="0"/>
        <w:rPr>
          <w:rFonts w:ascii="PT Sans Narrow" w:hAnsi="PT Sans Narrow"/>
          <w:bCs/>
          <w:color w:val="000000" w:themeColor="text1"/>
          <w:sz w:val="32"/>
          <w:szCs w:val="32"/>
          <w:lang w:val="uk-UA"/>
        </w:rPr>
      </w:pPr>
      <w:r w:rsidRPr="00647968">
        <w:rPr>
          <w:rFonts w:ascii="PT Sans Narrow" w:hAnsi="PT Sans Narrow"/>
          <w:bCs/>
          <w:color w:val="000000" w:themeColor="text1"/>
          <w:sz w:val="32"/>
          <w:szCs w:val="32"/>
          <w:lang w:val="uk-UA"/>
        </w:rPr>
        <w:t>ТОМАТНА САЛЬСА:</w:t>
      </w:r>
      <w:r w:rsidRPr="00647968">
        <w:rPr>
          <w:rFonts w:ascii="PT Sans Narrow" w:hAnsi="PT Sans Narrow"/>
          <w:bCs/>
          <w:color w:val="000000" w:themeColor="text1"/>
          <w:sz w:val="32"/>
          <w:szCs w:val="32"/>
          <w:lang w:val="en-CA"/>
        </w:rPr>
        <w:t xml:space="preserve"> </w:t>
      </w:r>
      <w:r w:rsidR="00647968">
        <w:rPr>
          <w:rFonts w:ascii="PT Sans Narrow" w:hAnsi="PT Sans Narrow"/>
          <w:bCs/>
          <w:color w:val="000000" w:themeColor="text1"/>
          <w:sz w:val="32"/>
          <w:szCs w:val="32"/>
          <w:lang w:val="uk-UA"/>
        </w:rPr>
        <w:t>томати ко</w:t>
      </w:r>
      <w:r w:rsidRPr="00647968">
        <w:rPr>
          <w:rFonts w:ascii="PT Sans Narrow" w:hAnsi="PT Sans Narrow"/>
          <w:bCs/>
          <w:color w:val="000000" w:themeColor="text1"/>
          <w:sz w:val="32"/>
          <w:szCs w:val="32"/>
          <w:lang w:val="uk-UA"/>
        </w:rPr>
        <w:t xml:space="preserve">нкасе, часник, базилік, сіль та оливкова олія. </w:t>
      </w:r>
    </w:p>
    <w:p w14:paraId="5E9A3DC0" w14:textId="77777777" w:rsidR="00E65841" w:rsidRDefault="00E65841" w:rsidP="00B73A3D">
      <w:pPr>
        <w:spacing w:line="360" w:lineRule="auto"/>
        <w:ind w:right="57"/>
        <w:outlineLvl w:val="0"/>
        <w:rPr>
          <w:rFonts w:ascii="PT Sans Narrow" w:hAnsi="PT Sans Narrow"/>
          <w:bCs/>
          <w:color w:val="941100"/>
          <w:sz w:val="32"/>
          <w:szCs w:val="32"/>
          <w:lang w:val="uk-UA"/>
        </w:rPr>
      </w:pPr>
    </w:p>
    <w:p w14:paraId="5E3FD3FA" w14:textId="77777777" w:rsidR="00E65841" w:rsidRDefault="00E65841" w:rsidP="00B73A3D">
      <w:pPr>
        <w:spacing w:line="360" w:lineRule="auto"/>
        <w:ind w:right="57"/>
        <w:outlineLvl w:val="0"/>
        <w:rPr>
          <w:rFonts w:ascii="PT Sans Narrow" w:hAnsi="PT Sans Narrow"/>
          <w:bCs/>
          <w:color w:val="941100"/>
          <w:sz w:val="32"/>
          <w:szCs w:val="32"/>
          <w:lang w:val="uk-UA"/>
        </w:rPr>
      </w:pPr>
    </w:p>
    <w:p w14:paraId="6859487C" w14:textId="77777777" w:rsidR="00E65841" w:rsidRDefault="00E65841" w:rsidP="00B73A3D">
      <w:pPr>
        <w:spacing w:line="360" w:lineRule="auto"/>
        <w:ind w:right="57"/>
        <w:outlineLvl w:val="0"/>
        <w:rPr>
          <w:rFonts w:ascii="PT Sans Narrow" w:hAnsi="PT Sans Narrow"/>
          <w:bCs/>
          <w:color w:val="941100"/>
          <w:sz w:val="32"/>
          <w:szCs w:val="32"/>
          <w:lang w:val="uk-UA"/>
        </w:rPr>
      </w:pPr>
    </w:p>
    <w:p w14:paraId="51B7157F" w14:textId="32BB487D" w:rsidR="00962E77" w:rsidRPr="008752F7" w:rsidRDefault="008752F7" w:rsidP="008752F7">
      <w:pPr>
        <w:spacing w:line="360" w:lineRule="auto"/>
        <w:ind w:right="57"/>
        <w:jc w:val="right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lastRenderedPageBreak/>
        <w:t>САЛАТИ</w:t>
      </w:r>
    </w:p>
    <w:p w14:paraId="33477622" w14:textId="3DEE2A76" w:rsidR="00962E77" w:rsidRPr="00852062" w:rsidRDefault="00DE0780" w:rsidP="00962E77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>САЛАТ</w:t>
      </w:r>
      <w:r w:rsidR="008752F7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 xml:space="preserve"> ОВОЧЕВИЙ</w:t>
      </w:r>
      <w:r w:rsidR="00DF3C1F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DF3C1F" w:rsidRPr="00DF3C1F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uk-UA"/>
        </w:rPr>
        <w:t>Big vegetable salad</w:t>
      </w:r>
      <w:r w:rsidR="00A25B8E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uk-UA"/>
        </w:rPr>
        <w:br/>
      </w:r>
      <w:r w:rsidR="00A25B8E"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АЛЕРГЕНИ: ГРИБИ, ЦИБУЛЯ</w:t>
      </w:r>
      <w:r w:rsidR="00962E77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962E77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561"/>
        <w:gridCol w:w="4819"/>
      </w:tblGrid>
      <w:tr w:rsidR="00962E77" w:rsidRPr="00F466E7" w14:paraId="7538CC41" w14:textId="77777777" w:rsidTr="008752F7">
        <w:trPr>
          <w:trHeight w:val="632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578BD5BC" w14:textId="77777777" w:rsidR="00962E77" w:rsidRPr="001E791D" w:rsidRDefault="00962E77" w:rsidP="000643A8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4819" w:type="dxa"/>
          </w:tcPr>
          <w:p w14:paraId="2A936FE7" w14:textId="46818DDF" w:rsidR="00962E77" w:rsidRPr="00F466E7" w:rsidRDefault="008752F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САЛАТНИЙ МІКС</w:t>
            </w:r>
            <w:r w:rsidR="00BF3C37">
              <w:rPr>
                <w:rFonts w:ascii="PT Sans Narrow" w:hAnsi="PT Sans Narrow"/>
                <w:color w:val="941100"/>
              </w:rPr>
              <w:t xml:space="preserve">                           </w:t>
            </w:r>
            <w:r w:rsidR="00BF3C37" w:rsidRPr="00C31C7F">
              <w:rPr>
                <w:rFonts w:ascii="PT Sans Narrow" w:hAnsi="PT Sans Narrow"/>
                <w:i/>
                <w:color w:val="000000" w:themeColor="text1"/>
              </w:rPr>
              <w:t>Salad mix</w:t>
            </w:r>
          </w:p>
        </w:tc>
      </w:tr>
      <w:tr w:rsidR="00962E77" w:rsidRPr="00F466E7" w14:paraId="7692C52F" w14:textId="77777777" w:rsidTr="008752F7">
        <w:trPr>
          <w:trHeight w:val="633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1F00C390" w14:textId="77777777" w:rsidR="00962E77" w:rsidRPr="00F30617" w:rsidRDefault="00962E7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4819" w:type="dxa"/>
          </w:tcPr>
          <w:p w14:paraId="7B5B3F27" w14:textId="704123D0" w:rsidR="00962E77" w:rsidRPr="00D24581" w:rsidRDefault="008752F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ОГІРОК</w:t>
            </w:r>
            <w:r w:rsidR="00BF3C37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        </w:t>
            </w:r>
            <w:r w:rsidR="00BF3C37" w:rsidRPr="00BF3C37">
              <w:rPr>
                <w:rFonts w:ascii="PT Sans Narrow" w:hAnsi="PT Sans Narrow"/>
                <w:i/>
                <w:color w:val="000000" w:themeColor="text1"/>
                <w:lang w:val="uk-UA"/>
              </w:rPr>
              <w:t xml:space="preserve"> Cucumber</w:t>
            </w:r>
          </w:p>
        </w:tc>
      </w:tr>
      <w:tr w:rsidR="00962E77" w:rsidRPr="00F466E7" w14:paraId="3956DABF" w14:textId="77777777" w:rsidTr="008752F7">
        <w:trPr>
          <w:trHeight w:val="548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77A38C63" w14:textId="77777777" w:rsidR="00962E77" w:rsidRPr="001E791D" w:rsidRDefault="00962E7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4819" w:type="dxa"/>
          </w:tcPr>
          <w:p w14:paraId="584DBCF5" w14:textId="0E07DB5A" w:rsidR="00962E77" w:rsidRPr="00F466E7" w:rsidRDefault="008752F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ПЕЧЕРИЦІ СВІЖІ</w:t>
            </w:r>
            <w:r w:rsidR="00BF3C37">
              <w:rPr>
                <w:rFonts w:ascii="PT Sans Narrow" w:hAnsi="PT Sans Narrow"/>
                <w:color w:val="941100"/>
              </w:rPr>
              <w:t xml:space="preserve">                           </w:t>
            </w:r>
            <w:r w:rsidR="00BF3C37" w:rsidRPr="00BF3C37">
              <w:rPr>
                <w:rFonts w:ascii="PT Sans Narrow" w:hAnsi="PT Sans Narrow"/>
                <w:i/>
                <w:color w:val="000000" w:themeColor="text1"/>
              </w:rPr>
              <w:t>Mushrooms</w:t>
            </w:r>
          </w:p>
        </w:tc>
      </w:tr>
      <w:tr w:rsidR="00962E77" w:rsidRPr="00F466E7" w14:paraId="1B178625" w14:textId="77777777" w:rsidTr="008752F7">
        <w:trPr>
          <w:trHeight w:val="534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54129FC3" w14:textId="77777777" w:rsidR="00962E77" w:rsidRPr="001E791D" w:rsidRDefault="00962E7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6987D587" w14:textId="21450798" w:rsidR="00962E77" w:rsidRPr="005C32C3" w:rsidRDefault="008752F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АВОКАДО</w:t>
            </w:r>
            <w:r w:rsidR="00BF3C37">
              <w:rPr>
                <w:rFonts w:ascii="PT Sans Narrow" w:hAnsi="PT Sans Narrow"/>
                <w:color w:val="941100"/>
                <w:lang w:val="en-CA"/>
              </w:rPr>
              <w:t xml:space="preserve">                                      </w:t>
            </w:r>
            <w:r w:rsidR="00BF3C37" w:rsidRPr="00BF3C37">
              <w:rPr>
                <w:rFonts w:ascii="PT Sans Narrow" w:hAnsi="PT Sans Narrow"/>
                <w:i/>
                <w:color w:val="000000" w:themeColor="text1"/>
                <w:lang w:val="en-CA"/>
              </w:rPr>
              <w:t>A</w:t>
            </w:r>
            <w:r w:rsidR="00BF3C37" w:rsidRPr="00BF3C37">
              <w:rPr>
                <w:rFonts w:ascii="PT Sans Narrow" w:hAnsi="PT Sans Narrow"/>
                <w:i/>
                <w:color w:val="000000" w:themeColor="text1"/>
                <w:lang w:val="uk-UA"/>
              </w:rPr>
              <w:t>vocado</w:t>
            </w:r>
          </w:p>
        </w:tc>
      </w:tr>
      <w:tr w:rsidR="00962E77" w:rsidRPr="00F466E7" w14:paraId="3EB1152A" w14:textId="77777777" w:rsidTr="008752F7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7081F4B5" w14:textId="77777777" w:rsidR="00962E77" w:rsidRPr="001E791D" w:rsidRDefault="00962E7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4495B798" w14:textId="2986C2B8" w:rsidR="00962E77" w:rsidRPr="005C32C3" w:rsidRDefault="008752F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РУКОЛА</w:t>
            </w:r>
            <w:r w:rsidR="00BF3C37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       </w:t>
            </w:r>
            <w:r w:rsidR="00BF3C37">
              <w:rPr>
                <w:rFonts w:ascii="PT Sans Narrow" w:hAnsi="PT Sans Narrow"/>
                <w:i/>
                <w:color w:val="000000" w:themeColor="text1"/>
                <w:lang w:val="en-CA"/>
              </w:rPr>
              <w:t>Arugula</w:t>
            </w:r>
          </w:p>
        </w:tc>
      </w:tr>
      <w:tr w:rsidR="008752F7" w:rsidRPr="005C32C3" w14:paraId="4F60177E" w14:textId="77777777" w:rsidTr="008752F7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0EF4E2C1" w14:textId="4130DD71" w:rsidR="008752F7" w:rsidRPr="001E791D" w:rsidRDefault="008752F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6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63ABC2E1" w14:textId="5E76B7AD" w:rsidR="008752F7" w:rsidRPr="005C32C3" w:rsidRDefault="008752F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ТОМАТИ</w:t>
            </w:r>
            <w:r w:rsidR="00BF3C37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      </w:t>
            </w:r>
            <w:r w:rsidR="00BF3C37" w:rsidRPr="00BF3C37">
              <w:rPr>
                <w:rFonts w:ascii="PT Sans Narrow" w:hAnsi="PT Sans Narrow"/>
                <w:i/>
                <w:color w:val="000000" w:themeColor="text1"/>
                <w:lang w:val="uk-UA"/>
              </w:rPr>
              <w:t>Tomatoes</w:t>
            </w:r>
          </w:p>
        </w:tc>
      </w:tr>
      <w:tr w:rsidR="008752F7" w:rsidRPr="005C32C3" w14:paraId="737AE5BA" w14:textId="77777777" w:rsidTr="008752F7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347209E0" w14:textId="0656C815" w:rsidR="008752F7" w:rsidRPr="001E791D" w:rsidRDefault="008752F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7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15F1ACB2" w14:textId="1686C55B" w:rsidR="008752F7" w:rsidRPr="005C32C3" w:rsidRDefault="008752F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ПЕРЕЦЬ БОЛГАРСЬКИЙ</w:t>
            </w:r>
            <w:r w:rsidR="00BF3C37">
              <w:rPr>
                <w:rFonts w:ascii="PT Sans Narrow" w:hAnsi="PT Sans Narrow"/>
                <w:color w:val="941100"/>
                <w:lang w:val="uk-UA"/>
              </w:rPr>
              <w:t xml:space="preserve">               </w:t>
            </w:r>
            <w:r w:rsidR="00BF3C37" w:rsidRPr="00BF3C37">
              <w:rPr>
                <w:rFonts w:ascii="PT Sans Narrow" w:hAnsi="PT Sans Narrow"/>
                <w:i/>
                <w:color w:val="000000" w:themeColor="text1"/>
                <w:lang w:val="uk-UA"/>
              </w:rPr>
              <w:t>Paprika</w:t>
            </w:r>
          </w:p>
        </w:tc>
      </w:tr>
      <w:tr w:rsidR="008752F7" w:rsidRPr="005C32C3" w14:paraId="5B6981FF" w14:textId="77777777" w:rsidTr="008752F7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4CCC1232" w14:textId="0CB7274A" w:rsidR="008752F7" w:rsidRPr="001E791D" w:rsidRDefault="008752F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8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4BE2EB4B" w14:textId="4B4E032F" w:rsidR="008752F7" w:rsidRPr="005C32C3" w:rsidRDefault="008752F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ЦИБУЛЯ ЧЕРВОНА</w:t>
            </w:r>
            <w:r w:rsidR="00BF3C37">
              <w:rPr>
                <w:rFonts w:ascii="PT Sans Narrow" w:hAnsi="PT Sans Narrow"/>
                <w:color w:val="941100"/>
                <w:lang w:val="uk-UA"/>
              </w:rPr>
              <w:t xml:space="preserve">                     </w:t>
            </w:r>
            <w:r w:rsidR="00BF3C37" w:rsidRPr="00BF3C37">
              <w:rPr>
                <w:rFonts w:ascii="PT Sans Narrow" w:hAnsi="PT Sans Narrow"/>
                <w:i/>
                <w:color w:val="000000" w:themeColor="text1"/>
                <w:lang w:val="uk-UA"/>
              </w:rPr>
              <w:t>Red  onion</w:t>
            </w:r>
          </w:p>
        </w:tc>
      </w:tr>
      <w:tr w:rsidR="008752F7" w:rsidRPr="005C32C3" w14:paraId="6C058A44" w14:textId="77777777" w:rsidTr="008752F7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79AD0719" w14:textId="4528D50E" w:rsidR="008752F7" w:rsidRPr="001E791D" w:rsidRDefault="008752F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9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7DF646C2" w14:textId="59A51E18" w:rsidR="008752F7" w:rsidRPr="005C32C3" w:rsidRDefault="008752F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ОЛИВКОВА ОЛІЯ</w:t>
            </w:r>
            <w:r w:rsidR="00BF3C37">
              <w:rPr>
                <w:rFonts w:ascii="PT Sans Narrow" w:hAnsi="PT Sans Narrow"/>
                <w:color w:val="941100"/>
                <w:lang w:val="uk-UA"/>
              </w:rPr>
              <w:t xml:space="preserve">                        </w:t>
            </w:r>
            <w:r w:rsidR="00BF3C37" w:rsidRPr="00BF3C37">
              <w:rPr>
                <w:rFonts w:ascii="PT Sans Narrow" w:hAnsi="PT Sans Narrow"/>
                <w:i/>
                <w:color w:val="000000" w:themeColor="text1"/>
                <w:lang w:val="uk-UA"/>
              </w:rPr>
              <w:t>Olive oil</w:t>
            </w:r>
          </w:p>
        </w:tc>
      </w:tr>
    </w:tbl>
    <w:p w14:paraId="38BB7507" w14:textId="1719E9A7" w:rsidR="000174EB" w:rsidRDefault="00962E77" w:rsidP="00BA6F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DE0780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160</w:t>
      </w:r>
      <w:r w:rsidR="008752F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</w:t>
      </w:r>
      <w:r w:rsidR="00D24581"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DE0780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119</w:t>
      </w:r>
      <w:r w:rsidR="008752F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="00D24581"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 w:rsidR="007F74AD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Заправка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: </w:t>
      </w:r>
      <w:r w:rsidR="00E65841" w:rsidRPr="000174EB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оливкова олія та соєвий соус</w:t>
      </w:r>
      <w:r w:rsidR="000174EB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7F74AD" w:rsidRPr="007F74A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легкий овочевий салатик.</w:t>
      </w:r>
    </w:p>
    <w:p w14:paraId="266E40F1" w14:textId="7EAF8145" w:rsidR="00C23105" w:rsidRDefault="00C23105" w:rsidP="001529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en-CA"/>
        </w:rPr>
        <w:t>***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Мікс Салат: ЛолоРосса, ЛолоБіонда, Фрізе</w:t>
      </w:r>
    </w:p>
    <w:p w14:paraId="4948643E" w14:textId="77777777" w:rsidR="00DF3C1F" w:rsidRDefault="00540200" w:rsidP="001529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lastRenderedPageBreak/>
        <w:t>САЛАТ З ЯЛОВИЧИНОЮ ТА ОВОЧАМИ ГРИЛЬ</w:t>
      </w:r>
    </w:p>
    <w:p w14:paraId="0BE17F6C" w14:textId="36D1572F" w:rsidR="00962E77" w:rsidRPr="001529B2" w:rsidRDefault="00DF3C1F" w:rsidP="001529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color w:val="000000" w:themeColor="text1"/>
          <w:sz w:val="28"/>
          <w:szCs w:val="28"/>
          <w:lang w:val="en-US"/>
        </w:rPr>
      </w:pPr>
      <w:r w:rsidRPr="00DF3C1F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uk-UA"/>
        </w:rPr>
        <w:t>Beef and grilled vegetables salad</w:t>
      </w:r>
      <w:r w:rsidR="00A25B8E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uk-UA"/>
        </w:rPr>
        <w:br/>
      </w:r>
      <w:r w:rsidR="00A25B8E"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АЛЕРГЕНИ: ЦИБУЛЯ, МЕД</w:t>
      </w:r>
      <w:r w:rsidR="00962E77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962E77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840"/>
        <w:gridCol w:w="4825"/>
      </w:tblGrid>
      <w:tr w:rsidR="001529B2" w:rsidRPr="00F466E7" w14:paraId="5D8158C7" w14:textId="77777777" w:rsidTr="00A6387C">
        <w:trPr>
          <w:trHeight w:val="534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64E20F4D" w14:textId="77777777" w:rsidR="00962E77" w:rsidRPr="001E791D" w:rsidRDefault="00962E77" w:rsidP="000643A8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4825" w:type="dxa"/>
          </w:tcPr>
          <w:p w14:paraId="4F71D83C" w14:textId="78C8088C" w:rsidR="00962E77" w:rsidRPr="006508C3" w:rsidRDefault="004461DA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САЛАТНИЙ МІКС</w:t>
            </w:r>
            <w:r w:rsidR="00A6387C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</w:t>
            </w:r>
            <w:r w:rsidR="00A6387C" w:rsidRPr="00C31C7F">
              <w:rPr>
                <w:rFonts w:ascii="PT Sans Narrow" w:hAnsi="PT Sans Narrow"/>
                <w:i/>
                <w:color w:val="000000" w:themeColor="text1"/>
              </w:rPr>
              <w:t>Salad mix</w:t>
            </w:r>
          </w:p>
        </w:tc>
      </w:tr>
      <w:tr w:rsidR="001529B2" w:rsidRPr="00F466E7" w14:paraId="09A25A86" w14:textId="77777777" w:rsidTr="00A6387C">
        <w:trPr>
          <w:trHeight w:val="535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4637A21C" w14:textId="77777777" w:rsidR="00962E77" w:rsidRPr="00F30617" w:rsidRDefault="00962E7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4825" w:type="dxa"/>
          </w:tcPr>
          <w:p w14:paraId="5F52E183" w14:textId="5CCF27D0" w:rsidR="00962E77" w:rsidRPr="00DB6BFB" w:rsidRDefault="004461DA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ВИРІЗКА ЯЛОВИЧА</w:t>
            </w:r>
            <w:r w:rsidR="00DB6BFB">
              <w:rPr>
                <w:rFonts w:ascii="PT Sans Narrow" w:hAnsi="PT Sans Narrow"/>
                <w:color w:val="941100"/>
                <w:lang w:val="uk-UA"/>
              </w:rPr>
              <w:t xml:space="preserve">                          </w:t>
            </w:r>
            <w:r w:rsidR="00DB6BFB">
              <w:rPr>
                <w:rFonts w:ascii="PT Sans Narrow" w:hAnsi="PT Sans Narrow"/>
                <w:color w:val="941100"/>
                <w:lang w:val="en-CA"/>
              </w:rPr>
              <w:t xml:space="preserve"> </w:t>
            </w:r>
            <w:r w:rsidR="00DB6BFB" w:rsidRPr="00DB6BFB">
              <w:rPr>
                <w:rFonts w:ascii="PT Sans Narrow" w:hAnsi="PT Sans Narrow"/>
                <w:i/>
                <w:color w:val="000000" w:themeColor="text1"/>
                <w:lang w:val="en-CA"/>
              </w:rPr>
              <w:t>Beef tenderloin</w:t>
            </w:r>
          </w:p>
        </w:tc>
      </w:tr>
      <w:tr w:rsidR="001529B2" w:rsidRPr="00F466E7" w14:paraId="49BAD202" w14:textId="77777777" w:rsidTr="00A6387C">
        <w:trPr>
          <w:trHeight w:val="460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34778ACA" w14:textId="77777777" w:rsidR="00962E77" w:rsidRPr="001E791D" w:rsidRDefault="00962E7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4825" w:type="dxa"/>
          </w:tcPr>
          <w:p w14:paraId="6914457E" w14:textId="123742E9" w:rsidR="00962E77" w:rsidRPr="00F466E7" w:rsidRDefault="004461DA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КАБАЧОК</w:t>
            </w:r>
            <w:r w:rsidR="00DB6BFB">
              <w:rPr>
                <w:rFonts w:ascii="PT Sans Narrow" w:hAnsi="PT Sans Narrow"/>
                <w:color w:val="941100"/>
              </w:rPr>
              <w:t xml:space="preserve">                                           </w:t>
            </w:r>
            <w:r w:rsidR="00DB6BFB" w:rsidRPr="00DB6BFB">
              <w:rPr>
                <w:rFonts w:ascii="PT Sans Narrow" w:hAnsi="PT Sans Narrow"/>
                <w:i/>
                <w:color w:val="000000" w:themeColor="text1"/>
              </w:rPr>
              <w:t>Zucchini</w:t>
            </w:r>
          </w:p>
        </w:tc>
      </w:tr>
      <w:tr w:rsidR="001529B2" w:rsidRPr="00F466E7" w14:paraId="258B7145" w14:textId="77777777" w:rsidTr="00A6387C">
        <w:trPr>
          <w:trHeight w:val="446"/>
          <w:jc w:val="center"/>
        </w:trPr>
        <w:tc>
          <w:tcPr>
            <w:tcW w:w="840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1F176B66" w14:textId="77777777" w:rsidR="00962E77" w:rsidRPr="001E791D" w:rsidRDefault="00962E7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4825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607FE545" w14:textId="016C0FEF" w:rsidR="00962E77" w:rsidRPr="005C32C3" w:rsidRDefault="004461DA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ПЕРЕЦЬ БОЛГАРСЬКИЙ</w:t>
            </w:r>
            <w:r w:rsidR="00DB6BFB">
              <w:rPr>
                <w:rFonts w:ascii="PT Sans Narrow" w:hAnsi="PT Sans Narrow"/>
                <w:color w:val="941100"/>
                <w:lang w:val="en-CA"/>
              </w:rPr>
              <w:t xml:space="preserve">                   </w:t>
            </w:r>
            <w:r w:rsidR="00DB6BFB" w:rsidRPr="00DB6BFB">
              <w:rPr>
                <w:rFonts w:ascii="PT Sans Narrow" w:hAnsi="PT Sans Narrow"/>
                <w:i/>
                <w:color w:val="000000" w:themeColor="text1"/>
                <w:lang w:val="en-CA"/>
              </w:rPr>
              <w:t>Paprika</w:t>
            </w:r>
          </w:p>
        </w:tc>
      </w:tr>
      <w:tr w:rsidR="001529B2" w:rsidRPr="00F466E7" w14:paraId="2CB79EDA" w14:textId="77777777" w:rsidTr="00A6387C">
        <w:trPr>
          <w:trHeight w:val="596"/>
          <w:jc w:val="center"/>
        </w:trPr>
        <w:tc>
          <w:tcPr>
            <w:tcW w:w="840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71851870" w14:textId="77777777" w:rsidR="00962E77" w:rsidRPr="001E791D" w:rsidRDefault="00962E7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4825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1A077F9E" w14:textId="2A0F5BA1" w:rsidR="00962E77" w:rsidRPr="005C32C3" w:rsidRDefault="004461DA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БАКЛАЖАН</w:t>
            </w:r>
            <w:r w:rsidR="00DB6BFB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      </w:t>
            </w:r>
            <w:r w:rsidR="00DB6BFB" w:rsidRPr="00DB6BFB">
              <w:rPr>
                <w:rFonts w:ascii="PT Sans Narrow" w:hAnsi="PT Sans Narrow"/>
                <w:i/>
                <w:color w:val="000000" w:themeColor="text1"/>
                <w:lang w:val="uk-UA"/>
              </w:rPr>
              <w:t>Eggplant</w:t>
            </w:r>
          </w:p>
        </w:tc>
      </w:tr>
      <w:tr w:rsidR="001529B2" w:rsidRPr="00F466E7" w14:paraId="69BA97F8" w14:textId="77777777" w:rsidTr="00A6387C">
        <w:trPr>
          <w:trHeight w:val="213"/>
          <w:jc w:val="center"/>
        </w:trPr>
        <w:tc>
          <w:tcPr>
            <w:tcW w:w="840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1B55CB7E" w14:textId="77777777" w:rsidR="00962E77" w:rsidRPr="001E791D" w:rsidRDefault="00962E7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6</w:t>
            </w:r>
          </w:p>
        </w:tc>
        <w:tc>
          <w:tcPr>
            <w:tcW w:w="4825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456C6063" w14:textId="5A55D669" w:rsidR="00962E77" w:rsidRPr="00F466E7" w:rsidRDefault="004461DA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ТОМАТИ</w:t>
            </w:r>
            <w:r w:rsidR="00DB6BFB">
              <w:rPr>
                <w:rFonts w:ascii="PT Sans Narrow" w:hAnsi="PT Sans Narrow"/>
                <w:color w:val="941100"/>
              </w:rPr>
              <w:t xml:space="preserve">                                          </w:t>
            </w:r>
            <w:r w:rsidR="00DB6BFB" w:rsidRPr="00DB6BFB">
              <w:rPr>
                <w:rFonts w:ascii="PT Sans Narrow" w:hAnsi="PT Sans Narrow"/>
                <w:i/>
                <w:color w:val="000000" w:themeColor="text1"/>
              </w:rPr>
              <w:t>Tomatoes</w:t>
            </w:r>
          </w:p>
        </w:tc>
      </w:tr>
      <w:tr w:rsidR="001529B2" w:rsidRPr="00F466E7" w14:paraId="51DD63BA" w14:textId="77777777" w:rsidTr="00A6387C">
        <w:trPr>
          <w:trHeight w:val="213"/>
          <w:jc w:val="center"/>
        </w:trPr>
        <w:tc>
          <w:tcPr>
            <w:tcW w:w="840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72710BB0" w14:textId="0E57C01F" w:rsidR="00962E77" w:rsidRPr="001E791D" w:rsidRDefault="00962E7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7</w:t>
            </w:r>
          </w:p>
        </w:tc>
        <w:tc>
          <w:tcPr>
            <w:tcW w:w="4825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75DA46DC" w14:textId="60C756B2" w:rsidR="00962E77" w:rsidRPr="00962E77" w:rsidRDefault="004461DA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ЦИБУЛЯ СИНЯ</w:t>
            </w:r>
            <w:r w:rsidR="00DB6BFB">
              <w:rPr>
                <w:rFonts w:ascii="PT Sans Narrow" w:hAnsi="PT Sans Narrow"/>
                <w:color w:val="941100"/>
                <w:lang w:val="uk-UA"/>
              </w:rPr>
              <w:t xml:space="preserve">                               </w:t>
            </w:r>
            <w:r w:rsidR="00DB6BFB" w:rsidRPr="00DB6BFB">
              <w:rPr>
                <w:rFonts w:ascii="PT Sans Narrow" w:hAnsi="PT Sans Narrow"/>
                <w:i/>
                <w:color w:val="000000" w:themeColor="text1"/>
                <w:lang w:val="uk-UA"/>
              </w:rPr>
              <w:t xml:space="preserve"> Onion</w:t>
            </w:r>
            <w:r w:rsidR="00DB6BFB" w:rsidRPr="00DB6BFB">
              <w:rPr>
                <w:rFonts w:ascii="PT Sans Narrow" w:hAnsi="PT Sans Narrow"/>
                <w:color w:val="000000" w:themeColor="text1"/>
                <w:lang w:val="uk-UA"/>
              </w:rPr>
              <w:t xml:space="preserve"> </w:t>
            </w:r>
          </w:p>
        </w:tc>
      </w:tr>
      <w:tr w:rsidR="001529B2" w:rsidRPr="00F466E7" w14:paraId="18659DA1" w14:textId="77777777" w:rsidTr="00A6387C">
        <w:trPr>
          <w:trHeight w:val="213"/>
          <w:jc w:val="center"/>
        </w:trPr>
        <w:tc>
          <w:tcPr>
            <w:tcW w:w="840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3547AF83" w14:textId="4F261C97" w:rsidR="00962E77" w:rsidRPr="001E791D" w:rsidRDefault="00962E7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8</w:t>
            </w:r>
          </w:p>
        </w:tc>
        <w:tc>
          <w:tcPr>
            <w:tcW w:w="4825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1A24FF5F" w14:textId="2A3AEF07" w:rsidR="00962E77" w:rsidRPr="00F466E7" w:rsidRDefault="004461DA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МЕДОВА ЗАПРАВКА</w:t>
            </w:r>
            <w:r w:rsidR="00DB6BFB">
              <w:rPr>
                <w:rFonts w:ascii="PT Sans Narrow" w:hAnsi="PT Sans Narrow"/>
                <w:color w:val="941100"/>
              </w:rPr>
              <w:t xml:space="preserve">                      </w:t>
            </w:r>
            <w:r w:rsidR="00DB6BFB" w:rsidRPr="00DB6BFB">
              <w:rPr>
                <w:rFonts w:ascii="PT Sans Narrow" w:hAnsi="PT Sans Narrow"/>
                <w:i/>
                <w:color w:val="000000" w:themeColor="text1"/>
              </w:rPr>
              <w:t>Honey dressing</w:t>
            </w:r>
          </w:p>
        </w:tc>
      </w:tr>
      <w:tr w:rsidR="001529B2" w:rsidRPr="00F466E7" w14:paraId="01DA3F57" w14:textId="77777777" w:rsidTr="00A6387C">
        <w:trPr>
          <w:trHeight w:val="213"/>
          <w:jc w:val="center"/>
        </w:trPr>
        <w:tc>
          <w:tcPr>
            <w:tcW w:w="840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0D5CF339" w14:textId="67E9BEE2" w:rsidR="00962E77" w:rsidRPr="001E791D" w:rsidRDefault="00962E7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9</w:t>
            </w:r>
          </w:p>
        </w:tc>
        <w:tc>
          <w:tcPr>
            <w:tcW w:w="4825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41EB7AFE" w14:textId="7B32B433" w:rsidR="00962E77" w:rsidRPr="00F466E7" w:rsidRDefault="004461DA" w:rsidP="00540200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БАЛЬЗАМІЧНА КАРАМЕЛЬ</w:t>
            </w:r>
            <w:r w:rsidR="00DB6BFB">
              <w:rPr>
                <w:rFonts w:ascii="PT Sans Narrow" w:hAnsi="PT Sans Narrow"/>
                <w:color w:val="941100"/>
              </w:rPr>
              <w:t xml:space="preserve">         </w:t>
            </w:r>
            <w:r w:rsidR="00DB6BFB">
              <w:rPr>
                <w:rFonts w:ascii="PT Sans Narrow" w:hAnsi="PT Sans Narrow"/>
                <w:color w:val="941100"/>
              </w:rPr>
              <w:br/>
            </w:r>
            <w:r w:rsidR="00DB6BFB" w:rsidRPr="00DB6BFB">
              <w:rPr>
                <w:rFonts w:ascii="PT Sans Narrow" w:hAnsi="PT Sans Narrow"/>
                <w:i/>
                <w:color w:val="000000" w:themeColor="text1"/>
              </w:rPr>
              <w:t>Balsamic caramel</w:t>
            </w:r>
          </w:p>
        </w:tc>
      </w:tr>
      <w:tr w:rsidR="001529B2" w:rsidRPr="00F466E7" w14:paraId="541F9FE3" w14:textId="77777777" w:rsidTr="00A6387C">
        <w:trPr>
          <w:trHeight w:val="213"/>
          <w:jc w:val="center"/>
        </w:trPr>
        <w:tc>
          <w:tcPr>
            <w:tcW w:w="840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2CBC90A6" w14:textId="58D1222A" w:rsidR="00962E77" w:rsidRPr="001E791D" w:rsidRDefault="00962E77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10</w:t>
            </w:r>
          </w:p>
        </w:tc>
        <w:tc>
          <w:tcPr>
            <w:tcW w:w="4825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5905F1F1" w14:textId="0A42914B" w:rsidR="00962E77" w:rsidRPr="00F466E7" w:rsidRDefault="004461DA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КУНЖУТ</w:t>
            </w:r>
            <w:r w:rsidR="00DB6BFB">
              <w:rPr>
                <w:rFonts w:ascii="PT Sans Narrow" w:hAnsi="PT Sans Narrow"/>
                <w:color w:val="941100"/>
              </w:rPr>
              <w:t xml:space="preserve">                                      </w:t>
            </w:r>
            <w:r w:rsidR="00DB6BFB" w:rsidRPr="00DB6BFB">
              <w:rPr>
                <w:rFonts w:ascii="PT Sans Narrow" w:hAnsi="PT Sans Narrow"/>
                <w:i/>
                <w:color w:val="000000" w:themeColor="text1"/>
              </w:rPr>
              <w:t>Sesame</w:t>
            </w:r>
          </w:p>
        </w:tc>
      </w:tr>
    </w:tbl>
    <w:p w14:paraId="2DFF328C" w14:textId="0D8E98DF" w:rsidR="007F3E7F" w:rsidRPr="007C3BA4" w:rsidRDefault="00962E77" w:rsidP="00C231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BD7E09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160</w:t>
      </w:r>
      <w:r w:rsidR="00540200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 </w:t>
      </w:r>
      <w:r w:rsidRPr="00962E7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Ціна: </w:t>
      </w:r>
      <w:r w:rsidR="00BD7E09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173</w:t>
      </w:r>
      <w:r w:rsidR="00540200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962E7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 w:rsidR="00540200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Заправка</w:t>
      </w:r>
      <w:r w:rsidR="00E65841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 медова: </w:t>
      </w:r>
      <w:r w:rsidR="00E65841" w:rsidRPr="000174EB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рослинна олія, соєвий соус, мед.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Особливосі: </w:t>
      </w:r>
      <w:r w:rsidR="005110BE" w:rsidRPr="005110BE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класичне поєднання яловичини та запечених овочів. Ситний салат, улюбленець постійних гостей.</w:t>
      </w:r>
      <w:r w:rsidR="002524A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Наш незмінний фаворит із початку існування закладу.</w:t>
      </w:r>
    </w:p>
    <w:p w14:paraId="4447DE34" w14:textId="6C418FCD" w:rsidR="00DF3C1F" w:rsidRDefault="00BD7E09" w:rsidP="00151B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lastRenderedPageBreak/>
        <w:t>САЛАТ ЗІ СЛАБОСОЛЕНИМ ЛОСОСЕМ</w:t>
      </w:r>
    </w:p>
    <w:p w14:paraId="78E078A5" w14:textId="3242EFB7" w:rsidR="00151BFC" w:rsidRPr="007F3E7F" w:rsidRDefault="00BD7E09" w:rsidP="00151B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</w:pPr>
      <w:r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Mild-cured salmon salad</w:t>
      </w:r>
      <w:r w:rsidR="00151BFC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151BFC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381"/>
        <w:gridCol w:w="5103"/>
      </w:tblGrid>
      <w:tr w:rsidR="00151BFC" w:rsidRPr="00F466E7" w14:paraId="40049549" w14:textId="77777777" w:rsidTr="00D42464">
        <w:trPr>
          <w:trHeight w:val="5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5681415C" w14:textId="77777777" w:rsidR="00151BFC" w:rsidRPr="001E791D" w:rsidRDefault="00151BFC" w:rsidP="000643A8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5103" w:type="dxa"/>
          </w:tcPr>
          <w:p w14:paraId="37B54428" w14:textId="0BA85756" w:rsidR="00151BFC" w:rsidRPr="00962E77" w:rsidRDefault="00D42464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СЛАБОСОЛЕНИЙ ЛОСОСЬ</w:t>
            </w:r>
          </w:p>
        </w:tc>
      </w:tr>
      <w:tr w:rsidR="00151BFC" w:rsidRPr="00F466E7" w14:paraId="52B47996" w14:textId="77777777" w:rsidTr="00D42464">
        <w:trPr>
          <w:trHeight w:val="535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0ADFFACC" w14:textId="77777777" w:rsidR="00151BFC" w:rsidRPr="00F30617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5103" w:type="dxa"/>
          </w:tcPr>
          <w:p w14:paraId="4DA51F74" w14:textId="542B3CBB" w:rsidR="00151BFC" w:rsidRPr="00E85A34" w:rsidRDefault="00D42464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МІКС-САЛАТУ</w:t>
            </w:r>
          </w:p>
        </w:tc>
      </w:tr>
      <w:tr w:rsidR="00151BFC" w:rsidRPr="00F466E7" w14:paraId="76523FFA" w14:textId="77777777" w:rsidTr="00D42464">
        <w:trPr>
          <w:trHeight w:val="460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70A93E2A" w14:textId="77777777" w:rsidR="00151BFC" w:rsidRPr="001E791D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5103" w:type="dxa"/>
          </w:tcPr>
          <w:p w14:paraId="27C2C6D2" w14:textId="30D2B8E0" w:rsidR="00151BFC" w:rsidRPr="00F466E7" w:rsidRDefault="00F01126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ФЕТА З ПАПРИКОЮ</w:t>
            </w:r>
          </w:p>
        </w:tc>
      </w:tr>
      <w:tr w:rsidR="00151BFC" w:rsidRPr="00F466E7" w14:paraId="487CA3D7" w14:textId="77777777" w:rsidTr="00D42464">
        <w:trPr>
          <w:trHeight w:val="446"/>
          <w:jc w:val="center"/>
        </w:trPr>
        <w:tc>
          <w:tcPr>
            <w:tcW w:w="38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4C6D43EB" w14:textId="77777777" w:rsidR="00151BFC" w:rsidRPr="001E791D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5103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16D37001" w14:textId="522A3C45" w:rsidR="00151BFC" w:rsidRPr="005C32C3" w:rsidRDefault="00D42464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КАПЕРСИ</w:t>
            </w:r>
          </w:p>
        </w:tc>
      </w:tr>
      <w:tr w:rsidR="00151BFC" w:rsidRPr="00F466E7" w14:paraId="34F19B29" w14:textId="77777777" w:rsidTr="00D42464">
        <w:trPr>
          <w:trHeight w:val="596"/>
          <w:jc w:val="center"/>
        </w:trPr>
        <w:tc>
          <w:tcPr>
            <w:tcW w:w="38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70A641E6" w14:textId="77777777" w:rsidR="00151BFC" w:rsidRPr="001E791D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5103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353B09BE" w14:textId="39570200" w:rsidR="00151BFC" w:rsidRPr="005C32C3" w:rsidRDefault="00D42464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ТОМАТИ ЧЕРІ</w:t>
            </w:r>
          </w:p>
        </w:tc>
      </w:tr>
      <w:tr w:rsidR="00151BFC" w:rsidRPr="00F466E7" w14:paraId="35CEA3D7" w14:textId="77777777" w:rsidTr="00D42464">
        <w:trPr>
          <w:trHeight w:val="213"/>
          <w:jc w:val="center"/>
        </w:trPr>
        <w:tc>
          <w:tcPr>
            <w:tcW w:w="38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33DA4545" w14:textId="77777777" w:rsidR="00151BFC" w:rsidRPr="001E791D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6</w:t>
            </w:r>
          </w:p>
        </w:tc>
        <w:tc>
          <w:tcPr>
            <w:tcW w:w="5103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57A02595" w14:textId="59F49928" w:rsidR="00151BFC" w:rsidRPr="00F466E7" w:rsidRDefault="00D42464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ІМБІРНИЙ СОУС</w:t>
            </w:r>
          </w:p>
        </w:tc>
      </w:tr>
    </w:tbl>
    <w:p w14:paraId="60B773C0" w14:textId="07BB79DF" w:rsidR="00151BFC" w:rsidRPr="00F01126" w:rsidRDefault="00151BFC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BD7E09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150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 </w:t>
      </w:r>
      <w:r w:rsidRPr="00962E7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Ціна: </w:t>
      </w:r>
      <w:r w:rsidR="00BD7E09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187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962E7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Заправка: </w:t>
      </w:r>
      <w:r w:rsidR="00D4246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імбірний соус</w:t>
      </w:r>
      <w:r w:rsidR="000174EB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>Особливості</w:t>
      </w:r>
      <w:r w:rsidRPr="000174EB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: </w:t>
      </w:r>
      <w:r w:rsidR="008A186D" w:rsidRPr="00F01126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легкий салат</w:t>
      </w:r>
      <w:r w:rsidR="00F01126" w:rsidRPr="00F01126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із нереальним поєднанням слабосоленого лосося та насиченого сиру фета з паприкою. Каперси та імбірний соус поєднують салат та додають яскравості смаків.</w:t>
      </w:r>
    </w:p>
    <w:p w14:paraId="2202F449" w14:textId="77777777" w:rsidR="007F3E7F" w:rsidRDefault="007F3E7F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6662648A" w14:textId="77777777" w:rsidR="007F3E7F" w:rsidRDefault="007F3E7F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67B80209" w14:textId="77777777" w:rsidR="007F3E7F" w:rsidRDefault="007F3E7F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49E1BC17" w14:textId="77777777" w:rsidR="00BA6F8E" w:rsidRDefault="00BA6F8E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6D6688A8" w14:textId="77777777" w:rsidR="00DF3C1F" w:rsidRDefault="00151BFC" w:rsidP="00151B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lastRenderedPageBreak/>
        <w:t xml:space="preserve">САЛАТ З </w:t>
      </w:r>
      <w:r w:rsidR="000643A8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>ПЕЧЕНИМ КАМАМБЕРОМ ТА ГРУШЕЮ</w:t>
      </w:r>
    </w:p>
    <w:p w14:paraId="797CF611" w14:textId="6383ED03" w:rsidR="00151BFC" w:rsidRPr="001529B2" w:rsidRDefault="00DF3C1F" w:rsidP="00151B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color w:val="000000" w:themeColor="text1"/>
          <w:sz w:val="28"/>
          <w:szCs w:val="28"/>
          <w:lang w:val="en-US"/>
        </w:rPr>
      </w:pPr>
      <w:r w:rsidRPr="00DF3C1F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uk-UA"/>
        </w:rPr>
        <w:t>Baked camembert and pear salad</w:t>
      </w:r>
      <w:r w:rsidR="00A25B8E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uk-UA"/>
        </w:rPr>
        <w:br/>
      </w:r>
      <w:r w:rsidR="00A25B8E"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АЛЕРГЕНИ: ГОРІХИ</w:t>
      </w:r>
      <w:r w:rsidR="00151BFC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151BFC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840"/>
        <w:gridCol w:w="4542"/>
      </w:tblGrid>
      <w:tr w:rsidR="00151BFC" w:rsidRPr="00F466E7" w14:paraId="53C55A74" w14:textId="77777777" w:rsidTr="007C3BA4">
        <w:trPr>
          <w:trHeight w:val="534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49F8D2B3" w14:textId="77777777" w:rsidR="00151BFC" w:rsidRPr="001E791D" w:rsidRDefault="00151BFC" w:rsidP="000643A8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4542" w:type="dxa"/>
          </w:tcPr>
          <w:p w14:paraId="69B805DA" w14:textId="58382443" w:rsidR="00151BFC" w:rsidRPr="00962E77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САЛАТНИЙ МІКС</w:t>
            </w:r>
            <w:r w:rsidR="007C3BA4">
              <w:rPr>
                <w:rFonts w:ascii="PT Sans Narrow" w:hAnsi="PT Sans Narrow"/>
                <w:color w:val="941100"/>
                <w:lang w:val="uk-UA"/>
              </w:rPr>
              <w:t xml:space="preserve">                              </w:t>
            </w:r>
            <w:r w:rsidR="007C3BA4" w:rsidRPr="00C31C7F">
              <w:rPr>
                <w:rFonts w:ascii="PT Sans Narrow" w:hAnsi="PT Sans Narrow"/>
                <w:i/>
                <w:color w:val="000000" w:themeColor="text1"/>
              </w:rPr>
              <w:t>Salad mix</w:t>
            </w:r>
          </w:p>
        </w:tc>
      </w:tr>
      <w:tr w:rsidR="00151BFC" w:rsidRPr="00F466E7" w14:paraId="3C406DBD" w14:textId="77777777" w:rsidTr="007C3BA4">
        <w:trPr>
          <w:trHeight w:val="535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552C014F" w14:textId="77777777" w:rsidR="00151BFC" w:rsidRPr="00F30617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4542" w:type="dxa"/>
          </w:tcPr>
          <w:p w14:paraId="143B267E" w14:textId="2BBA0A20" w:rsidR="00151BFC" w:rsidRPr="00E85A34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ГРУША</w:t>
            </w:r>
            <w:r w:rsidR="007C3BA4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            </w:t>
            </w:r>
            <w:r w:rsidR="007C3BA4" w:rsidRPr="00C72694">
              <w:rPr>
                <w:rFonts w:ascii="PT Sans Narrow" w:hAnsi="PT Sans Narrow"/>
                <w:i/>
                <w:color w:val="000000" w:themeColor="text1"/>
                <w:lang w:val="uk-UA"/>
              </w:rPr>
              <w:t>Pear</w:t>
            </w:r>
          </w:p>
        </w:tc>
      </w:tr>
      <w:tr w:rsidR="00151BFC" w:rsidRPr="00F466E7" w14:paraId="6C75083C" w14:textId="77777777" w:rsidTr="007C3BA4">
        <w:trPr>
          <w:trHeight w:val="460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0EBECDD2" w14:textId="77777777" w:rsidR="00151BFC" w:rsidRPr="001E791D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4542" w:type="dxa"/>
          </w:tcPr>
          <w:p w14:paraId="48EAA2D1" w14:textId="161592D9" w:rsidR="00151BFC" w:rsidRPr="00F466E7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СИР КАМАМБЕР</w:t>
            </w:r>
            <w:r w:rsidR="00E56F0F">
              <w:rPr>
                <w:rFonts w:ascii="PT Sans Narrow" w:hAnsi="PT Sans Narrow"/>
                <w:color w:val="941100"/>
              </w:rPr>
              <w:t xml:space="preserve">                           </w:t>
            </w:r>
            <w:r w:rsidR="00E56F0F" w:rsidRPr="000E58A0">
              <w:rPr>
                <w:rFonts w:ascii="PT Sans Narrow" w:hAnsi="PT Sans Narrow"/>
                <w:i/>
                <w:color w:val="000000" w:themeColor="text1"/>
                <w:lang w:val="uk-UA"/>
              </w:rPr>
              <w:t>Camembert</w:t>
            </w:r>
          </w:p>
        </w:tc>
      </w:tr>
      <w:tr w:rsidR="00151BFC" w:rsidRPr="00F466E7" w14:paraId="3E5CAEFE" w14:textId="77777777" w:rsidTr="007C3BA4">
        <w:trPr>
          <w:trHeight w:val="446"/>
          <w:jc w:val="center"/>
        </w:trPr>
        <w:tc>
          <w:tcPr>
            <w:tcW w:w="840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60C9DD9B" w14:textId="77777777" w:rsidR="00151BFC" w:rsidRPr="001E791D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454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3B476E3B" w14:textId="096AB4A1" w:rsidR="00151BFC" w:rsidRPr="005C32C3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ГРЕЦЬКИЙ ГОРІХ</w:t>
            </w:r>
            <w:r w:rsidR="00E56F0F">
              <w:rPr>
                <w:rFonts w:ascii="PT Sans Narrow" w:hAnsi="PT Sans Narrow"/>
                <w:color w:val="941100"/>
                <w:lang w:val="en-CA"/>
              </w:rPr>
              <w:t xml:space="preserve">                          </w:t>
            </w:r>
            <w:r w:rsidR="00E56F0F" w:rsidRPr="00E56F0F">
              <w:rPr>
                <w:rFonts w:ascii="PT Sans Narrow" w:hAnsi="PT Sans Narrow"/>
                <w:i/>
                <w:color w:val="000000" w:themeColor="text1"/>
                <w:lang w:val="en-CA"/>
              </w:rPr>
              <w:t>Walnuts</w:t>
            </w:r>
          </w:p>
        </w:tc>
      </w:tr>
      <w:tr w:rsidR="00151BFC" w:rsidRPr="00F466E7" w14:paraId="6B1174DA" w14:textId="77777777" w:rsidTr="007C3BA4">
        <w:trPr>
          <w:trHeight w:val="596"/>
          <w:jc w:val="center"/>
        </w:trPr>
        <w:tc>
          <w:tcPr>
            <w:tcW w:w="840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04B20CC9" w14:textId="77777777" w:rsidR="00151BFC" w:rsidRPr="001E791D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454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3DA12B93" w14:textId="5DA02E4C" w:rsidR="00151BFC" w:rsidRPr="005C32C3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ОЛИВКОВА ОЛІЯ</w:t>
            </w:r>
            <w:r w:rsidR="00E56F0F">
              <w:rPr>
                <w:rFonts w:ascii="PT Sans Narrow" w:hAnsi="PT Sans Narrow"/>
                <w:color w:val="941100"/>
                <w:lang w:val="uk-UA"/>
              </w:rPr>
              <w:t xml:space="preserve">                          </w:t>
            </w:r>
            <w:r w:rsidR="00E56F0F" w:rsidRPr="00E56F0F">
              <w:rPr>
                <w:rFonts w:ascii="PT Sans Narrow" w:hAnsi="PT Sans Narrow"/>
                <w:i/>
                <w:color w:val="000000" w:themeColor="text1"/>
                <w:lang w:val="uk-UA"/>
              </w:rPr>
              <w:t>Olive oil</w:t>
            </w:r>
          </w:p>
        </w:tc>
      </w:tr>
      <w:tr w:rsidR="00151BFC" w:rsidRPr="00F466E7" w14:paraId="3F854DBB" w14:textId="77777777" w:rsidTr="007C3BA4">
        <w:trPr>
          <w:trHeight w:val="213"/>
          <w:jc w:val="center"/>
        </w:trPr>
        <w:tc>
          <w:tcPr>
            <w:tcW w:w="840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17BCAFDB" w14:textId="77777777" w:rsidR="00151BFC" w:rsidRPr="001E791D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6</w:t>
            </w:r>
          </w:p>
        </w:tc>
        <w:tc>
          <w:tcPr>
            <w:tcW w:w="454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3CB32453" w14:textId="24BF7CEA" w:rsidR="00151BFC" w:rsidRPr="00F466E7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ВИННИЙ ОЦЕТ</w:t>
            </w:r>
            <w:r w:rsidR="00E56F0F">
              <w:rPr>
                <w:rFonts w:ascii="PT Sans Narrow" w:hAnsi="PT Sans Narrow"/>
                <w:color w:val="941100"/>
              </w:rPr>
              <w:t xml:space="preserve">                           </w:t>
            </w:r>
            <w:r w:rsidR="00E56F0F" w:rsidRPr="00E56F0F">
              <w:rPr>
                <w:rFonts w:ascii="PT Sans Narrow" w:hAnsi="PT Sans Narrow"/>
                <w:i/>
                <w:color w:val="000000" w:themeColor="text1"/>
              </w:rPr>
              <w:t>Wine vinegar</w:t>
            </w:r>
          </w:p>
        </w:tc>
      </w:tr>
      <w:tr w:rsidR="00151BFC" w:rsidRPr="00F466E7" w14:paraId="59E0858F" w14:textId="77777777" w:rsidTr="007C3BA4">
        <w:trPr>
          <w:trHeight w:val="213"/>
          <w:jc w:val="center"/>
        </w:trPr>
        <w:tc>
          <w:tcPr>
            <w:tcW w:w="840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7803E702" w14:textId="77777777" w:rsidR="00151BFC" w:rsidRPr="001E791D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7</w:t>
            </w:r>
          </w:p>
        </w:tc>
        <w:tc>
          <w:tcPr>
            <w:tcW w:w="4542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48C21D08" w14:textId="51F9D9C0" w:rsidR="00151BFC" w:rsidRPr="00962E77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МАЛИНОВИЙ СОУС</w:t>
            </w:r>
            <w:r w:rsidR="00E56F0F">
              <w:rPr>
                <w:rFonts w:ascii="PT Sans Narrow" w:hAnsi="PT Sans Narrow"/>
                <w:color w:val="941100"/>
                <w:lang w:val="uk-UA"/>
              </w:rPr>
              <w:t xml:space="preserve">                   </w:t>
            </w:r>
            <w:r w:rsidR="00E56F0F" w:rsidRPr="00E56F0F">
              <w:rPr>
                <w:rFonts w:ascii="PT Sans Narrow" w:hAnsi="PT Sans Narrow"/>
                <w:i/>
                <w:color w:val="000000" w:themeColor="text1"/>
                <w:lang w:val="uk-UA"/>
              </w:rPr>
              <w:t>Raspberry sauce</w:t>
            </w:r>
          </w:p>
        </w:tc>
      </w:tr>
    </w:tbl>
    <w:p w14:paraId="46F9E9DA" w14:textId="1E3DB527" w:rsidR="00151BFC" w:rsidRPr="00EE03EA" w:rsidRDefault="00151BFC" w:rsidP="00EE0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BD7E09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280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 </w:t>
      </w:r>
      <w:r w:rsidRPr="00962E7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Ціна: </w:t>
      </w:r>
      <w:r w:rsidR="00BD7E09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189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962E7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Заправка: </w:t>
      </w:r>
      <w:r w:rsidR="00E65841" w:rsidRPr="00F6203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малиновий оцет, оливкова олія, сіль, цукор та грецький горіх</w:t>
      </w:r>
      <w:r w:rsidR="00F6203D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.</w:t>
      </w:r>
      <w:r w:rsidRPr="00F6203D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Особливості: </w:t>
      </w:r>
      <w:r w:rsidR="000643A8" w:rsidRPr="000643A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салат із цілим запеченим камамбером, який у поєднанні з грушею просто тане у роті.</w:t>
      </w:r>
    </w:p>
    <w:p w14:paraId="1CCDF415" w14:textId="77777777" w:rsidR="000643A8" w:rsidRDefault="000643A8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1B6FC655" w14:textId="70E101C0" w:rsidR="00151BFC" w:rsidRPr="001529B2" w:rsidRDefault="00151BFC" w:rsidP="00151B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color w:val="000000" w:themeColor="text1"/>
          <w:sz w:val="28"/>
          <w:szCs w:val="28"/>
          <w:lang w:val="en-US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lastRenderedPageBreak/>
        <w:t>САЛ</w:t>
      </w:r>
      <w:r w:rsidR="00BD7E09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>АТ З ПЕЧЕНИМ ГАРБУЗОМ І ПРОШУТО</w:t>
      </w:r>
      <w:r w:rsidR="00DF3C1F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BD7E09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Roasted pumpkin and prosciutto salad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421"/>
        <w:gridCol w:w="4961"/>
      </w:tblGrid>
      <w:tr w:rsidR="00151BFC" w:rsidRPr="00F466E7" w14:paraId="0978CEFC" w14:textId="77777777" w:rsidTr="00D42464">
        <w:trPr>
          <w:trHeight w:val="534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2A1862B4" w14:textId="77777777" w:rsidR="00151BFC" w:rsidRPr="001E791D" w:rsidRDefault="00151BFC" w:rsidP="000643A8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4961" w:type="dxa"/>
          </w:tcPr>
          <w:p w14:paraId="048F533C" w14:textId="03D35533" w:rsidR="00151BFC" w:rsidRPr="00962E77" w:rsidRDefault="00D42464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ЗАПЕЧЕНИЙ ГАРБУЗ</w:t>
            </w:r>
          </w:p>
        </w:tc>
      </w:tr>
      <w:tr w:rsidR="00151BFC" w:rsidRPr="00F466E7" w14:paraId="5F3B4BE6" w14:textId="77777777" w:rsidTr="00D42464">
        <w:trPr>
          <w:trHeight w:val="535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7AA95722" w14:textId="77777777" w:rsidR="00151BFC" w:rsidRPr="00F30617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4961" w:type="dxa"/>
          </w:tcPr>
          <w:p w14:paraId="4D80BF64" w14:textId="5D783D6C" w:rsidR="00151BFC" w:rsidRPr="00E85A34" w:rsidRDefault="00D42464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ПРОШУТО</w:t>
            </w:r>
          </w:p>
        </w:tc>
      </w:tr>
      <w:tr w:rsidR="00151BFC" w:rsidRPr="00F466E7" w14:paraId="51F64422" w14:textId="77777777" w:rsidTr="00D42464">
        <w:trPr>
          <w:trHeight w:val="460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00DB97F7" w14:textId="77777777" w:rsidR="00151BFC" w:rsidRPr="001E791D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4961" w:type="dxa"/>
          </w:tcPr>
          <w:p w14:paraId="0361974E" w14:textId="68D94567" w:rsidR="00151BFC" w:rsidRPr="00F466E7" w:rsidRDefault="00D42464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МІКС САЛАТУ</w:t>
            </w:r>
          </w:p>
        </w:tc>
      </w:tr>
      <w:tr w:rsidR="00151BFC" w:rsidRPr="00F466E7" w14:paraId="58FE31C4" w14:textId="77777777" w:rsidTr="00D42464">
        <w:trPr>
          <w:trHeight w:val="446"/>
          <w:jc w:val="center"/>
        </w:trPr>
        <w:tc>
          <w:tcPr>
            <w:tcW w:w="42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6FA0A58C" w14:textId="77777777" w:rsidR="00151BFC" w:rsidRPr="001E791D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49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00FBDA9C" w14:textId="72487335" w:rsidR="00151BFC" w:rsidRPr="005C32C3" w:rsidRDefault="00D42464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ТОМАТИ ЧЕРІ</w:t>
            </w:r>
          </w:p>
        </w:tc>
      </w:tr>
      <w:tr w:rsidR="00151BFC" w:rsidRPr="00F466E7" w14:paraId="53E6DF67" w14:textId="77777777" w:rsidTr="00D42464">
        <w:trPr>
          <w:trHeight w:val="744"/>
          <w:jc w:val="center"/>
        </w:trPr>
        <w:tc>
          <w:tcPr>
            <w:tcW w:w="42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2AC814A8" w14:textId="77777777" w:rsidR="00151BFC" w:rsidRPr="001E791D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49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58CD37EA" w14:textId="60789C95" w:rsidR="00151BFC" w:rsidRPr="005C32C3" w:rsidRDefault="00D42464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ГАРБУЗОВЕ НАСІННЯ</w:t>
            </w:r>
          </w:p>
        </w:tc>
      </w:tr>
      <w:tr w:rsidR="00151BFC" w:rsidRPr="00F466E7" w14:paraId="5F794F66" w14:textId="77777777" w:rsidTr="00D42464">
        <w:trPr>
          <w:trHeight w:val="213"/>
          <w:jc w:val="center"/>
        </w:trPr>
        <w:tc>
          <w:tcPr>
            <w:tcW w:w="42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5B1552A0" w14:textId="77777777" w:rsidR="00151BFC" w:rsidRPr="001E791D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6</w:t>
            </w:r>
          </w:p>
        </w:tc>
        <w:tc>
          <w:tcPr>
            <w:tcW w:w="49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5C0FA6A8" w14:textId="0E1BE25D" w:rsidR="00151BFC" w:rsidRPr="00F466E7" w:rsidRDefault="00D42464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ПАРМЕЗАН</w:t>
            </w:r>
          </w:p>
        </w:tc>
      </w:tr>
      <w:tr w:rsidR="00151BFC" w:rsidRPr="00F466E7" w14:paraId="74E43D27" w14:textId="77777777" w:rsidTr="00D42464">
        <w:trPr>
          <w:trHeight w:val="213"/>
          <w:jc w:val="center"/>
        </w:trPr>
        <w:tc>
          <w:tcPr>
            <w:tcW w:w="42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4BE7EA20" w14:textId="77777777" w:rsidR="00151BFC" w:rsidRPr="001E791D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7</w:t>
            </w:r>
          </w:p>
        </w:tc>
        <w:tc>
          <w:tcPr>
            <w:tcW w:w="49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1B0DA0F3" w14:textId="5EC7C248" w:rsidR="00151BFC" w:rsidRPr="00962E77" w:rsidRDefault="00D42464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КУНЖУТНЕ МАСЛО</w:t>
            </w:r>
          </w:p>
        </w:tc>
      </w:tr>
      <w:tr w:rsidR="00151BFC" w:rsidRPr="00F466E7" w14:paraId="46977690" w14:textId="77777777" w:rsidTr="00D42464">
        <w:trPr>
          <w:trHeight w:val="213"/>
          <w:jc w:val="center"/>
        </w:trPr>
        <w:tc>
          <w:tcPr>
            <w:tcW w:w="42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730AE7D1" w14:textId="77777777" w:rsidR="00151BFC" w:rsidRPr="001E791D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8</w:t>
            </w:r>
          </w:p>
        </w:tc>
        <w:tc>
          <w:tcPr>
            <w:tcW w:w="49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046C3770" w14:textId="30751C59" w:rsidR="00151BFC" w:rsidRPr="00F466E7" w:rsidRDefault="00D42464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КРЕМ БАЗИЛІК</w:t>
            </w:r>
          </w:p>
        </w:tc>
      </w:tr>
    </w:tbl>
    <w:p w14:paraId="34C4D335" w14:textId="0FD0C9E9" w:rsidR="000643A8" w:rsidRPr="00F01126" w:rsidRDefault="00151BFC" w:rsidP="00EE0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D4246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295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 </w:t>
      </w:r>
      <w:r w:rsidRPr="00962E7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Ціна: </w:t>
      </w:r>
      <w:r w:rsidR="00BD7E09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123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962E7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Заправка: </w:t>
      </w:r>
      <w:r w:rsidR="00F01126" w:rsidRPr="00F01126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кунжутне масло</w:t>
      </w:r>
      <w:r w:rsidR="00F01126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, крем базилік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>Особливості</w:t>
      </w:r>
      <w:r w:rsidRPr="00686F3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: </w:t>
      </w:r>
      <w:r w:rsidR="00686F3A" w:rsidRPr="00686F3A">
        <w:rPr>
          <w:rFonts w:ascii="PT Sans Narrow" w:hAnsi="PT Sans Narrow"/>
          <w:b/>
          <w:bCs/>
          <w:color w:val="000000" w:themeColor="text1"/>
          <w:sz w:val="36"/>
          <w:szCs w:val="36"/>
          <w:lang w:val="uk-UA"/>
        </w:rPr>
        <w:t xml:space="preserve"> </w:t>
      </w:r>
      <w:r w:rsidR="00F01126" w:rsidRPr="00F01126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теплий сезонний салат, зіркою якого є запечений гарбуз. Легке поєднання гарбуза, прошуто, мікс салату, томатів чері та сиру пармезан.</w:t>
      </w:r>
    </w:p>
    <w:p w14:paraId="4D37A1EF" w14:textId="77777777" w:rsidR="00BD7E09" w:rsidRDefault="00BD7E09" w:rsidP="00EE0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000000" w:themeColor="text1"/>
          <w:sz w:val="36"/>
          <w:szCs w:val="36"/>
          <w:lang w:val="uk-UA"/>
        </w:rPr>
      </w:pPr>
    </w:p>
    <w:p w14:paraId="521838D5" w14:textId="77777777" w:rsidR="007F3E7F" w:rsidRPr="00EE03EA" w:rsidRDefault="007F3E7F" w:rsidP="00EE0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68E0C842" w14:textId="77777777" w:rsidR="00DF3C1F" w:rsidRDefault="00151BFC" w:rsidP="00151B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lastRenderedPageBreak/>
        <w:t xml:space="preserve">САЛАТ З </w:t>
      </w:r>
      <w:r w:rsidR="000643A8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 xml:space="preserve">ГРИЛЬОВАНОЮ КУРКОЮ ТА ОВОЧАМИ </w:t>
      </w:r>
    </w:p>
    <w:p w14:paraId="2A0BFFE2" w14:textId="3FE3ED91" w:rsidR="00151BFC" w:rsidRPr="001529B2" w:rsidRDefault="00DF3C1F" w:rsidP="00151B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color w:val="000000" w:themeColor="text1"/>
          <w:sz w:val="28"/>
          <w:szCs w:val="28"/>
          <w:lang w:val="en-US"/>
        </w:rPr>
      </w:pPr>
      <w:r w:rsidRPr="00DF3C1F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uk-UA"/>
        </w:rPr>
        <w:t>Grilled chicken and vegetables salad</w:t>
      </w:r>
      <w:r w:rsidR="00A25B8E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uk-UA"/>
        </w:rPr>
        <w:br/>
      </w:r>
      <w:r w:rsidR="00A25B8E"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АЛЕРГЕНИ: ГРИБИ, ЦИБУЛЯ</w:t>
      </w:r>
      <w:r w:rsidR="00151BFC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151BFC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840"/>
        <w:gridCol w:w="4859"/>
      </w:tblGrid>
      <w:tr w:rsidR="00151BFC" w:rsidRPr="00F466E7" w14:paraId="34AC88A9" w14:textId="77777777" w:rsidTr="003B3559">
        <w:trPr>
          <w:trHeight w:val="534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29645B3E" w14:textId="77777777" w:rsidR="00151BFC" w:rsidRPr="001E791D" w:rsidRDefault="00151BFC" w:rsidP="000643A8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4859" w:type="dxa"/>
          </w:tcPr>
          <w:p w14:paraId="0A0D20B5" w14:textId="57B4D195" w:rsidR="00151BFC" w:rsidRPr="00962E77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САЛАТ АЙСБЕРГ + РУКОЛА</w:t>
            </w:r>
            <w:r w:rsidR="003B3559">
              <w:rPr>
                <w:rFonts w:ascii="PT Sans Narrow" w:hAnsi="PT Sans Narrow"/>
                <w:color w:val="941100"/>
                <w:lang w:val="uk-UA"/>
              </w:rPr>
              <w:t xml:space="preserve">        </w:t>
            </w:r>
            <w:r w:rsidR="003B3559">
              <w:rPr>
                <w:rFonts w:ascii="PT Sans Narrow" w:hAnsi="PT Sans Narrow"/>
                <w:color w:val="941100"/>
                <w:lang w:val="uk-UA"/>
              </w:rPr>
              <w:br/>
            </w:r>
            <w:r w:rsidR="003B3559" w:rsidRPr="003B3559">
              <w:rPr>
                <w:rFonts w:ascii="PT Sans Narrow" w:hAnsi="PT Sans Narrow"/>
                <w:i/>
                <w:color w:val="000000" w:themeColor="text1"/>
                <w:lang w:val="uk-UA"/>
              </w:rPr>
              <w:t>Iceberg lettuce + arugula</w:t>
            </w:r>
          </w:p>
        </w:tc>
      </w:tr>
      <w:tr w:rsidR="00151BFC" w:rsidRPr="00F466E7" w14:paraId="04742DBF" w14:textId="77777777" w:rsidTr="003B3559">
        <w:trPr>
          <w:trHeight w:val="535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5A038B1E" w14:textId="77777777" w:rsidR="00151BFC" w:rsidRPr="00F30617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4859" w:type="dxa"/>
          </w:tcPr>
          <w:p w14:paraId="54FCE1ED" w14:textId="47630F8A" w:rsidR="00151BFC" w:rsidRPr="00E85A34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ТОМАТИ ЧЕРІ</w:t>
            </w:r>
            <w:r w:rsidR="003B3559">
              <w:rPr>
                <w:rFonts w:ascii="PT Sans Narrow" w:hAnsi="PT Sans Narrow"/>
                <w:color w:val="941100"/>
                <w:lang w:val="uk-UA"/>
              </w:rPr>
              <w:t xml:space="preserve">                               </w:t>
            </w:r>
            <w:r w:rsidR="00B35215" w:rsidRPr="007765B8">
              <w:rPr>
                <w:rFonts w:ascii="PT Sans Narrow" w:hAnsi="PT Sans Narrow"/>
                <w:i/>
                <w:color w:val="000000" w:themeColor="text1"/>
                <w:lang w:val="uk-UA"/>
              </w:rPr>
              <w:t>Sun-dried tomatoes</w:t>
            </w:r>
          </w:p>
        </w:tc>
      </w:tr>
      <w:tr w:rsidR="00151BFC" w:rsidRPr="00F466E7" w14:paraId="511FE52E" w14:textId="77777777" w:rsidTr="003B3559">
        <w:trPr>
          <w:trHeight w:val="460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780BBA65" w14:textId="77777777" w:rsidR="00151BFC" w:rsidRPr="001E791D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4859" w:type="dxa"/>
          </w:tcPr>
          <w:p w14:paraId="74FAB5DD" w14:textId="2FEBD101" w:rsidR="00151BFC" w:rsidRPr="00F466E7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КУРЯЧЕ ФІЛЕ</w:t>
            </w:r>
            <w:r w:rsidR="003B3559">
              <w:rPr>
                <w:rFonts w:ascii="PT Sans Narrow" w:hAnsi="PT Sans Narrow"/>
                <w:color w:val="941100"/>
              </w:rPr>
              <w:t xml:space="preserve">                                </w:t>
            </w:r>
            <w:r w:rsidR="003B3559" w:rsidRPr="003B3559">
              <w:rPr>
                <w:rFonts w:ascii="PT Sans Narrow" w:hAnsi="PT Sans Narrow"/>
                <w:i/>
                <w:color w:val="000000" w:themeColor="text1"/>
              </w:rPr>
              <w:t>Chicken fillet</w:t>
            </w:r>
          </w:p>
        </w:tc>
      </w:tr>
      <w:tr w:rsidR="00151BFC" w:rsidRPr="00F466E7" w14:paraId="4B5B7A58" w14:textId="77777777" w:rsidTr="003B3559">
        <w:trPr>
          <w:trHeight w:val="446"/>
          <w:jc w:val="center"/>
        </w:trPr>
        <w:tc>
          <w:tcPr>
            <w:tcW w:w="840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4FA80654" w14:textId="77777777" w:rsidR="00151BFC" w:rsidRPr="001E791D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485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7C079E93" w14:textId="61CAE706" w:rsidR="00151BFC" w:rsidRPr="005C32C3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ШАМПІНЬОНИ</w:t>
            </w:r>
            <w:r w:rsidR="003B3559">
              <w:rPr>
                <w:rFonts w:ascii="PT Sans Narrow" w:hAnsi="PT Sans Narrow"/>
                <w:color w:val="941100"/>
                <w:lang w:val="en-CA"/>
              </w:rPr>
              <w:t xml:space="preserve">                              </w:t>
            </w:r>
            <w:r w:rsidR="003B3559" w:rsidRPr="003B3559">
              <w:rPr>
                <w:rFonts w:ascii="PT Sans Narrow" w:hAnsi="PT Sans Narrow"/>
                <w:i/>
                <w:color w:val="000000" w:themeColor="text1"/>
                <w:lang w:val="en-CA"/>
              </w:rPr>
              <w:t>Mushrooms</w:t>
            </w:r>
          </w:p>
        </w:tc>
      </w:tr>
      <w:tr w:rsidR="00151BFC" w:rsidRPr="00F466E7" w14:paraId="764C23FC" w14:textId="77777777" w:rsidTr="003B3559">
        <w:trPr>
          <w:trHeight w:val="596"/>
          <w:jc w:val="center"/>
        </w:trPr>
        <w:tc>
          <w:tcPr>
            <w:tcW w:w="840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0F714F13" w14:textId="77777777" w:rsidR="00151BFC" w:rsidRPr="001E791D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485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08F33BDC" w14:textId="7F14F368" w:rsidR="00151BFC" w:rsidRPr="005C32C3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ПЕРЕЦЬ БОЛГАРСЬКИЙ</w:t>
            </w:r>
            <w:r w:rsidR="003B3559">
              <w:rPr>
                <w:rFonts w:ascii="PT Sans Narrow" w:hAnsi="PT Sans Narrow"/>
                <w:color w:val="941100"/>
                <w:lang w:val="uk-UA"/>
              </w:rPr>
              <w:t xml:space="preserve">               </w:t>
            </w:r>
            <w:r w:rsidR="003B3559" w:rsidRPr="003B3559">
              <w:rPr>
                <w:rFonts w:ascii="PT Sans Narrow" w:hAnsi="PT Sans Narrow"/>
                <w:i/>
                <w:color w:val="000000" w:themeColor="text1"/>
                <w:lang w:val="en-CA"/>
              </w:rPr>
              <w:t>Paprik</w:t>
            </w:r>
            <w:r w:rsidR="003B3559">
              <w:rPr>
                <w:rFonts w:ascii="PT Sans Narrow" w:hAnsi="PT Sans Narrow"/>
                <w:i/>
                <w:color w:val="000000" w:themeColor="text1"/>
                <w:lang w:val="en-CA"/>
              </w:rPr>
              <w:t>a</w:t>
            </w:r>
          </w:p>
        </w:tc>
      </w:tr>
      <w:tr w:rsidR="00151BFC" w:rsidRPr="00F466E7" w14:paraId="4A89494A" w14:textId="77777777" w:rsidTr="003B3559">
        <w:trPr>
          <w:trHeight w:val="213"/>
          <w:jc w:val="center"/>
        </w:trPr>
        <w:tc>
          <w:tcPr>
            <w:tcW w:w="840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620D7C2C" w14:textId="77777777" w:rsidR="00151BFC" w:rsidRPr="001E791D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6</w:t>
            </w:r>
          </w:p>
        </w:tc>
        <w:tc>
          <w:tcPr>
            <w:tcW w:w="485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3A61871D" w14:textId="69F53591" w:rsidR="00151BFC" w:rsidRPr="00F466E7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ЦИБУЛЯ ЧЕРВОНА</w:t>
            </w:r>
            <w:r w:rsidR="003B3559">
              <w:rPr>
                <w:rFonts w:ascii="PT Sans Narrow" w:hAnsi="PT Sans Narrow"/>
                <w:color w:val="941100"/>
              </w:rPr>
              <w:t xml:space="preserve">                      </w:t>
            </w:r>
            <w:r w:rsidR="003B3559" w:rsidRPr="003B3559">
              <w:rPr>
                <w:rFonts w:ascii="PT Sans Narrow" w:hAnsi="PT Sans Narrow"/>
                <w:i/>
                <w:color w:val="000000" w:themeColor="text1"/>
              </w:rPr>
              <w:t>Red  onion</w:t>
            </w:r>
          </w:p>
        </w:tc>
      </w:tr>
      <w:tr w:rsidR="00151BFC" w:rsidRPr="00F466E7" w14:paraId="25543EB8" w14:textId="77777777" w:rsidTr="003B3559">
        <w:trPr>
          <w:trHeight w:val="213"/>
          <w:jc w:val="center"/>
        </w:trPr>
        <w:tc>
          <w:tcPr>
            <w:tcW w:w="840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0FCD68FD" w14:textId="77777777" w:rsidR="00151BFC" w:rsidRPr="001E791D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7</w:t>
            </w:r>
          </w:p>
        </w:tc>
        <w:tc>
          <w:tcPr>
            <w:tcW w:w="485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564161DD" w14:textId="4F43753B" w:rsidR="00151BFC" w:rsidRPr="00962E77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МОРКВА ВАРЕНА</w:t>
            </w:r>
            <w:r w:rsidR="003B3559">
              <w:rPr>
                <w:rFonts w:ascii="PT Sans Narrow" w:hAnsi="PT Sans Narrow"/>
                <w:color w:val="941100"/>
                <w:lang w:val="uk-UA"/>
              </w:rPr>
              <w:t xml:space="preserve">                        </w:t>
            </w:r>
            <w:r w:rsidR="003B3559" w:rsidRPr="003B3559">
              <w:rPr>
                <w:rFonts w:ascii="PT Sans Narrow" w:hAnsi="PT Sans Narrow"/>
                <w:i/>
                <w:color w:val="000000" w:themeColor="text1"/>
                <w:lang w:val="uk-UA"/>
              </w:rPr>
              <w:t>Carrots</w:t>
            </w:r>
          </w:p>
        </w:tc>
      </w:tr>
      <w:tr w:rsidR="00151BFC" w:rsidRPr="00F466E7" w14:paraId="49DB5F2E" w14:textId="77777777" w:rsidTr="003B3559">
        <w:trPr>
          <w:trHeight w:val="213"/>
          <w:jc w:val="center"/>
        </w:trPr>
        <w:tc>
          <w:tcPr>
            <w:tcW w:w="840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2BF6CDBF" w14:textId="77777777" w:rsidR="00151BFC" w:rsidRPr="001E791D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8</w:t>
            </w:r>
          </w:p>
        </w:tc>
        <w:tc>
          <w:tcPr>
            <w:tcW w:w="485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363FD501" w14:textId="7C61CEB2" w:rsidR="00151BFC" w:rsidRPr="00F466E7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СОУС ГІРЧИЧНИЙ</w:t>
            </w:r>
            <w:r w:rsidR="003B3559">
              <w:rPr>
                <w:rFonts w:ascii="PT Sans Narrow" w:hAnsi="PT Sans Narrow"/>
                <w:color w:val="941100"/>
              </w:rPr>
              <w:t xml:space="preserve">                      </w:t>
            </w:r>
            <w:r w:rsidR="003B3559" w:rsidRPr="003B3559">
              <w:rPr>
                <w:rFonts w:ascii="PT Sans Narrow" w:hAnsi="PT Sans Narrow"/>
                <w:i/>
                <w:color w:val="000000" w:themeColor="text1"/>
              </w:rPr>
              <w:t>Mustard sauce</w:t>
            </w:r>
          </w:p>
        </w:tc>
      </w:tr>
      <w:tr w:rsidR="00151BFC" w:rsidRPr="00F466E7" w14:paraId="60364C4A" w14:textId="77777777" w:rsidTr="003B3559">
        <w:trPr>
          <w:trHeight w:val="213"/>
          <w:jc w:val="center"/>
        </w:trPr>
        <w:tc>
          <w:tcPr>
            <w:tcW w:w="840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7FDF3D0D" w14:textId="77777777" w:rsidR="00151BFC" w:rsidRPr="001E791D" w:rsidRDefault="00151BFC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9</w:t>
            </w:r>
          </w:p>
        </w:tc>
        <w:tc>
          <w:tcPr>
            <w:tcW w:w="485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323617A8" w14:textId="00168E68" w:rsidR="00151BFC" w:rsidRPr="00F466E7" w:rsidRDefault="003B355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ОЛІЯ</w:t>
            </w:r>
            <w:r w:rsidR="000643A8">
              <w:rPr>
                <w:rFonts w:ascii="PT Sans Narrow" w:hAnsi="PT Sans Narrow"/>
                <w:color w:val="941100"/>
              </w:rPr>
              <w:t xml:space="preserve"> ОЛИВКОВЕ</w:t>
            </w:r>
            <w:r>
              <w:rPr>
                <w:rFonts w:ascii="PT Sans Narrow" w:hAnsi="PT Sans Narrow"/>
                <w:color w:val="941100"/>
              </w:rPr>
              <w:t xml:space="preserve">                      </w:t>
            </w:r>
            <w:r w:rsidRPr="00E56F0F">
              <w:rPr>
                <w:rFonts w:ascii="PT Sans Narrow" w:hAnsi="PT Sans Narrow"/>
                <w:i/>
                <w:color w:val="000000" w:themeColor="text1"/>
                <w:lang w:val="uk-UA"/>
              </w:rPr>
              <w:t>Olive oil</w:t>
            </w:r>
          </w:p>
        </w:tc>
      </w:tr>
    </w:tbl>
    <w:p w14:paraId="61B59C71" w14:textId="3C4750C8" w:rsidR="000643A8" w:rsidRPr="00D8720B" w:rsidRDefault="00151BFC" w:rsidP="00D872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0643A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225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 </w:t>
      </w:r>
      <w:r w:rsidRPr="00962E7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Ціна: </w:t>
      </w:r>
      <w:r w:rsidR="00BD7E09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129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962E7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Заправка: </w:t>
      </w:r>
      <w:r w:rsidR="00E65841" w:rsidRPr="00F6203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гірчиця</w:t>
      </w:r>
      <w:r w:rsidR="00F6203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звичайна</w:t>
      </w:r>
      <w:r w:rsidR="00E65841" w:rsidRPr="00F6203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, діжонська гірчиця, винний оцет, соєвий соус, цукрова пудра, мед, оливкова олія</w:t>
      </w:r>
      <w:r w:rsidR="00F6203D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686F3A" w:rsidRPr="00686F3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нам вже дуже схотілось замінити класичний ресторанний ЦЕЗАР на смачний салатик, тому </w:t>
      </w:r>
      <w:r w:rsidR="00686F3A" w:rsidRPr="00686F3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lastRenderedPageBreak/>
        <w:t xml:space="preserve">проекспериментувавши на Шеф кухар розробив такий теплий салат, з печеним перцем та морквою, грильованими шампіньйонами та курочкою. </w:t>
      </w:r>
    </w:p>
    <w:p w14:paraId="5DAA90B4" w14:textId="77777777" w:rsidR="00DF3C1F" w:rsidRDefault="00DF3C1F" w:rsidP="00F16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737E27A6" w14:textId="77777777" w:rsidR="00DF3C1F" w:rsidRDefault="00DF3C1F" w:rsidP="00F16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49C3F87A" w14:textId="77777777" w:rsidR="00DF3C1F" w:rsidRDefault="00DF3C1F" w:rsidP="00F16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7E202CD2" w14:textId="77777777" w:rsidR="00DF3C1F" w:rsidRDefault="00DF3C1F" w:rsidP="00F16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33645F96" w14:textId="77777777" w:rsidR="00DF3C1F" w:rsidRDefault="00DF3C1F" w:rsidP="00F16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2CB3DB87" w14:textId="77777777" w:rsidR="00DF3C1F" w:rsidRDefault="00DF3C1F" w:rsidP="00F16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0AF9A250" w14:textId="77777777" w:rsidR="00DF3C1F" w:rsidRDefault="00DF3C1F" w:rsidP="00F16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25D4897E" w14:textId="77777777" w:rsidR="00DF3C1F" w:rsidRDefault="00DF3C1F" w:rsidP="00F16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65AB639D" w14:textId="77777777" w:rsidR="00DF3C1F" w:rsidRDefault="00DF3C1F" w:rsidP="00F16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7B196AC1" w14:textId="77777777" w:rsidR="00DF3C1F" w:rsidRDefault="00DF3C1F" w:rsidP="00F16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19215D76" w14:textId="77777777" w:rsidR="00DF3C1F" w:rsidRDefault="00DF3C1F" w:rsidP="00F16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300B2859" w14:textId="77777777" w:rsidR="00DF3C1F" w:rsidRDefault="00DF3C1F" w:rsidP="00F16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3717A5D1" w14:textId="77777777" w:rsidR="00DF3C1F" w:rsidRDefault="00DF3C1F" w:rsidP="00F16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55DD4C35" w14:textId="77777777" w:rsidR="00DF3C1F" w:rsidRPr="00F16D2D" w:rsidRDefault="00DF3C1F" w:rsidP="00F16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color w:val="000000" w:themeColor="text1"/>
          <w:sz w:val="28"/>
          <w:szCs w:val="28"/>
          <w:lang w:val="en-US"/>
        </w:rPr>
      </w:pPr>
    </w:p>
    <w:p w14:paraId="0B24E567" w14:textId="5A7F4A7D" w:rsidR="000643A8" w:rsidRPr="008752F7" w:rsidRDefault="000643A8" w:rsidP="000643A8">
      <w:pPr>
        <w:spacing w:line="360" w:lineRule="auto"/>
        <w:ind w:right="57"/>
        <w:jc w:val="right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lastRenderedPageBreak/>
        <w:t xml:space="preserve"> ПЕРШІ СТРАВИ</w:t>
      </w:r>
    </w:p>
    <w:p w14:paraId="218150E6" w14:textId="25C172C9" w:rsidR="000643A8" w:rsidRPr="00852062" w:rsidRDefault="000643A8" w:rsidP="000643A8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>БУЛЬОН З КУРКОЮ ТА МОЦАРЕЛОЮ</w:t>
      </w:r>
      <w:r w:rsidR="00DF3C1F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DF3C1F" w:rsidRPr="00DF3C1F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uk-UA"/>
        </w:rPr>
        <w:t>Chicken and mozzarella broth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561"/>
        <w:gridCol w:w="4819"/>
      </w:tblGrid>
      <w:tr w:rsidR="000643A8" w:rsidRPr="00F466E7" w14:paraId="65113F09" w14:textId="77777777" w:rsidTr="000643A8">
        <w:trPr>
          <w:trHeight w:val="632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79094F08" w14:textId="77777777" w:rsidR="000643A8" w:rsidRPr="001E791D" w:rsidRDefault="000643A8" w:rsidP="000643A8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4819" w:type="dxa"/>
          </w:tcPr>
          <w:p w14:paraId="7529F10C" w14:textId="2B03CF21" w:rsidR="000643A8" w:rsidRPr="00F466E7" w:rsidRDefault="00B42B4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КУРЯЧЕ ФІЛЕ</w:t>
            </w:r>
            <w:r w:rsidR="003B3559">
              <w:rPr>
                <w:rFonts w:ascii="PT Sans Narrow" w:hAnsi="PT Sans Narrow"/>
                <w:color w:val="941100"/>
              </w:rPr>
              <w:t xml:space="preserve">                           </w:t>
            </w:r>
            <w:r w:rsidR="003B3559" w:rsidRPr="003B3559">
              <w:rPr>
                <w:rFonts w:ascii="PT Sans Narrow" w:hAnsi="PT Sans Narrow"/>
                <w:i/>
                <w:color w:val="000000" w:themeColor="text1"/>
              </w:rPr>
              <w:t>Chicken fillet</w:t>
            </w:r>
          </w:p>
        </w:tc>
      </w:tr>
      <w:tr w:rsidR="000643A8" w:rsidRPr="00F466E7" w14:paraId="4DEBFD86" w14:textId="77777777" w:rsidTr="000643A8">
        <w:trPr>
          <w:trHeight w:val="633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61AC28D7" w14:textId="77777777" w:rsidR="000643A8" w:rsidRPr="00F30617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4819" w:type="dxa"/>
          </w:tcPr>
          <w:p w14:paraId="24A7A184" w14:textId="4C2DF623" w:rsidR="000643A8" w:rsidRPr="00D24581" w:rsidRDefault="00B42B4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МОРКВА</w:t>
            </w:r>
            <w:r w:rsidR="003B3559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  </w:t>
            </w:r>
            <w:r w:rsidR="003B3559" w:rsidRPr="003B3559">
              <w:rPr>
                <w:rFonts w:ascii="PT Sans Narrow" w:hAnsi="PT Sans Narrow"/>
                <w:i/>
                <w:color w:val="000000" w:themeColor="text1"/>
                <w:lang w:val="uk-UA"/>
              </w:rPr>
              <w:t>Carrots</w:t>
            </w:r>
          </w:p>
        </w:tc>
      </w:tr>
      <w:tr w:rsidR="000643A8" w:rsidRPr="00F466E7" w14:paraId="00CE539E" w14:textId="77777777" w:rsidTr="000643A8">
        <w:trPr>
          <w:trHeight w:val="548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7169DCD6" w14:textId="77777777" w:rsidR="000643A8" w:rsidRPr="001E791D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4819" w:type="dxa"/>
          </w:tcPr>
          <w:p w14:paraId="0549F1CF" w14:textId="73D41A59" w:rsidR="000643A8" w:rsidRPr="00F466E7" w:rsidRDefault="00B42B4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ЦУКІНІ</w:t>
            </w:r>
            <w:r w:rsidR="003B3559">
              <w:rPr>
                <w:rFonts w:ascii="PT Sans Narrow" w:hAnsi="PT Sans Narrow"/>
                <w:color w:val="941100"/>
              </w:rPr>
              <w:t xml:space="preserve">                                      </w:t>
            </w:r>
            <w:r w:rsidR="003B3559" w:rsidRPr="00DB6BFB">
              <w:rPr>
                <w:rFonts w:ascii="PT Sans Narrow" w:hAnsi="PT Sans Narrow"/>
                <w:i/>
                <w:color w:val="000000" w:themeColor="text1"/>
              </w:rPr>
              <w:t>Zucchini</w:t>
            </w:r>
          </w:p>
        </w:tc>
      </w:tr>
      <w:tr w:rsidR="000643A8" w:rsidRPr="00F466E7" w14:paraId="6FAD1130" w14:textId="77777777" w:rsidTr="000643A8">
        <w:trPr>
          <w:trHeight w:val="534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066A7778" w14:textId="77777777" w:rsidR="000643A8" w:rsidRPr="001E791D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3D75EA5F" w14:textId="650E3B65" w:rsidR="000643A8" w:rsidRPr="005C32C3" w:rsidRDefault="00B42B4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ПЕРЕЦЬ БОЛГАРСЬКИЙ</w:t>
            </w:r>
            <w:r w:rsidR="003B3559">
              <w:rPr>
                <w:rFonts w:ascii="PT Sans Narrow" w:hAnsi="PT Sans Narrow"/>
                <w:color w:val="941100"/>
                <w:lang w:val="en-CA"/>
              </w:rPr>
              <w:t xml:space="preserve">          </w:t>
            </w:r>
            <w:r w:rsidR="003B3559" w:rsidRPr="003B3559">
              <w:rPr>
                <w:rFonts w:ascii="PT Sans Narrow" w:hAnsi="PT Sans Narrow"/>
                <w:i/>
                <w:color w:val="000000" w:themeColor="text1"/>
                <w:lang w:val="en-CA"/>
              </w:rPr>
              <w:t>Paprik</w:t>
            </w:r>
            <w:r w:rsidR="003B3559">
              <w:rPr>
                <w:rFonts w:ascii="PT Sans Narrow" w:hAnsi="PT Sans Narrow"/>
                <w:i/>
                <w:color w:val="000000" w:themeColor="text1"/>
                <w:lang w:val="en-CA"/>
              </w:rPr>
              <w:t>a</w:t>
            </w:r>
          </w:p>
        </w:tc>
      </w:tr>
      <w:tr w:rsidR="000643A8" w:rsidRPr="00F466E7" w14:paraId="490F35F1" w14:textId="77777777" w:rsidTr="000643A8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5D7954BF" w14:textId="77777777" w:rsidR="000643A8" w:rsidRPr="001E791D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12B51C66" w14:textId="77070EF8" w:rsidR="000643A8" w:rsidRPr="005C32C3" w:rsidRDefault="00B42B4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БЕБІ-МОЦАРЕЛА</w:t>
            </w:r>
            <w:r w:rsidR="003B3559">
              <w:rPr>
                <w:rFonts w:ascii="PT Sans Narrow" w:hAnsi="PT Sans Narrow"/>
                <w:color w:val="941100"/>
                <w:lang w:val="uk-UA"/>
              </w:rPr>
              <w:t xml:space="preserve">                       </w:t>
            </w:r>
            <w:r w:rsidR="003B3559" w:rsidRPr="00BF133C">
              <w:rPr>
                <w:rFonts w:ascii="PT Sans Narrow" w:hAnsi="PT Sans Narrow"/>
                <w:i/>
                <w:color w:val="000000" w:themeColor="text1"/>
              </w:rPr>
              <w:t>Baby- mozzarella</w:t>
            </w:r>
          </w:p>
        </w:tc>
      </w:tr>
      <w:tr w:rsidR="000643A8" w:rsidRPr="005C32C3" w14:paraId="31975A8E" w14:textId="77777777" w:rsidTr="000643A8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679543ED" w14:textId="77777777" w:rsidR="000643A8" w:rsidRPr="001E791D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6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645BD215" w14:textId="67582A02" w:rsidR="000643A8" w:rsidRPr="005C32C3" w:rsidRDefault="00B42B4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БАЗИЛІК</w:t>
            </w:r>
            <w:r w:rsidR="003B3559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  </w:t>
            </w:r>
            <w:r w:rsidR="003B3559" w:rsidRPr="003B3559">
              <w:rPr>
                <w:rFonts w:ascii="PT Sans Narrow" w:hAnsi="PT Sans Narrow"/>
                <w:i/>
                <w:color w:val="000000" w:themeColor="text1"/>
                <w:lang w:val="uk-UA"/>
              </w:rPr>
              <w:t>Basil</w:t>
            </w:r>
          </w:p>
        </w:tc>
      </w:tr>
    </w:tbl>
    <w:p w14:paraId="1F689A75" w14:textId="77777777" w:rsidR="000643A8" w:rsidRDefault="000643A8" w:rsidP="00064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0AFA4609" w14:textId="62345C79" w:rsidR="000643A8" w:rsidRPr="00FC080C" w:rsidRDefault="000643A8" w:rsidP="00064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color w:val="000000" w:themeColor="text1"/>
          <w:sz w:val="28"/>
          <w:szCs w:val="28"/>
          <w:lang w:val="en-US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300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BD7E09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73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FC080C" w:rsidRPr="00FC080C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легкий бульйончик, з витонченою нарізкою овочів та курочкою. Замовляють як на обід, вечерю так і на сніданок. </w:t>
      </w:r>
    </w:p>
    <w:p w14:paraId="3E5D7E58" w14:textId="77777777" w:rsidR="000643A8" w:rsidRDefault="000643A8" w:rsidP="000643A8">
      <w:pPr>
        <w:spacing w:line="360" w:lineRule="auto"/>
        <w:ind w:right="57"/>
        <w:outlineLvl w:val="0"/>
        <w:rPr>
          <w:rFonts w:ascii="PT Sans Narrow" w:hAnsi="PT Sans Narrow"/>
          <w:bCs/>
          <w:color w:val="941100"/>
          <w:sz w:val="32"/>
          <w:szCs w:val="32"/>
          <w:lang w:val="uk-UA"/>
        </w:rPr>
      </w:pPr>
    </w:p>
    <w:p w14:paraId="0F3F84EE" w14:textId="77777777" w:rsidR="000643A8" w:rsidRDefault="000643A8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76AA383F" w14:textId="77777777" w:rsidR="000643A8" w:rsidRDefault="000643A8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1E8CC581" w14:textId="77777777" w:rsidR="00B42B4E" w:rsidRDefault="00B42B4E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095D4138" w14:textId="77777777" w:rsidR="00DF3C1F" w:rsidRDefault="00B42B4E" w:rsidP="000643A8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lastRenderedPageBreak/>
        <w:t>КРЕМ-СУП ГРИБНИЙ</w:t>
      </w:r>
    </w:p>
    <w:p w14:paraId="66D89F11" w14:textId="69A13E05" w:rsidR="000643A8" w:rsidRPr="00852062" w:rsidRDefault="00DF3C1F" w:rsidP="000643A8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 w:rsidRPr="00DF3C1F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uk-UA"/>
        </w:rPr>
        <w:t>Mushroom cream soup</w:t>
      </w:r>
      <w:r w:rsidR="001D5BAF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uk-UA"/>
        </w:rPr>
        <w:br/>
      </w:r>
      <w:r w:rsidR="001D5BAF"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АЛЕРГЕНИ: МУСКАТНИЙ ГОРІХ, ГРИБИ, ВЕРШКИ, ЦИБУЛЯ</w:t>
      </w:r>
      <w:r w:rsidR="000643A8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0643A8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561"/>
        <w:gridCol w:w="4819"/>
      </w:tblGrid>
      <w:tr w:rsidR="000643A8" w:rsidRPr="00F466E7" w14:paraId="74E3ECC7" w14:textId="77777777" w:rsidTr="000643A8">
        <w:trPr>
          <w:trHeight w:val="632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1F5B4497" w14:textId="77777777" w:rsidR="000643A8" w:rsidRPr="001E791D" w:rsidRDefault="000643A8" w:rsidP="000643A8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4819" w:type="dxa"/>
          </w:tcPr>
          <w:p w14:paraId="0B632089" w14:textId="41026409" w:rsidR="000643A8" w:rsidRPr="00F466E7" w:rsidRDefault="00B42B4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ПЕЧЕРИЦІ</w:t>
            </w:r>
            <w:r w:rsidR="008C46B2">
              <w:rPr>
                <w:rFonts w:ascii="PT Sans Narrow" w:hAnsi="PT Sans Narrow"/>
                <w:color w:val="941100"/>
              </w:rPr>
              <w:t xml:space="preserve">                                  </w:t>
            </w:r>
            <w:r w:rsidR="008C46B2" w:rsidRPr="003B3559">
              <w:rPr>
                <w:rFonts w:ascii="PT Sans Narrow" w:hAnsi="PT Sans Narrow"/>
                <w:i/>
                <w:color w:val="000000" w:themeColor="text1"/>
                <w:lang w:val="en-CA"/>
              </w:rPr>
              <w:t>Mushrooms</w:t>
            </w:r>
          </w:p>
        </w:tc>
      </w:tr>
      <w:tr w:rsidR="000643A8" w:rsidRPr="00F466E7" w14:paraId="4E980B47" w14:textId="77777777" w:rsidTr="000643A8">
        <w:trPr>
          <w:trHeight w:val="633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66FF734B" w14:textId="77777777" w:rsidR="000643A8" w:rsidRPr="00F30617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4819" w:type="dxa"/>
          </w:tcPr>
          <w:p w14:paraId="70F6FEC0" w14:textId="13C47DD2" w:rsidR="000643A8" w:rsidRPr="00D24581" w:rsidRDefault="00B42B4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ЦИБУЛЯ РІПЧАСТА</w:t>
            </w:r>
            <w:r w:rsidR="008C46B2">
              <w:rPr>
                <w:rFonts w:ascii="PT Sans Narrow" w:hAnsi="PT Sans Narrow"/>
                <w:color w:val="941100"/>
                <w:lang w:val="uk-UA"/>
              </w:rPr>
              <w:t xml:space="preserve">                   </w:t>
            </w:r>
            <w:r w:rsidR="008C46B2" w:rsidRPr="008C46B2">
              <w:rPr>
                <w:rFonts w:ascii="PT Sans Narrow" w:hAnsi="PT Sans Narrow"/>
                <w:i/>
                <w:color w:val="000000" w:themeColor="text1"/>
                <w:lang w:val="uk-UA"/>
              </w:rPr>
              <w:t>Onions</w:t>
            </w:r>
          </w:p>
        </w:tc>
      </w:tr>
      <w:tr w:rsidR="000643A8" w:rsidRPr="00F466E7" w14:paraId="31761953" w14:textId="77777777" w:rsidTr="000643A8">
        <w:trPr>
          <w:trHeight w:val="548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39F582A0" w14:textId="77777777" w:rsidR="000643A8" w:rsidRPr="001E791D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4819" w:type="dxa"/>
          </w:tcPr>
          <w:p w14:paraId="1AA11A2E" w14:textId="741B9EE1" w:rsidR="000643A8" w:rsidRPr="00F466E7" w:rsidRDefault="00B42B4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МУСКАТНИЙ ГОРІХ</w:t>
            </w:r>
            <w:r w:rsidR="008C46B2">
              <w:rPr>
                <w:rFonts w:ascii="PT Sans Narrow" w:hAnsi="PT Sans Narrow"/>
                <w:color w:val="941100"/>
              </w:rPr>
              <w:t xml:space="preserve">                 </w:t>
            </w:r>
            <w:r w:rsidR="008C46B2" w:rsidRPr="008C46B2">
              <w:rPr>
                <w:rFonts w:ascii="PT Sans Narrow" w:hAnsi="PT Sans Narrow"/>
                <w:i/>
                <w:color w:val="000000" w:themeColor="text1"/>
              </w:rPr>
              <w:t>Nutmeg</w:t>
            </w:r>
          </w:p>
        </w:tc>
      </w:tr>
      <w:tr w:rsidR="000643A8" w:rsidRPr="00F466E7" w14:paraId="4538377F" w14:textId="77777777" w:rsidTr="000643A8">
        <w:trPr>
          <w:trHeight w:val="534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1AB64AFD" w14:textId="77777777" w:rsidR="000643A8" w:rsidRPr="001E791D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5E678A79" w14:textId="62AB036A" w:rsidR="000643A8" w:rsidRPr="005C32C3" w:rsidRDefault="00B42B4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ВЕРШКИ</w:t>
            </w:r>
            <w:r w:rsidR="008C46B2">
              <w:rPr>
                <w:rFonts w:ascii="PT Sans Narrow" w:hAnsi="PT Sans Narrow"/>
                <w:color w:val="941100"/>
                <w:lang w:val="en-CA"/>
              </w:rPr>
              <w:t xml:space="preserve">                                  </w:t>
            </w:r>
            <w:r w:rsidR="008C46B2" w:rsidRPr="008C46B2">
              <w:rPr>
                <w:rFonts w:ascii="PT Sans Narrow" w:hAnsi="PT Sans Narrow"/>
                <w:i/>
                <w:color w:val="000000" w:themeColor="text1"/>
                <w:lang w:val="en-CA"/>
              </w:rPr>
              <w:t>Cream</w:t>
            </w:r>
          </w:p>
        </w:tc>
      </w:tr>
      <w:tr w:rsidR="000643A8" w:rsidRPr="00F466E7" w14:paraId="11F0A623" w14:textId="77777777" w:rsidTr="000643A8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18B5E06D" w14:textId="77777777" w:rsidR="000643A8" w:rsidRPr="001E791D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146F6E8C" w14:textId="55AEE614" w:rsidR="000643A8" w:rsidRPr="005C32C3" w:rsidRDefault="00B42B4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КРУТОНИ</w:t>
            </w:r>
            <w:r w:rsidR="008C46B2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</w:t>
            </w:r>
            <w:r w:rsidR="008C46B2" w:rsidRPr="008C46B2">
              <w:rPr>
                <w:rFonts w:ascii="PT Sans Narrow" w:hAnsi="PT Sans Narrow"/>
                <w:i/>
                <w:color w:val="000000" w:themeColor="text1"/>
                <w:lang w:val="uk-UA"/>
              </w:rPr>
              <w:t>Croutons</w:t>
            </w:r>
          </w:p>
        </w:tc>
      </w:tr>
    </w:tbl>
    <w:p w14:paraId="59FC4183" w14:textId="77777777" w:rsidR="000643A8" w:rsidRDefault="000643A8" w:rsidP="00064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3D6A1DE6" w14:textId="13C2015C" w:rsidR="000643A8" w:rsidRPr="00FC080C" w:rsidRDefault="000643A8" w:rsidP="00064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color w:val="000000" w:themeColor="text1"/>
          <w:sz w:val="28"/>
          <w:szCs w:val="28"/>
          <w:lang w:val="en-US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B42B4E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00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BD7E09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89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FC080C" w:rsidRPr="00FC080C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ніжний грибний крем-суп, який подається з крутонами.</w:t>
      </w:r>
    </w:p>
    <w:p w14:paraId="2B09DC32" w14:textId="77777777" w:rsidR="000643A8" w:rsidRDefault="000643A8" w:rsidP="000643A8">
      <w:pPr>
        <w:spacing w:line="360" w:lineRule="auto"/>
        <w:ind w:right="57"/>
        <w:outlineLvl w:val="0"/>
        <w:rPr>
          <w:rFonts w:ascii="PT Sans Narrow" w:hAnsi="PT Sans Narrow"/>
          <w:bCs/>
          <w:color w:val="941100"/>
          <w:sz w:val="32"/>
          <w:szCs w:val="32"/>
          <w:lang w:val="uk-UA"/>
        </w:rPr>
      </w:pPr>
    </w:p>
    <w:p w14:paraId="34512343" w14:textId="77777777" w:rsidR="000643A8" w:rsidRPr="00151BFC" w:rsidRDefault="000643A8" w:rsidP="00064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7B3CCEDB" w14:textId="77777777" w:rsidR="000643A8" w:rsidRDefault="000643A8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5610B952" w14:textId="77777777" w:rsidR="00B42B4E" w:rsidRDefault="00B42B4E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5AA26092" w14:textId="77777777" w:rsidR="00B42B4E" w:rsidRDefault="00B42B4E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27C2848D" w14:textId="77777777" w:rsidR="000643A8" w:rsidRDefault="000643A8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7CB75EDA" w14:textId="77777777" w:rsidR="00DF3C1F" w:rsidRDefault="00B42B4E" w:rsidP="000643A8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lastRenderedPageBreak/>
        <w:t>НАХАБНИЙ БОРЩ З КОПЧЕНИМИ РЕБРАМИ</w:t>
      </w:r>
    </w:p>
    <w:p w14:paraId="50726F03" w14:textId="3EC422DC" w:rsidR="000643A8" w:rsidRPr="00852062" w:rsidRDefault="00DF3C1F" w:rsidP="000643A8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 w:rsidRPr="00DF3C1F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uk-UA"/>
        </w:rPr>
        <w:t>Brutal borsch with smoked ribs</w:t>
      </w:r>
      <w:r w:rsidR="001D5BAF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uk-UA"/>
        </w:rPr>
        <w:br/>
      </w:r>
      <w:r w:rsidR="001D5BAF"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АЛЕРГЕНИ: ЧАСНИК, ЦИБУЛЯ</w:t>
      </w:r>
      <w:r w:rsidR="000643A8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0643A8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561"/>
        <w:gridCol w:w="5671"/>
      </w:tblGrid>
      <w:tr w:rsidR="000643A8" w:rsidRPr="00F466E7" w14:paraId="4362E2BC" w14:textId="77777777" w:rsidTr="008C46B2">
        <w:trPr>
          <w:trHeight w:val="632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51199656" w14:textId="77777777" w:rsidR="000643A8" w:rsidRPr="001E791D" w:rsidRDefault="000643A8" w:rsidP="000643A8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5671" w:type="dxa"/>
          </w:tcPr>
          <w:p w14:paraId="5DA94FAF" w14:textId="1783F224" w:rsidR="000643A8" w:rsidRPr="00F466E7" w:rsidRDefault="00B42B4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НЕСАМОВИТИЙ БОРЩ З КОПЧЕНОЮ КВАСОЛЕЮ</w:t>
            </w:r>
          </w:p>
        </w:tc>
      </w:tr>
      <w:tr w:rsidR="000643A8" w:rsidRPr="00F466E7" w14:paraId="322A5851" w14:textId="77777777" w:rsidTr="008C46B2">
        <w:trPr>
          <w:trHeight w:val="633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43A1314B" w14:textId="77777777" w:rsidR="000643A8" w:rsidRPr="00F30617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5671" w:type="dxa"/>
          </w:tcPr>
          <w:p w14:paraId="19ECF2C6" w14:textId="3BED1057" w:rsidR="000643A8" w:rsidRPr="00D24581" w:rsidRDefault="00B42B4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СВИНЯЧІ КОПЧЕНІ РЕБРА</w:t>
            </w:r>
          </w:p>
        </w:tc>
      </w:tr>
      <w:tr w:rsidR="000643A8" w:rsidRPr="00F466E7" w14:paraId="4B6442FB" w14:textId="77777777" w:rsidTr="008C46B2">
        <w:trPr>
          <w:trHeight w:val="548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1D8AF2B8" w14:textId="77777777" w:rsidR="000643A8" w:rsidRPr="001E791D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5671" w:type="dxa"/>
          </w:tcPr>
          <w:p w14:paraId="768E47C5" w14:textId="1098BB77" w:rsidR="000643A8" w:rsidRPr="00F466E7" w:rsidRDefault="00B42B4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ВЛАСНИЙ ЙОГУРТ</w:t>
            </w:r>
          </w:p>
        </w:tc>
      </w:tr>
      <w:tr w:rsidR="000643A8" w:rsidRPr="00F466E7" w14:paraId="0C087C08" w14:textId="77777777" w:rsidTr="008C46B2">
        <w:trPr>
          <w:trHeight w:val="534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606A7F1C" w14:textId="77777777" w:rsidR="000643A8" w:rsidRPr="001E791D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567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709B2C89" w14:textId="4E5C803F" w:rsidR="000643A8" w:rsidRPr="005C32C3" w:rsidRDefault="00B42B4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ЧАСНИК</w:t>
            </w:r>
          </w:p>
        </w:tc>
      </w:tr>
      <w:tr w:rsidR="000643A8" w:rsidRPr="00F466E7" w14:paraId="3C5A8BDD" w14:textId="77777777" w:rsidTr="008C46B2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3C8B06EA" w14:textId="77777777" w:rsidR="000643A8" w:rsidRPr="001E791D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567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3C9507D7" w14:textId="4DB0DDAF" w:rsidR="000643A8" w:rsidRPr="005C32C3" w:rsidRDefault="00B42B4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ЦИБУЛЯ ЗЕЛЕНА</w:t>
            </w:r>
          </w:p>
        </w:tc>
      </w:tr>
      <w:tr w:rsidR="000643A8" w:rsidRPr="005C32C3" w14:paraId="120DEE2D" w14:textId="77777777" w:rsidTr="008C46B2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78B45F12" w14:textId="77777777" w:rsidR="000643A8" w:rsidRPr="001E791D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6</w:t>
            </w:r>
          </w:p>
        </w:tc>
        <w:tc>
          <w:tcPr>
            <w:tcW w:w="567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3AB021D0" w14:textId="15355287" w:rsidR="000643A8" w:rsidRPr="005C32C3" w:rsidRDefault="00B42B4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САЛО СОЛЕНЕ</w:t>
            </w:r>
          </w:p>
        </w:tc>
      </w:tr>
      <w:tr w:rsidR="000643A8" w:rsidRPr="005C32C3" w14:paraId="76BC28DD" w14:textId="77777777" w:rsidTr="008C46B2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3B76DE02" w14:textId="77777777" w:rsidR="000643A8" w:rsidRPr="001E791D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7</w:t>
            </w:r>
          </w:p>
        </w:tc>
        <w:tc>
          <w:tcPr>
            <w:tcW w:w="567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5A2FCC44" w14:textId="39ABB140" w:rsidR="000643A8" w:rsidRPr="005C32C3" w:rsidRDefault="00B42B4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СЛАСНІ ПАМПУШКИ З ЧАСНИКОМ</w:t>
            </w:r>
          </w:p>
        </w:tc>
      </w:tr>
      <w:tr w:rsidR="000643A8" w:rsidRPr="005C32C3" w14:paraId="54C82A78" w14:textId="77777777" w:rsidTr="008C46B2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2B789029" w14:textId="77777777" w:rsidR="000643A8" w:rsidRPr="001E791D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8</w:t>
            </w:r>
          </w:p>
        </w:tc>
        <w:tc>
          <w:tcPr>
            <w:tcW w:w="567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4B3F41B2" w14:textId="3186D5C7" w:rsidR="000643A8" w:rsidRPr="005C32C3" w:rsidRDefault="00B42B4E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ВИТРИМКА “РОЗСОЛЬНИК”</w:t>
            </w:r>
          </w:p>
        </w:tc>
      </w:tr>
    </w:tbl>
    <w:p w14:paraId="6E766BC0" w14:textId="19111F63" w:rsidR="000643A8" w:rsidRPr="006325C4" w:rsidRDefault="000643A8" w:rsidP="006325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B42B4E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450/200/50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B42B4E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187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B42B4E" w:rsidRPr="00B42B4E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нахабний борщ з </w:t>
      </w:r>
      <w:r w:rsidR="00B42B4E" w:rsidRPr="00B42B4E">
        <w:rPr>
          <w:rFonts w:ascii="PT Sans Narrow" w:hAnsi="PT Sans Narrow"/>
          <w:bCs/>
          <w:color w:val="000000" w:themeColor="text1"/>
          <w:sz w:val="36"/>
          <w:szCs w:val="36"/>
          <w:lang w:val="en-US"/>
        </w:rPr>
        <w:t>WOW</w:t>
      </w:r>
      <w:r w:rsidR="00B42B4E" w:rsidRPr="00B42B4E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подачею – наша фірмова страва. </w:t>
      </w:r>
      <w:r w:rsidR="00B42B4E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Ми подаємо червоний борщ з квасолею, разом з копченими реберцями. Окремо подається часничок, зелена цибуля, сало та наші пампушки власного приготування. А запити все це можна настоянкою Розсольник, яку наші бармени готують за власним рецептом.</w:t>
      </w:r>
    </w:p>
    <w:p w14:paraId="057A39B4" w14:textId="77777777" w:rsidR="001D5BAF" w:rsidRDefault="001D5BAF" w:rsidP="000643A8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43312A1F" w14:textId="1918C35D" w:rsidR="00DF3C1F" w:rsidRDefault="00BD7E09" w:rsidP="000643A8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lastRenderedPageBreak/>
        <w:t>КРЕМ-СУП З ГАРБУЗА</w:t>
      </w:r>
    </w:p>
    <w:p w14:paraId="3D045175" w14:textId="2619A55C" w:rsidR="001D5BAF" w:rsidRPr="00BD7E09" w:rsidRDefault="00BD7E09" w:rsidP="000643A8">
      <w:pPr>
        <w:spacing w:line="360" w:lineRule="auto"/>
        <w:ind w:right="57"/>
        <w:outlineLvl w:val="0"/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</w:pPr>
      <w:r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Pumpkin cream soup</w:t>
      </w:r>
    </w:p>
    <w:p w14:paraId="25ACA365" w14:textId="0A25BBE0" w:rsidR="000643A8" w:rsidRPr="00852062" w:rsidRDefault="001D5BAF" w:rsidP="000643A8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 xml:space="preserve">АЛЕРГЕНИ: </w:t>
      </w:r>
      <w:r w:rsidR="000643A8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0643A8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561"/>
        <w:gridCol w:w="4819"/>
      </w:tblGrid>
      <w:tr w:rsidR="000643A8" w:rsidRPr="00F466E7" w14:paraId="2970B1C5" w14:textId="77777777" w:rsidTr="000643A8">
        <w:trPr>
          <w:trHeight w:val="632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6B05225F" w14:textId="77777777" w:rsidR="000643A8" w:rsidRPr="001E791D" w:rsidRDefault="000643A8" w:rsidP="000643A8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4819" w:type="dxa"/>
          </w:tcPr>
          <w:p w14:paraId="3F0477B2" w14:textId="133973F4" w:rsidR="000643A8" w:rsidRPr="00BD7E09" w:rsidRDefault="00BD7E0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КУРЯЧИЙ БУЛЬОН</w:t>
            </w:r>
          </w:p>
        </w:tc>
      </w:tr>
      <w:tr w:rsidR="000643A8" w:rsidRPr="00F466E7" w14:paraId="1147008B" w14:textId="77777777" w:rsidTr="000643A8">
        <w:trPr>
          <w:trHeight w:val="633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63609EB1" w14:textId="77777777" w:rsidR="000643A8" w:rsidRPr="00F30617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4819" w:type="dxa"/>
          </w:tcPr>
          <w:p w14:paraId="0CB4DB20" w14:textId="1E220F51" w:rsidR="000643A8" w:rsidRPr="00D24581" w:rsidRDefault="00BD7E0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ГАРБУЗ</w:t>
            </w:r>
          </w:p>
        </w:tc>
      </w:tr>
      <w:tr w:rsidR="000643A8" w:rsidRPr="00F466E7" w14:paraId="320E1D69" w14:textId="77777777" w:rsidTr="000643A8">
        <w:trPr>
          <w:trHeight w:val="548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6BEC8486" w14:textId="77777777" w:rsidR="000643A8" w:rsidRPr="001E791D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4819" w:type="dxa"/>
          </w:tcPr>
          <w:p w14:paraId="6BA4F313" w14:textId="1BB24855" w:rsidR="000643A8" w:rsidRPr="00F466E7" w:rsidRDefault="00BD7E0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КАРТОПЛЯ</w:t>
            </w:r>
          </w:p>
        </w:tc>
      </w:tr>
      <w:tr w:rsidR="000643A8" w:rsidRPr="00F466E7" w14:paraId="0B5516B9" w14:textId="77777777" w:rsidTr="000643A8">
        <w:trPr>
          <w:trHeight w:val="534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628B0236" w14:textId="77777777" w:rsidR="000643A8" w:rsidRPr="001E791D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09E0ACE2" w14:textId="218D974F" w:rsidR="000643A8" w:rsidRPr="005C32C3" w:rsidRDefault="00BD7E0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ЦИБУЛЯ</w:t>
            </w:r>
          </w:p>
        </w:tc>
      </w:tr>
      <w:tr w:rsidR="000643A8" w:rsidRPr="00F466E7" w14:paraId="34CC583B" w14:textId="77777777" w:rsidTr="000643A8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5A5568A9" w14:textId="77777777" w:rsidR="000643A8" w:rsidRPr="001E791D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199CF0BE" w14:textId="4FF26E8A" w:rsidR="000643A8" w:rsidRPr="005C32C3" w:rsidRDefault="00BD7E0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МАСЛО</w:t>
            </w:r>
          </w:p>
        </w:tc>
      </w:tr>
      <w:tr w:rsidR="000643A8" w:rsidRPr="005C32C3" w14:paraId="07F12E8C" w14:textId="77777777" w:rsidTr="000643A8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1E61938C" w14:textId="77777777" w:rsidR="000643A8" w:rsidRPr="001E791D" w:rsidRDefault="000643A8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6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2066199C" w14:textId="228790DB" w:rsidR="000643A8" w:rsidRPr="005C32C3" w:rsidRDefault="00BD7E0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ГАРБУЗОВЕ НАСІННЯ</w:t>
            </w:r>
          </w:p>
        </w:tc>
      </w:tr>
      <w:tr w:rsidR="00BD7E09" w:rsidRPr="005C32C3" w14:paraId="72364CF2" w14:textId="77777777" w:rsidTr="000643A8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1C972C90" w14:textId="2832CCA3" w:rsidR="00BD7E09" w:rsidRDefault="00BD7E0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7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6E9556F8" w14:textId="3FE15245" w:rsidR="00BD7E09" w:rsidRDefault="00BD7E09" w:rsidP="000643A8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СОУС ДОРБЛЮ</w:t>
            </w:r>
          </w:p>
        </w:tc>
      </w:tr>
    </w:tbl>
    <w:p w14:paraId="279D45DE" w14:textId="77777777" w:rsidR="000643A8" w:rsidRDefault="000643A8" w:rsidP="00064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546566E2" w14:textId="60B2546E" w:rsidR="007A4A09" w:rsidRDefault="000643A8" w:rsidP="00064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B42B4E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00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BD7E09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89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</w:p>
    <w:p w14:paraId="4C4FA492" w14:textId="77777777" w:rsidR="001D5BAF" w:rsidRDefault="001D5BAF" w:rsidP="00064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color w:val="000000" w:themeColor="text1"/>
          <w:sz w:val="28"/>
          <w:szCs w:val="28"/>
          <w:lang w:val="en-US"/>
        </w:rPr>
      </w:pPr>
    </w:p>
    <w:p w14:paraId="40EDCDA4" w14:textId="77777777" w:rsidR="006325C4" w:rsidRDefault="006325C4" w:rsidP="00064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color w:val="000000" w:themeColor="text1"/>
          <w:sz w:val="28"/>
          <w:szCs w:val="28"/>
          <w:lang w:val="en-US"/>
        </w:rPr>
      </w:pPr>
    </w:p>
    <w:p w14:paraId="7DF6DAA6" w14:textId="77777777" w:rsidR="006325C4" w:rsidRDefault="006325C4" w:rsidP="00064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color w:val="000000" w:themeColor="text1"/>
          <w:sz w:val="28"/>
          <w:szCs w:val="28"/>
          <w:lang w:val="en-US"/>
        </w:rPr>
      </w:pPr>
    </w:p>
    <w:p w14:paraId="022F1CDA" w14:textId="77777777" w:rsidR="006325C4" w:rsidRPr="001D5BAF" w:rsidRDefault="006325C4" w:rsidP="00064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color w:val="000000" w:themeColor="text1"/>
          <w:sz w:val="28"/>
          <w:szCs w:val="28"/>
          <w:lang w:val="en-US"/>
        </w:rPr>
      </w:pPr>
    </w:p>
    <w:p w14:paraId="3F3DCF9D" w14:textId="7042B30B" w:rsidR="00917D76" w:rsidRDefault="00E7638B" w:rsidP="00917D76">
      <w:pPr>
        <w:spacing w:line="360" w:lineRule="auto"/>
        <w:ind w:left="57" w:right="113" w:firstLine="720"/>
        <w:jc w:val="right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lastRenderedPageBreak/>
        <w:t>КОТЛЕТИ ПО-КИЇВСЬКИ</w:t>
      </w:r>
    </w:p>
    <w:p w14:paraId="3C9E4760" w14:textId="1F251534" w:rsidR="00DF3C1F" w:rsidRPr="00DF3C1F" w:rsidRDefault="00DF3C1F" w:rsidP="00917D76">
      <w:pPr>
        <w:spacing w:line="360" w:lineRule="auto"/>
        <w:ind w:left="57" w:right="113" w:firstLine="720"/>
        <w:jc w:val="right"/>
        <w:outlineLvl w:val="0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  <w:r w:rsidRPr="00DF3C1F"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  <w:t>Chicken Kyiv</w:t>
      </w:r>
    </w:p>
    <w:p w14:paraId="5334D76D" w14:textId="77777777" w:rsidR="00251088" w:rsidRDefault="00251088" w:rsidP="00E7638B">
      <w:pPr>
        <w:spacing w:line="360" w:lineRule="auto"/>
        <w:ind w:left="57" w:right="113" w:firstLine="720"/>
        <w:jc w:val="both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Це наша візитна карточка та гордість!</w:t>
      </w:r>
    </w:p>
    <w:p w14:paraId="1D99D2C9" w14:textId="2D394EA2" w:rsidR="00917D76" w:rsidRDefault="00917D76" w:rsidP="00E7638B">
      <w:pPr>
        <w:spacing w:line="360" w:lineRule="auto"/>
        <w:ind w:left="57" w:right="113" w:firstLine="720"/>
        <w:jc w:val="both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Історія створення закладу говорить, що власники мережі ГАСТРОСИНДИКАТ хотіли осучаснити Київ з точки зору кухні та, як кажуть, “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en-CA" w:eastAsia="ko-KR"/>
        </w:rPr>
        <w:t>to make difference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”. Всі ж хочуть змінити світ, от і вони спробували. Денис Олександрович (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en-CA"/>
        </w:rPr>
        <w:t>co-founder)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багато експериментував над формою та розміром такої прикольної котлети по-київськи</w:t>
      </w:r>
      <w:r w:rsidR="00BC1D6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, та ось що вийшло.</w:t>
      </w:r>
    </w:p>
    <w:p w14:paraId="5AA73524" w14:textId="197C8D37" w:rsidR="00961B82" w:rsidRDefault="00E7638B" w:rsidP="00E7638B">
      <w:pPr>
        <w:spacing w:line="360" w:lineRule="auto"/>
        <w:ind w:left="57" w:right="113" w:firstLine="720"/>
        <w:jc w:val="both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Котлета по-київськи, яку ми пропонуємо для гостей, вона автенти</w:t>
      </w:r>
      <w:r w:rsidR="0025108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чна та не така як скрізь. М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ає видовжену форму та всередині неї різноманітні начинки, з сирами, грибами, вершковим маслом, тощо. </w:t>
      </w:r>
      <w:r w:rsidR="00961B82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Солоні, солодкі, з вишнею, або з морепродуктами, з інжиром, або зі шпинатом. Ми експериментуємо та отримуємо неперевершений смак.</w:t>
      </w:r>
    </w:p>
    <w:p w14:paraId="5B5BE6F3" w14:textId="42CDA53B" w:rsidR="007A4A09" w:rsidRDefault="00E7638B" w:rsidP="00E7638B">
      <w:pPr>
        <w:spacing w:line="360" w:lineRule="auto"/>
        <w:ind w:left="57" w:right="113" w:firstLine="720"/>
        <w:jc w:val="both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За всю історію функціонув</w:t>
      </w:r>
      <w:r w:rsidR="00926AD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ання закладу, ми розробили до 3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0 різновидів начинок таких котлет по-київськи, які змінюються в залежності від сезону. </w:t>
      </w:r>
    </w:p>
    <w:p w14:paraId="56429F84" w14:textId="54EE7A12" w:rsidR="00251088" w:rsidRDefault="00251088" w:rsidP="00E7638B">
      <w:pPr>
        <w:spacing w:line="360" w:lineRule="auto"/>
        <w:ind w:left="57" w:right="113" w:firstLine="720"/>
        <w:jc w:val="both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Нашу котлетку ми готуємо з каліброваної, високоякісної курячої грудки, всі продукти мають сертифікати якості. </w:t>
      </w:r>
    </w:p>
    <w:p w14:paraId="3B4BEF2C" w14:textId="77777777" w:rsidR="00961B82" w:rsidRDefault="00251088" w:rsidP="00E7638B">
      <w:pPr>
        <w:spacing w:line="360" w:lineRule="auto"/>
        <w:ind w:left="57" w:right="113" w:firstLine="720"/>
        <w:jc w:val="both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lastRenderedPageBreak/>
        <w:t>Технологія приготування: ми відбиваємо куряче філе, додаємо начинку, завертаємо її відповідної форми та паніруємо в сухарях та яєчних жовтках. Сухарі ми самостійно висушуємо з білого хліба.</w:t>
      </w:r>
      <w:r w:rsidR="00961B82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Потім поміщаємо котлету в морозильну камеру, аби вона не втрачала форму і вже далі в холодильній камері, котлетки чекають на гостей. </w:t>
      </w:r>
    </w:p>
    <w:p w14:paraId="5BCDECB0" w14:textId="40CF7E73" w:rsidR="00251088" w:rsidRDefault="00961B82" w:rsidP="00E7638B">
      <w:pPr>
        <w:spacing w:line="360" w:lineRule="auto"/>
        <w:ind w:left="57" w:right="113" w:firstLine="720"/>
        <w:jc w:val="both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Котлета готується 8хвилин на свіжому маслі у фритюрі. </w:t>
      </w:r>
      <w:r w:rsidR="0025108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</w:p>
    <w:p w14:paraId="427EC0F5" w14:textId="13BD49F4" w:rsidR="00251088" w:rsidRDefault="00E7638B" w:rsidP="00251088">
      <w:pPr>
        <w:spacing w:line="360" w:lineRule="auto"/>
        <w:ind w:left="57" w:right="113" w:firstLine="720"/>
        <w:jc w:val="both"/>
        <w:outlineLvl w:val="0"/>
        <w:rPr>
          <w:rFonts w:ascii="PT Sans Narrow" w:hAnsi="PT Sans Narrow"/>
          <w:bCs/>
          <w:color w:val="000000" w:themeColor="text1"/>
          <w:sz w:val="36"/>
          <w:szCs w:val="36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Такий формат котлети по-київськи </w:t>
      </w:r>
      <w:r w:rsidR="0090176B">
        <w:rPr>
          <w:rFonts w:ascii="PT Sans Narrow" w:hAnsi="PT Sans Narrow"/>
          <w:bCs/>
          <w:color w:val="000000" w:themeColor="text1"/>
          <w:sz w:val="36"/>
          <w:szCs w:val="36"/>
        </w:rPr>
        <w:t>ми звемо</w:t>
      </w:r>
      <w:r w:rsidR="00251088">
        <w:rPr>
          <w:rFonts w:ascii="PT Sans Narrow" w:hAnsi="PT Sans Narrow"/>
          <w:bCs/>
          <w:color w:val="000000" w:themeColor="text1"/>
          <w:sz w:val="36"/>
          <w:szCs w:val="36"/>
        </w:rPr>
        <w:t xml:space="preserve"> ресторанним стріт-фудом. Котлетку дуже зручно</w:t>
      </w:r>
      <w:r w:rsidR="0090176B">
        <w:rPr>
          <w:rFonts w:ascii="PT Sans Narrow" w:hAnsi="PT Sans Narrow"/>
          <w:bCs/>
          <w:color w:val="000000" w:themeColor="text1"/>
          <w:sz w:val="36"/>
          <w:szCs w:val="36"/>
        </w:rPr>
        <w:t xml:space="preserve"> їсти руками на ход</w:t>
      </w:r>
      <w:r w:rsidR="00251088">
        <w:rPr>
          <w:rFonts w:ascii="PT Sans Narrow" w:hAnsi="PT Sans Narrow"/>
          <w:bCs/>
          <w:color w:val="000000" w:themeColor="text1"/>
          <w:sz w:val="36"/>
          <w:szCs w:val="36"/>
        </w:rPr>
        <w:t>у та смакувати в закладі з ножем та виделкою.</w:t>
      </w:r>
    </w:p>
    <w:p w14:paraId="35AFAD84" w14:textId="2DC55556" w:rsidR="0090176B" w:rsidRDefault="0090176B" w:rsidP="00E7638B">
      <w:pPr>
        <w:spacing w:line="360" w:lineRule="auto"/>
        <w:ind w:left="57" w:right="113" w:firstLine="720"/>
        <w:jc w:val="both"/>
        <w:outlineLvl w:val="0"/>
        <w:rPr>
          <w:rFonts w:ascii="PT Sans Narrow" w:hAnsi="PT Sans Narrow"/>
          <w:bCs/>
          <w:color w:val="000000" w:themeColor="text1"/>
          <w:sz w:val="36"/>
          <w:szCs w:val="36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</w:rPr>
        <w:t xml:space="preserve">При обслуговуванні гостей, завжди ВАЖЛИВО акцентувати увагу на тому, яким чином потрібно їсти нашу котлету та попереджати, що вона дуже гаряча всередині. </w:t>
      </w:r>
    </w:p>
    <w:p w14:paraId="22CC2890" w14:textId="77777777" w:rsidR="00C92FC4" w:rsidRDefault="0090176B" w:rsidP="00C92FC4">
      <w:pPr>
        <w:spacing w:line="360" w:lineRule="auto"/>
        <w:ind w:left="57" w:right="113" w:firstLine="720"/>
        <w:jc w:val="both"/>
        <w:outlineLvl w:val="0"/>
        <w:rPr>
          <w:rFonts w:ascii="PT Sans Narrow" w:hAnsi="PT Sans Narrow"/>
          <w:bCs/>
          <w:color w:val="000000" w:themeColor="text1"/>
          <w:sz w:val="36"/>
          <w:szCs w:val="36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</w:rPr>
        <w:t xml:space="preserve">Прикладом такого спічу при подачі котлети по-київськи для гостя може бути: </w:t>
      </w:r>
    </w:p>
    <w:p w14:paraId="2CD33B8D" w14:textId="64F068F1" w:rsidR="005D475B" w:rsidRPr="00DF3C1F" w:rsidRDefault="0090176B" w:rsidP="00C92FC4">
      <w:pPr>
        <w:spacing w:line="360" w:lineRule="auto"/>
        <w:ind w:left="57" w:right="113" w:firstLine="720"/>
        <w:jc w:val="both"/>
        <w:outlineLvl w:val="0"/>
        <w:rPr>
          <w:rFonts w:ascii="PT Sans Narrow" w:hAnsi="PT Sans Narrow"/>
          <w:bCs/>
          <w:color w:val="000000" w:themeColor="text1"/>
          <w:sz w:val="36"/>
          <w:szCs w:val="36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</w:rPr>
        <w:t>« Котлетка з камамбером, для Вас, будь-ласка.</w:t>
      </w:r>
      <w:r w:rsidR="00C92FC4">
        <w:rPr>
          <w:rFonts w:ascii="PT Sans Narrow" w:hAnsi="PT Sans Narrow"/>
          <w:bCs/>
          <w:color w:val="000000" w:themeColor="text1"/>
          <w:sz w:val="36"/>
          <w:szCs w:val="36"/>
        </w:rPr>
        <w:t xml:space="preserve"> </w:t>
      </w:r>
      <w:r w:rsidR="00917D76">
        <w:rPr>
          <w:rFonts w:ascii="PT Sans Narrow" w:hAnsi="PT Sans Narrow"/>
          <w:bCs/>
          <w:color w:val="000000" w:themeColor="text1"/>
          <w:sz w:val="36"/>
          <w:szCs w:val="36"/>
        </w:rPr>
        <w:t xml:space="preserve">Краще почекати декілька хвилин, щоб вона трішки </w:t>
      </w:r>
      <w:r w:rsidR="00926AD7">
        <w:rPr>
          <w:rFonts w:ascii="PT Sans Narrow" w:hAnsi="PT Sans Narrow"/>
          <w:bCs/>
          <w:color w:val="000000" w:themeColor="text1"/>
          <w:sz w:val="36"/>
          <w:szCs w:val="36"/>
        </w:rPr>
        <w:t>охолола</w:t>
      </w:r>
      <w:r w:rsidR="00C92FC4">
        <w:rPr>
          <w:rFonts w:ascii="PT Sans Narrow" w:hAnsi="PT Sans Narrow"/>
          <w:bCs/>
          <w:color w:val="000000" w:themeColor="text1"/>
          <w:sz w:val="36"/>
          <w:szCs w:val="36"/>
        </w:rPr>
        <w:t xml:space="preserve">. </w:t>
      </w:r>
      <w:r w:rsidR="00917D76">
        <w:rPr>
          <w:rFonts w:ascii="PT Sans Narrow" w:hAnsi="PT Sans Narrow"/>
          <w:bCs/>
          <w:color w:val="000000" w:themeColor="text1"/>
          <w:sz w:val="36"/>
          <w:szCs w:val="36"/>
        </w:rPr>
        <w:t>В нас її коштують руками, але якщо Вам зручно, я приніс для Вас ніж та веделку. Хай смакує ».</w:t>
      </w:r>
    </w:p>
    <w:p w14:paraId="75F6C169" w14:textId="77777777" w:rsidR="00C92FC4" w:rsidRDefault="00C92FC4" w:rsidP="007A4A0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/>
        </w:rPr>
      </w:pPr>
    </w:p>
    <w:p w14:paraId="283DD22F" w14:textId="6FE0D257" w:rsidR="007A4A09" w:rsidRPr="00852062" w:rsidRDefault="007A4A09" w:rsidP="007A4A0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lastRenderedPageBreak/>
        <w:t>NO-CAPITO</w:t>
      </w:r>
      <w:r w:rsidR="00DF3C1F"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br/>
      </w:r>
      <w:r w:rsidR="00DF3C1F" w:rsidRPr="00DF3C1F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No-Capito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561"/>
        <w:gridCol w:w="4819"/>
      </w:tblGrid>
      <w:tr w:rsidR="007A4A09" w:rsidRPr="00F466E7" w14:paraId="508D5ED0" w14:textId="77777777" w:rsidTr="00DC0207">
        <w:trPr>
          <w:trHeight w:val="632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66B5252C" w14:textId="77777777" w:rsidR="007A4A09" w:rsidRPr="001E791D" w:rsidRDefault="007A4A09" w:rsidP="00DC0207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4819" w:type="dxa"/>
          </w:tcPr>
          <w:p w14:paraId="4E5FE97E" w14:textId="53C9FB9B" w:rsidR="007A4A09" w:rsidRPr="007A4A09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КУРЯЧЕ ФІЛЕ</w:t>
            </w:r>
            <w:r w:rsidR="008C46B2">
              <w:rPr>
                <w:rFonts w:ascii="PT Sans Narrow" w:hAnsi="PT Sans Narrow"/>
                <w:color w:val="941100"/>
                <w:lang w:val="uk-UA"/>
              </w:rPr>
              <w:t xml:space="preserve">                              </w:t>
            </w:r>
            <w:r w:rsidR="008C46B2" w:rsidRPr="003B3559">
              <w:rPr>
                <w:rFonts w:ascii="PT Sans Narrow" w:hAnsi="PT Sans Narrow"/>
                <w:i/>
                <w:color w:val="000000" w:themeColor="text1"/>
              </w:rPr>
              <w:t>Chicken fillet</w:t>
            </w:r>
          </w:p>
        </w:tc>
      </w:tr>
      <w:tr w:rsidR="007A4A09" w:rsidRPr="00F466E7" w14:paraId="0AAA41CE" w14:textId="77777777" w:rsidTr="00DC0207">
        <w:trPr>
          <w:trHeight w:val="633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5A7B3BCF" w14:textId="77777777" w:rsidR="007A4A09" w:rsidRPr="00F30617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4819" w:type="dxa"/>
          </w:tcPr>
          <w:p w14:paraId="44B263C4" w14:textId="21F13F43" w:rsidR="007A4A09" w:rsidRPr="00D24581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ШОВДАРЬ</w:t>
            </w:r>
            <w:r w:rsidR="00066E8D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  </w:t>
            </w:r>
          </w:p>
        </w:tc>
      </w:tr>
      <w:tr w:rsidR="007A4A09" w:rsidRPr="00F466E7" w14:paraId="2BC003DF" w14:textId="77777777" w:rsidTr="00DC0207">
        <w:trPr>
          <w:trHeight w:val="548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40AB2905" w14:textId="77777777" w:rsidR="007A4A09" w:rsidRPr="001E791D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4819" w:type="dxa"/>
          </w:tcPr>
          <w:p w14:paraId="01516C9A" w14:textId="62CBBE27" w:rsidR="007A4A09" w:rsidRPr="00F466E7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СИР МОЦАРЕЛА</w:t>
            </w:r>
            <w:r w:rsidR="00066E8D">
              <w:rPr>
                <w:rFonts w:ascii="PT Sans Narrow" w:hAnsi="PT Sans Narrow"/>
                <w:color w:val="941100"/>
              </w:rPr>
              <w:t xml:space="preserve">                          </w:t>
            </w:r>
            <w:r w:rsidR="00066E8D" w:rsidRPr="00066E8D">
              <w:rPr>
                <w:rFonts w:ascii="PT Sans Narrow" w:hAnsi="PT Sans Narrow"/>
                <w:i/>
                <w:color w:val="000000" w:themeColor="text1"/>
              </w:rPr>
              <w:t>Mozzarella</w:t>
            </w:r>
          </w:p>
        </w:tc>
      </w:tr>
      <w:tr w:rsidR="007A4A09" w:rsidRPr="00F466E7" w14:paraId="2B20CA14" w14:textId="77777777" w:rsidTr="00DC0207">
        <w:trPr>
          <w:trHeight w:val="534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00615723" w14:textId="77777777" w:rsidR="007A4A09" w:rsidRPr="001E791D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31587F84" w14:textId="5EFA30DB" w:rsidR="007A4A09" w:rsidRPr="007A4A09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 w:eastAsia="ko-KR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ТОМАТИ В’</w:t>
            </w:r>
            <w:r>
              <w:rPr>
                <w:rFonts w:ascii="PT Sans Narrow" w:hAnsi="PT Sans Narrow"/>
                <w:color w:val="941100"/>
                <w:lang w:val="uk-UA" w:eastAsia="ko-KR"/>
              </w:rPr>
              <w:t>ЯЛЕНІ</w:t>
            </w:r>
            <w:r w:rsidR="008C46B2">
              <w:rPr>
                <w:rFonts w:ascii="PT Sans Narrow" w:hAnsi="PT Sans Narrow"/>
                <w:color w:val="941100"/>
                <w:lang w:val="uk-UA" w:eastAsia="ko-KR"/>
              </w:rPr>
              <w:t xml:space="preserve">                       </w:t>
            </w:r>
            <w:r w:rsidR="008C46B2" w:rsidRPr="007765B8">
              <w:rPr>
                <w:rFonts w:ascii="PT Sans Narrow" w:hAnsi="PT Sans Narrow"/>
                <w:i/>
                <w:color w:val="000000" w:themeColor="text1"/>
                <w:lang w:val="uk-UA"/>
              </w:rPr>
              <w:t>Sun-dried tomatoes</w:t>
            </w:r>
          </w:p>
        </w:tc>
      </w:tr>
      <w:tr w:rsidR="007A4A09" w:rsidRPr="00F466E7" w14:paraId="5C342CDE" w14:textId="77777777" w:rsidTr="00DC0207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23F526B0" w14:textId="77777777" w:rsidR="007A4A09" w:rsidRPr="001E791D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0ED9FFBA" w14:textId="77736B88" w:rsidR="007A4A09" w:rsidRPr="005C32C3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БАЗИЛІК</w:t>
            </w:r>
            <w:r w:rsidR="00066E8D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   </w:t>
            </w:r>
            <w:r w:rsidR="00066E8D" w:rsidRPr="00066E8D">
              <w:rPr>
                <w:rFonts w:ascii="PT Sans Narrow" w:hAnsi="PT Sans Narrow"/>
                <w:i/>
                <w:color w:val="000000" w:themeColor="text1"/>
                <w:lang w:val="uk-UA"/>
              </w:rPr>
              <w:t xml:space="preserve"> Basil</w:t>
            </w:r>
          </w:p>
        </w:tc>
      </w:tr>
      <w:tr w:rsidR="007A4A09" w:rsidRPr="005C32C3" w14:paraId="3549D910" w14:textId="77777777" w:rsidTr="00DC0207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58AA1BDF" w14:textId="77777777" w:rsidR="007A4A09" w:rsidRPr="001E791D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6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10FC2CA8" w14:textId="3D4ABE4D" w:rsidR="007A4A09" w:rsidRPr="005C32C3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СИР ПАРМЕЗАН</w:t>
            </w:r>
            <w:r w:rsidR="00066E8D">
              <w:rPr>
                <w:rFonts w:ascii="PT Sans Narrow" w:hAnsi="PT Sans Narrow"/>
                <w:color w:val="941100"/>
                <w:lang w:val="uk-UA"/>
              </w:rPr>
              <w:t xml:space="preserve">                         </w:t>
            </w:r>
            <w:r w:rsidR="00066E8D" w:rsidRPr="00066E8D">
              <w:rPr>
                <w:rFonts w:ascii="PT Sans Narrow" w:hAnsi="PT Sans Narrow"/>
                <w:i/>
                <w:color w:val="000000" w:themeColor="text1"/>
                <w:lang w:val="uk-UA"/>
              </w:rPr>
              <w:t>Parmesan</w:t>
            </w:r>
          </w:p>
        </w:tc>
      </w:tr>
    </w:tbl>
    <w:p w14:paraId="6A5890F3" w14:textId="77777777" w:rsidR="007A4A09" w:rsidRDefault="007A4A09" w:rsidP="007A4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755413F1" w14:textId="77777777" w:rsidR="008F6357" w:rsidRDefault="007A4A09" w:rsidP="007A4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230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129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</w:r>
    </w:p>
    <w:p w14:paraId="62BDAE44" w14:textId="358DF552" w:rsidR="007A4A09" w:rsidRPr="003C6104" w:rsidRDefault="007A4A09" w:rsidP="008F6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color w:val="000000" w:themeColor="text1"/>
          <w:sz w:val="28"/>
          <w:szCs w:val="28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Особливості: </w:t>
      </w:r>
      <w:r w:rsidR="003C6104" w:rsidRPr="003C610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В </w:t>
      </w:r>
      <w:r w:rsidR="003C6104" w:rsidRPr="003C6104">
        <w:rPr>
          <w:rFonts w:ascii="PT Sans Narrow" w:hAnsi="PT Sans Narrow"/>
          <w:bCs/>
          <w:color w:val="000000" w:themeColor="text1"/>
          <w:sz w:val="36"/>
          <w:szCs w:val="36"/>
          <w:lang w:val="en-US"/>
        </w:rPr>
        <w:t>No-Capito</w:t>
      </w:r>
      <w:r w:rsidR="003C6104" w:rsidRPr="003C610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входить два види сиру пармезан та моцарела, в</w:t>
      </w:r>
      <w:r w:rsidR="003C6104" w:rsidRPr="003C6104">
        <w:rPr>
          <w:rFonts w:ascii="PT Sans Narrow" w:hAnsi="PT Sans Narrow"/>
          <w:bCs/>
          <w:color w:val="000000" w:themeColor="text1"/>
          <w:sz w:val="36"/>
          <w:szCs w:val="36"/>
          <w:lang w:val="en-CA"/>
        </w:rPr>
        <w:t>’</w:t>
      </w:r>
      <w:r w:rsidR="003C6104" w:rsidRPr="003C610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ялені томати, базилік та шовдарь (копчений свиний окорок), </w:t>
      </w:r>
      <w:r w:rsidR="003C610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- </w:t>
      </w:r>
      <w:r w:rsidR="003C6104" w:rsidRPr="003C610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гарне представлення нашої спешиал котлетки.</w:t>
      </w:r>
      <w:r w:rsidR="003C6104" w:rsidRPr="003C6104">
        <w:rPr>
          <w:rFonts w:ascii="PT Sans Narrow" w:hAnsi="PT Sans Narrow"/>
          <w:b/>
          <w:bCs/>
          <w:color w:val="000000" w:themeColor="text1"/>
          <w:sz w:val="36"/>
          <w:szCs w:val="36"/>
          <w:lang w:val="uk-UA"/>
        </w:rPr>
        <w:t xml:space="preserve"> </w:t>
      </w:r>
    </w:p>
    <w:p w14:paraId="21D34770" w14:textId="77777777" w:rsidR="007A4A09" w:rsidRDefault="007A4A09" w:rsidP="007A4A09">
      <w:pPr>
        <w:spacing w:line="360" w:lineRule="auto"/>
        <w:ind w:right="57"/>
        <w:outlineLvl w:val="0"/>
        <w:rPr>
          <w:rFonts w:ascii="PT Sans Narrow" w:hAnsi="PT Sans Narrow"/>
          <w:bCs/>
          <w:color w:val="941100"/>
          <w:sz w:val="32"/>
          <w:szCs w:val="32"/>
          <w:lang w:val="uk-UA"/>
        </w:rPr>
      </w:pPr>
    </w:p>
    <w:p w14:paraId="41685A45" w14:textId="77777777" w:rsidR="007A4A09" w:rsidRPr="00151BFC" w:rsidRDefault="007A4A09" w:rsidP="007A4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01C50914" w14:textId="77777777" w:rsidR="007A4A09" w:rsidRPr="00151BFC" w:rsidRDefault="007A4A09" w:rsidP="00064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7EA52AE0" w14:textId="77777777" w:rsidR="00DF3C1F" w:rsidRDefault="007A4A09" w:rsidP="007A4A0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lastRenderedPageBreak/>
        <w:t>КЛАСИЧНА</w:t>
      </w:r>
    </w:p>
    <w:p w14:paraId="29D8CA88" w14:textId="17248A78" w:rsidR="007A4A09" w:rsidRPr="00852062" w:rsidRDefault="00DF3C1F" w:rsidP="007A4A0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 w:rsidRPr="00DF3C1F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Classic</w:t>
      </w:r>
      <w:r w:rsidR="007A4A09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7A4A09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561"/>
        <w:gridCol w:w="4819"/>
      </w:tblGrid>
      <w:tr w:rsidR="007A4A09" w:rsidRPr="00F466E7" w14:paraId="1ECCE84B" w14:textId="77777777" w:rsidTr="00DC0207">
        <w:trPr>
          <w:trHeight w:val="632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7CDE8B8F" w14:textId="77777777" w:rsidR="007A4A09" w:rsidRPr="001E791D" w:rsidRDefault="007A4A09" w:rsidP="00DC0207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4819" w:type="dxa"/>
          </w:tcPr>
          <w:p w14:paraId="009CEA15" w14:textId="015F427B" w:rsidR="007A4A09" w:rsidRPr="007A4A09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КУРЯЧЕ ФІЛЕ</w:t>
            </w:r>
            <w:r w:rsidR="008C46B2">
              <w:rPr>
                <w:rFonts w:ascii="PT Sans Narrow" w:hAnsi="PT Sans Narrow"/>
                <w:color w:val="941100"/>
                <w:lang w:val="uk-UA"/>
              </w:rPr>
              <w:t xml:space="preserve">                             </w:t>
            </w:r>
            <w:r w:rsidR="008C46B2" w:rsidRPr="003B3559">
              <w:rPr>
                <w:rFonts w:ascii="PT Sans Narrow" w:hAnsi="PT Sans Narrow"/>
                <w:i/>
                <w:color w:val="000000" w:themeColor="text1"/>
              </w:rPr>
              <w:t>Chicken fillet</w:t>
            </w:r>
          </w:p>
        </w:tc>
      </w:tr>
      <w:tr w:rsidR="007A4A09" w:rsidRPr="00F466E7" w14:paraId="1CCBFB01" w14:textId="77777777" w:rsidTr="00DC0207">
        <w:trPr>
          <w:trHeight w:val="633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35F855B9" w14:textId="77777777" w:rsidR="007A4A09" w:rsidRPr="00F30617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4819" w:type="dxa"/>
          </w:tcPr>
          <w:p w14:paraId="12FD5C56" w14:textId="62065F23" w:rsidR="007A4A09" w:rsidRPr="00D24581" w:rsidRDefault="002D30C8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 xml:space="preserve">МАСЛО ВЕРШКОВЕ </w:t>
            </w:r>
            <w:r w:rsidR="007370AE">
              <w:rPr>
                <w:rFonts w:ascii="PT Sans Narrow" w:hAnsi="PT Sans Narrow"/>
                <w:color w:val="941100"/>
                <w:lang w:val="uk-UA"/>
              </w:rPr>
              <w:t xml:space="preserve">                  </w:t>
            </w:r>
            <w:r w:rsidR="007370AE" w:rsidRPr="007370AE">
              <w:rPr>
                <w:rFonts w:ascii="PT Sans Narrow" w:hAnsi="PT Sans Narrow"/>
                <w:i/>
                <w:color w:val="000000" w:themeColor="text1"/>
                <w:lang w:val="uk-UA"/>
              </w:rPr>
              <w:t>Butter</w:t>
            </w:r>
          </w:p>
        </w:tc>
      </w:tr>
      <w:tr w:rsidR="007A4A09" w:rsidRPr="00F466E7" w14:paraId="523CC44F" w14:textId="77777777" w:rsidTr="00DC0207">
        <w:trPr>
          <w:trHeight w:val="548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58690BD6" w14:textId="77777777" w:rsidR="007A4A09" w:rsidRPr="001E791D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4819" w:type="dxa"/>
          </w:tcPr>
          <w:p w14:paraId="50F7EC9B" w14:textId="564382E0" w:rsidR="007A4A09" w:rsidRPr="00F466E7" w:rsidRDefault="002D30C8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ЗЕЛЕНЬ</w:t>
            </w:r>
            <w:r w:rsidR="007370AE">
              <w:rPr>
                <w:rFonts w:ascii="PT Sans Narrow" w:hAnsi="PT Sans Narrow"/>
                <w:color w:val="941100"/>
              </w:rPr>
              <w:t xml:space="preserve">                                     </w:t>
            </w:r>
            <w:r w:rsidR="007370AE" w:rsidRPr="007370AE">
              <w:rPr>
                <w:rFonts w:ascii="PT Sans Narrow" w:hAnsi="PT Sans Narrow"/>
                <w:i/>
                <w:color w:val="000000" w:themeColor="text1"/>
              </w:rPr>
              <w:t>Greens</w:t>
            </w:r>
          </w:p>
        </w:tc>
      </w:tr>
    </w:tbl>
    <w:p w14:paraId="755DA658" w14:textId="77777777" w:rsidR="007A4A09" w:rsidRDefault="007A4A09" w:rsidP="007A4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4DCA40F4" w14:textId="77777777" w:rsidR="008F6357" w:rsidRDefault="007A4A09" w:rsidP="007A4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200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129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 w:rsidR="003C6104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</w:r>
    </w:p>
    <w:p w14:paraId="24C365D2" w14:textId="632AA04A" w:rsidR="007A4A09" w:rsidRPr="003C6104" w:rsidRDefault="003C6104" w:rsidP="008F6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color w:val="000000" w:themeColor="text1"/>
          <w:sz w:val="28"/>
          <w:szCs w:val="28"/>
          <w:lang w:val="en-US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Особливості: </w:t>
      </w:r>
      <w:r w:rsidRPr="003C610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класична котлета по-київськи, всередині вершкове масло та зелень, яке перетворюється у такий гарячий бульйончик із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зеленню. Пода</w:t>
      </w:r>
      <w:r w:rsidR="003233D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ючи її дуже ВАЖЛИВО нагадати про те, що масло всередині </w:t>
      </w:r>
      <w:r w:rsidR="00356B4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дуже гаряче, щоб гість не обпікся. Деякі гості просто п</w:t>
      </w:r>
      <w:r w:rsidR="00356B43">
        <w:rPr>
          <w:rFonts w:ascii="PT Sans Narrow" w:hAnsi="PT Sans Narrow"/>
          <w:bCs/>
          <w:color w:val="000000" w:themeColor="text1"/>
          <w:sz w:val="36"/>
          <w:szCs w:val="36"/>
          <w:lang w:val="en-CA"/>
        </w:rPr>
        <w:t>’</w:t>
      </w:r>
      <w:r w:rsidR="00356B4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ють такий бульйончик, а потім їдять саму соковиту котлету, а деякі просто виливають масло на тарілку та у процесі поїдання мокають у нього як у соус.</w:t>
      </w:r>
    </w:p>
    <w:p w14:paraId="50108AE0" w14:textId="5ADC1BE4" w:rsidR="000643A8" w:rsidRDefault="000643A8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00FA0847" w14:textId="77777777" w:rsidR="002D30C8" w:rsidRDefault="002D30C8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1EF24F04" w14:textId="77777777" w:rsidR="00DF3C1F" w:rsidRDefault="002D30C8" w:rsidP="007A4A0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t>ДОРБЛЮ ТА МАЛИНА</w:t>
      </w:r>
    </w:p>
    <w:p w14:paraId="64E3A5AA" w14:textId="0AD19446" w:rsidR="007A4A09" w:rsidRPr="00852062" w:rsidRDefault="00DF3C1F" w:rsidP="007A4A0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 w:rsidRPr="00DF3C1F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Blue cheese and raspberries</w:t>
      </w:r>
      <w:r w:rsidR="007A4A09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7A4A09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561"/>
        <w:gridCol w:w="4819"/>
      </w:tblGrid>
      <w:tr w:rsidR="007A4A09" w:rsidRPr="00F466E7" w14:paraId="69BA6175" w14:textId="77777777" w:rsidTr="00DC0207">
        <w:trPr>
          <w:trHeight w:val="632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0C574E91" w14:textId="77777777" w:rsidR="007A4A09" w:rsidRPr="001E791D" w:rsidRDefault="007A4A09" w:rsidP="00DC0207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4819" w:type="dxa"/>
          </w:tcPr>
          <w:p w14:paraId="0C6DC20F" w14:textId="39C524A3" w:rsidR="007A4A09" w:rsidRPr="007A4A09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КУРЯЧЕ ФІЛЕ</w:t>
            </w:r>
            <w:r w:rsidR="008C46B2">
              <w:rPr>
                <w:rFonts w:ascii="PT Sans Narrow" w:hAnsi="PT Sans Narrow"/>
                <w:color w:val="941100"/>
                <w:lang w:val="uk-UA"/>
              </w:rPr>
              <w:t xml:space="preserve">                             </w:t>
            </w:r>
            <w:r w:rsidR="008C46B2" w:rsidRPr="003B3559">
              <w:rPr>
                <w:rFonts w:ascii="PT Sans Narrow" w:hAnsi="PT Sans Narrow"/>
                <w:i/>
                <w:color w:val="000000" w:themeColor="text1"/>
              </w:rPr>
              <w:t>Chicken fillet</w:t>
            </w:r>
          </w:p>
        </w:tc>
      </w:tr>
      <w:tr w:rsidR="007A4A09" w:rsidRPr="00F466E7" w14:paraId="76A59534" w14:textId="77777777" w:rsidTr="00DC0207">
        <w:trPr>
          <w:trHeight w:val="633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2E39C58F" w14:textId="77777777" w:rsidR="007A4A09" w:rsidRPr="00F30617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4819" w:type="dxa"/>
          </w:tcPr>
          <w:p w14:paraId="795CC2AE" w14:textId="6907E47D" w:rsidR="007A4A09" w:rsidRPr="00D24581" w:rsidRDefault="002D30C8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СИР ДОРБЛЮ</w:t>
            </w:r>
            <w:r w:rsidR="007370AE">
              <w:rPr>
                <w:rFonts w:ascii="PT Sans Narrow" w:hAnsi="PT Sans Narrow"/>
                <w:color w:val="941100"/>
                <w:lang w:val="uk-UA"/>
              </w:rPr>
              <w:t xml:space="preserve">                            </w:t>
            </w:r>
            <w:r w:rsidR="00DF3C1F" w:rsidRPr="00DF3C1F">
              <w:rPr>
                <w:rFonts w:ascii="PT Sans Narrow" w:hAnsi="PT Sans Narrow"/>
                <w:i/>
                <w:color w:val="000000" w:themeColor="text1"/>
                <w:lang w:val="uk-UA"/>
              </w:rPr>
              <w:t>Blu</w:t>
            </w:r>
            <w:r w:rsidR="00DF3C1F">
              <w:rPr>
                <w:rFonts w:ascii="PT Sans Narrow" w:hAnsi="PT Sans Narrow"/>
                <w:color w:val="941100"/>
                <w:lang w:val="uk-UA"/>
              </w:rPr>
              <w:t xml:space="preserve"> </w:t>
            </w:r>
            <w:r w:rsidR="00DF3C1F">
              <w:rPr>
                <w:rFonts w:ascii="PT Sans Narrow" w:hAnsi="PT Sans Narrow"/>
                <w:i/>
                <w:color w:val="000000" w:themeColor="text1"/>
                <w:sz w:val="22"/>
                <w:lang w:val="en-CA"/>
              </w:rPr>
              <w:t>c</w:t>
            </w:r>
            <w:r w:rsidR="007370AE" w:rsidRPr="000E58A0">
              <w:rPr>
                <w:rFonts w:ascii="PT Sans Narrow" w:hAnsi="PT Sans Narrow"/>
                <w:i/>
                <w:color w:val="000000" w:themeColor="text1"/>
                <w:sz w:val="22"/>
                <w:lang w:val="en-CA"/>
              </w:rPr>
              <w:t xml:space="preserve">heese </w:t>
            </w:r>
          </w:p>
        </w:tc>
      </w:tr>
      <w:tr w:rsidR="007A4A09" w:rsidRPr="00F466E7" w14:paraId="498BAD85" w14:textId="77777777" w:rsidTr="00DC0207">
        <w:trPr>
          <w:trHeight w:val="548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4959DFCE" w14:textId="77777777" w:rsidR="007A4A09" w:rsidRPr="001E791D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4819" w:type="dxa"/>
          </w:tcPr>
          <w:p w14:paraId="17EBBBAD" w14:textId="31AC8B9B" w:rsidR="007A4A09" w:rsidRPr="00F466E7" w:rsidRDefault="002D30C8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МАЛИНА</w:t>
            </w:r>
            <w:r w:rsidR="007370AE">
              <w:rPr>
                <w:rFonts w:ascii="PT Sans Narrow" w:hAnsi="PT Sans Narrow"/>
                <w:color w:val="941100"/>
              </w:rPr>
              <w:t xml:space="preserve">                                    </w:t>
            </w:r>
            <w:r w:rsidR="007370AE" w:rsidRPr="007370AE">
              <w:rPr>
                <w:rFonts w:ascii="PT Sans Narrow" w:hAnsi="PT Sans Narrow"/>
                <w:i/>
                <w:color w:val="000000" w:themeColor="text1"/>
              </w:rPr>
              <w:t>Raspberries</w:t>
            </w:r>
          </w:p>
        </w:tc>
      </w:tr>
      <w:tr w:rsidR="007A4A09" w:rsidRPr="00F466E7" w14:paraId="046B21F1" w14:textId="77777777" w:rsidTr="00DC0207">
        <w:trPr>
          <w:trHeight w:val="534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0E8CA0B6" w14:textId="77777777" w:rsidR="007A4A09" w:rsidRPr="001E791D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43FE0DFB" w14:textId="02DDD7AF" w:rsidR="007A4A09" w:rsidRPr="005C32C3" w:rsidRDefault="002D30C8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ВИНО</w:t>
            </w:r>
            <w:r w:rsidR="00066E8D">
              <w:rPr>
                <w:rFonts w:ascii="PT Sans Narrow" w:hAnsi="PT Sans Narrow"/>
                <w:color w:val="941100"/>
                <w:lang w:val="en-CA"/>
              </w:rPr>
              <w:t xml:space="preserve">                                         </w:t>
            </w:r>
            <w:r w:rsidR="00066E8D">
              <w:rPr>
                <w:rFonts w:ascii="PT Sans Narrow" w:hAnsi="PT Sans Narrow"/>
                <w:i/>
                <w:color w:val="000000" w:themeColor="text1"/>
              </w:rPr>
              <w:t>W</w:t>
            </w:r>
            <w:r w:rsidR="00066E8D" w:rsidRPr="008C46B2">
              <w:rPr>
                <w:rFonts w:ascii="PT Sans Narrow" w:hAnsi="PT Sans Narrow"/>
                <w:i/>
                <w:color w:val="000000" w:themeColor="text1"/>
              </w:rPr>
              <w:t>ine</w:t>
            </w:r>
          </w:p>
        </w:tc>
      </w:tr>
    </w:tbl>
    <w:p w14:paraId="558EA2BA" w14:textId="77777777" w:rsidR="007A4A09" w:rsidRDefault="007A4A09" w:rsidP="007A4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12ABCAF6" w14:textId="26C65C60" w:rsidR="00DF3C1F" w:rsidRPr="008F6357" w:rsidRDefault="007A4A09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2D30C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20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129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F5393A" w:rsidRPr="00F5393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дуже неординарна та яскрава котлета по-київськи з дорблю та малиною. </w:t>
      </w:r>
      <w:r w:rsidR="00D001E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Наш незмінний хіт продажу. </w:t>
      </w:r>
      <w:r w:rsidR="00F5393A" w:rsidRPr="00F5393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Найчастіше Ви зможете почути таке запитання від гостей:</w:t>
      </w:r>
      <w:r w:rsidR="00F5393A" w:rsidRPr="00F5393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  <w:t>- Це солодка котлета?</w:t>
      </w:r>
      <w:r w:rsidR="00961B82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 w:rsidR="008F635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- </w:t>
      </w:r>
      <w:r w:rsidR="00961B82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Це</w:t>
      </w:r>
      <w:r w:rsidR="00F5393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солона котлетка, малина просто відтіняє смак сиру та надає пікантності страві, її не багато всередині. Вона вміщує по дві/три цілі свіжі малинки, які в процесі термічної обробки розтікаються з сиром всередині. Сир добрлю – голубий сир з пліснявою. </w:t>
      </w:r>
      <w:r w:rsidR="00D001E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</w:p>
    <w:p w14:paraId="0D27E2EF" w14:textId="77777777" w:rsidR="00DF3C1F" w:rsidRDefault="002D30C8" w:rsidP="007A4A0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t>ГАЛИЦЬКА</w:t>
      </w:r>
    </w:p>
    <w:p w14:paraId="6AAFB77B" w14:textId="58ED321A" w:rsidR="007A4A09" w:rsidRPr="00852062" w:rsidRDefault="009508F9" w:rsidP="007A4A0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 w:rsidRPr="009508F9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uk-UA"/>
        </w:rPr>
        <w:t>Galician</w:t>
      </w:r>
      <w:r w:rsidR="001D5BAF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uk-UA"/>
        </w:rPr>
        <w:br/>
      </w:r>
      <w:r w:rsidR="001D5BAF"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АЛЕРГЕНИ: ГРИБИ, ЦИБУЛЯ, ВЕРШКИ</w:t>
      </w:r>
      <w:r w:rsidR="007A4A09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7A4A09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561"/>
        <w:gridCol w:w="4819"/>
      </w:tblGrid>
      <w:tr w:rsidR="007A4A09" w:rsidRPr="00F466E7" w14:paraId="5E2B6C6F" w14:textId="77777777" w:rsidTr="00DC0207">
        <w:trPr>
          <w:trHeight w:val="632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721ECD8F" w14:textId="77777777" w:rsidR="007A4A09" w:rsidRPr="001E791D" w:rsidRDefault="007A4A09" w:rsidP="00DC0207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4819" w:type="dxa"/>
          </w:tcPr>
          <w:p w14:paraId="22C0EC06" w14:textId="4389995F" w:rsidR="007A4A09" w:rsidRPr="007A4A09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КУРЯЧЕ ФІЛЕ</w:t>
            </w:r>
            <w:r w:rsidR="008C46B2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  </w:t>
            </w:r>
            <w:r w:rsidR="008C46B2" w:rsidRPr="003B3559">
              <w:rPr>
                <w:rFonts w:ascii="PT Sans Narrow" w:hAnsi="PT Sans Narrow"/>
                <w:i/>
                <w:color w:val="000000" w:themeColor="text1"/>
              </w:rPr>
              <w:t>Chicken fillet</w:t>
            </w:r>
          </w:p>
        </w:tc>
      </w:tr>
      <w:tr w:rsidR="007A4A09" w:rsidRPr="00F466E7" w14:paraId="6C086585" w14:textId="77777777" w:rsidTr="00DC0207">
        <w:trPr>
          <w:trHeight w:val="633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42EBB863" w14:textId="77777777" w:rsidR="007A4A09" w:rsidRPr="00F30617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4819" w:type="dxa"/>
          </w:tcPr>
          <w:p w14:paraId="680D948A" w14:textId="67FC2478" w:rsidR="007A4A09" w:rsidRPr="00D24581" w:rsidRDefault="002D30C8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БЕКОН</w:t>
            </w:r>
            <w:r w:rsidR="007370AE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            </w:t>
            </w:r>
            <w:r w:rsidR="007370AE" w:rsidRPr="007370AE">
              <w:rPr>
                <w:rFonts w:ascii="PT Sans Narrow" w:hAnsi="PT Sans Narrow"/>
                <w:i/>
                <w:color w:val="000000" w:themeColor="text1"/>
                <w:lang w:val="uk-UA"/>
              </w:rPr>
              <w:t>Bacon</w:t>
            </w:r>
          </w:p>
        </w:tc>
      </w:tr>
      <w:tr w:rsidR="007A4A09" w:rsidRPr="00F466E7" w14:paraId="1C95F47B" w14:textId="77777777" w:rsidTr="00DC0207">
        <w:trPr>
          <w:trHeight w:val="548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192B9508" w14:textId="77777777" w:rsidR="007A4A09" w:rsidRPr="001E791D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4819" w:type="dxa"/>
          </w:tcPr>
          <w:p w14:paraId="3801152B" w14:textId="4F0FFFB0" w:rsidR="007A4A09" w:rsidRPr="00F466E7" w:rsidRDefault="002D30C8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ПЕЧЕРИЦІ</w:t>
            </w:r>
            <w:r w:rsidR="007370AE">
              <w:rPr>
                <w:rFonts w:ascii="PT Sans Narrow" w:hAnsi="PT Sans Narrow"/>
                <w:color w:val="941100"/>
              </w:rPr>
              <w:t xml:space="preserve">                                      </w:t>
            </w:r>
            <w:r w:rsidR="007370AE" w:rsidRPr="007370AE">
              <w:rPr>
                <w:rFonts w:ascii="PT Sans Narrow" w:hAnsi="PT Sans Narrow"/>
                <w:i/>
                <w:color w:val="000000" w:themeColor="text1"/>
              </w:rPr>
              <w:t>Mushrooms</w:t>
            </w:r>
          </w:p>
        </w:tc>
      </w:tr>
      <w:tr w:rsidR="007A4A09" w:rsidRPr="00F466E7" w14:paraId="53FE8F9A" w14:textId="77777777" w:rsidTr="00DC0207">
        <w:trPr>
          <w:trHeight w:val="534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3FD0CEB4" w14:textId="77777777" w:rsidR="007A4A09" w:rsidRPr="001E791D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489695D3" w14:textId="6D2BA18D" w:rsidR="007A4A09" w:rsidRPr="005C32C3" w:rsidRDefault="002D30C8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ЦИБУЛЯ РІПЧАСТА</w:t>
            </w:r>
            <w:r w:rsidR="007370AE">
              <w:rPr>
                <w:rFonts w:ascii="PT Sans Narrow" w:hAnsi="PT Sans Narrow"/>
                <w:color w:val="941100"/>
                <w:lang w:val="en-CA"/>
              </w:rPr>
              <w:t xml:space="preserve">                       </w:t>
            </w:r>
            <w:r w:rsidR="007370AE" w:rsidRPr="007370AE">
              <w:rPr>
                <w:rFonts w:ascii="PT Sans Narrow" w:hAnsi="PT Sans Narrow"/>
                <w:i/>
                <w:color w:val="000000" w:themeColor="text1"/>
                <w:lang w:val="en-CA"/>
              </w:rPr>
              <w:t>Onions</w:t>
            </w:r>
          </w:p>
        </w:tc>
      </w:tr>
      <w:tr w:rsidR="007A4A09" w:rsidRPr="00F466E7" w14:paraId="1991504C" w14:textId="77777777" w:rsidTr="00DC0207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67D7D984" w14:textId="77777777" w:rsidR="007A4A09" w:rsidRPr="001E791D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5EC07D3C" w14:textId="3DE18EFD" w:rsidR="007A4A09" w:rsidRPr="005C32C3" w:rsidRDefault="002D30C8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ВЕРШКИ</w:t>
            </w:r>
            <w:r w:rsidR="007370AE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      </w:t>
            </w:r>
            <w:r w:rsidR="007370AE" w:rsidRPr="007370AE">
              <w:rPr>
                <w:rFonts w:ascii="PT Sans Narrow" w:hAnsi="PT Sans Narrow"/>
                <w:i/>
                <w:color w:val="000000" w:themeColor="text1"/>
                <w:lang w:val="uk-UA"/>
              </w:rPr>
              <w:t>Cream</w:t>
            </w:r>
          </w:p>
        </w:tc>
      </w:tr>
      <w:tr w:rsidR="007A4A09" w:rsidRPr="005C32C3" w14:paraId="6C29514F" w14:textId="77777777" w:rsidTr="00DC0207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76C243DB" w14:textId="77777777" w:rsidR="007A4A09" w:rsidRPr="001E791D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6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15B21701" w14:textId="113767FD" w:rsidR="007A4A09" w:rsidRPr="005C32C3" w:rsidRDefault="002D30C8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СИР ПАРМЕЗАН</w:t>
            </w:r>
            <w:r w:rsidR="007370AE">
              <w:rPr>
                <w:rFonts w:ascii="PT Sans Narrow" w:hAnsi="PT Sans Narrow"/>
                <w:color w:val="941100"/>
                <w:lang w:val="uk-UA"/>
              </w:rPr>
              <w:t xml:space="preserve">                         </w:t>
            </w:r>
            <w:r w:rsidR="007370AE" w:rsidRPr="007370AE">
              <w:rPr>
                <w:rFonts w:ascii="PT Sans Narrow" w:hAnsi="PT Sans Narrow"/>
                <w:i/>
                <w:color w:val="000000" w:themeColor="text1"/>
                <w:lang w:val="uk-UA"/>
              </w:rPr>
              <w:t>Cheese parmesan</w:t>
            </w:r>
          </w:p>
        </w:tc>
      </w:tr>
      <w:tr w:rsidR="007A4A09" w:rsidRPr="005C32C3" w14:paraId="2AC50898" w14:textId="77777777" w:rsidTr="00DC0207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08213CA3" w14:textId="77777777" w:rsidR="007A4A09" w:rsidRPr="001E791D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7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7E1FF348" w14:textId="460F5BDA" w:rsidR="007A4A09" w:rsidRPr="005C32C3" w:rsidRDefault="002D30C8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ЖОВТКИ КУРЯЧІ</w:t>
            </w:r>
            <w:r w:rsidR="007370AE">
              <w:rPr>
                <w:rFonts w:ascii="PT Sans Narrow" w:hAnsi="PT Sans Narrow"/>
                <w:color w:val="941100"/>
                <w:lang w:val="uk-UA"/>
              </w:rPr>
              <w:t xml:space="preserve">                       </w:t>
            </w:r>
            <w:r w:rsidR="007370AE" w:rsidRPr="007370AE">
              <w:rPr>
                <w:rFonts w:ascii="PT Sans Narrow" w:hAnsi="PT Sans Narrow"/>
                <w:i/>
                <w:color w:val="000000" w:themeColor="text1"/>
                <w:lang w:val="uk-UA"/>
              </w:rPr>
              <w:t>Chicken yolks</w:t>
            </w:r>
          </w:p>
        </w:tc>
      </w:tr>
    </w:tbl>
    <w:p w14:paraId="3B46A2C9" w14:textId="06E82A9F" w:rsidR="007A4A09" w:rsidRPr="00D001E3" w:rsidRDefault="007A4A09" w:rsidP="007A4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color w:val="000000" w:themeColor="text1"/>
          <w:sz w:val="28"/>
          <w:szCs w:val="28"/>
          <w:lang w:val="en-US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B5728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22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129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F5393A" w:rsidRPr="00D001E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галицька котлета по-київськи</w:t>
      </w:r>
      <w:r w:rsidR="002336C0" w:rsidRPr="00D001E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, </w:t>
      </w:r>
      <w:r w:rsidR="00D001E3" w:rsidRPr="00D001E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всередині неї дуже смачна начинка схожа на вершковий жульєн.</w:t>
      </w:r>
    </w:p>
    <w:p w14:paraId="2A2864CC" w14:textId="77777777" w:rsidR="007A4A09" w:rsidRDefault="007A4A09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1FDFC693" w14:textId="77777777" w:rsidR="007A4A09" w:rsidRDefault="007A4A09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66D1A8CD" w14:textId="77777777" w:rsidR="007A4A09" w:rsidRDefault="007A4A09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147108E0" w14:textId="77777777" w:rsidR="00B57284" w:rsidRDefault="00B57284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61873D06" w14:textId="77777777" w:rsidR="009508F9" w:rsidRDefault="00B57284" w:rsidP="007A4A0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t>ДУЖЕ КАМАМБЕРНА</w:t>
      </w:r>
    </w:p>
    <w:p w14:paraId="5E5BFFCA" w14:textId="6BA109FF" w:rsidR="007A4A09" w:rsidRPr="00852062" w:rsidRDefault="009508F9" w:rsidP="007A4A0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 w:rsidRPr="009508F9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Super camembert</w:t>
      </w:r>
      <w:r w:rsidR="007A4A09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7A4A09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561"/>
        <w:gridCol w:w="4819"/>
      </w:tblGrid>
      <w:tr w:rsidR="007A4A09" w:rsidRPr="00F466E7" w14:paraId="1D539611" w14:textId="77777777" w:rsidTr="00DC0207">
        <w:trPr>
          <w:trHeight w:val="632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0A70DE06" w14:textId="77777777" w:rsidR="007A4A09" w:rsidRPr="001E791D" w:rsidRDefault="007A4A09" w:rsidP="00DC0207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4819" w:type="dxa"/>
          </w:tcPr>
          <w:p w14:paraId="27024667" w14:textId="3B47E37C" w:rsidR="007A4A09" w:rsidRPr="007A4A09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КУРЯЧЕ ФІЛЕ</w:t>
            </w:r>
            <w:r w:rsidR="008C46B2">
              <w:rPr>
                <w:rFonts w:ascii="PT Sans Narrow" w:hAnsi="PT Sans Narrow"/>
                <w:color w:val="941100"/>
                <w:lang w:val="uk-UA"/>
              </w:rPr>
              <w:t xml:space="preserve">                              </w:t>
            </w:r>
            <w:r w:rsidR="008C46B2" w:rsidRPr="003B3559">
              <w:rPr>
                <w:rFonts w:ascii="PT Sans Narrow" w:hAnsi="PT Sans Narrow"/>
                <w:i/>
                <w:color w:val="000000" w:themeColor="text1"/>
              </w:rPr>
              <w:t>Chicken fillet</w:t>
            </w:r>
          </w:p>
        </w:tc>
      </w:tr>
      <w:tr w:rsidR="007A4A09" w:rsidRPr="00F466E7" w14:paraId="3E529610" w14:textId="77777777" w:rsidTr="00DC0207">
        <w:trPr>
          <w:trHeight w:val="633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2AB0C9F1" w14:textId="77777777" w:rsidR="007A4A09" w:rsidRPr="00F30617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4819" w:type="dxa"/>
          </w:tcPr>
          <w:p w14:paraId="5B3FEC21" w14:textId="29B60C7C" w:rsidR="007A4A09" w:rsidRPr="00D24581" w:rsidRDefault="00B57284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СИР КАМАМБЕР</w:t>
            </w:r>
            <w:r w:rsidR="007370AE">
              <w:rPr>
                <w:rFonts w:ascii="PT Sans Narrow" w:hAnsi="PT Sans Narrow"/>
                <w:color w:val="941100"/>
                <w:lang w:val="uk-UA"/>
              </w:rPr>
              <w:t xml:space="preserve">                        </w:t>
            </w:r>
            <w:r w:rsidR="007370AE">
              <w:rPr>
                <w:rFonts w:ascii="PT Sans Narrow" w:hAnsi="PT Sans Narrow"/>
                <w:i/>
                <w:color w:val="000000" w:themeColor="text1"/>
                <w:sz w:val="22"/>
                <w:lang w:val="en-CA"/>
              </w:rPr>
              <w:t>Cheese camembert</w:t>
            </w:r>
          </w:p>
        </w:tc>
      </w:tr>
      <w:tr w:rsidR="007A4A09" w:rsidRPr="00F466E7" w14:paraId="5E470944" w14:textId="77777777" w:rsidTr="00DC0207">
        <w:trPr>
          <w:trHeight w:val="548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0153C91F" w14:textId="77777777" w:rsidR="007A4A09" w:rsidRPr="001E791D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4819" w:type="dxa"/>
          </w:tcPr>
          <w:p w14:paraId="06574D8F" w14:textId="15DDB8DB" w:rsidR="007A4A09" w:rsidRPr="00F466E7" w:rsidRDefault="00B57284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ВИНО</w:t>
            </w:r>
            <w:r w:rsidR="00066E8D">
              <w:rPr>
                <w:rFonts w:ascii="PT Sans Narrow" w:hAnsi="PT Sans Narrow"/>
                <w:color w:val="941100"/>
              </w:rPr>
              <w:t xml:space="preserve">                                         </w:t>
            </w:r>
            <w:r w:rsidR="00066E8D">
              <w:rPr>
                <w:rFonts w:ascii="PT Sans Narrow" w:hAnsi="PT Sans Narrow"/>
                <w:i/>
                <w:color w:val="000000" w:themeColor="text1"/>
              </w:rPr>
              <w:t>W</w:t>
            </w:r>
            <w:r w:rsidR="00066E8D" w:rsidRPr="008C46B2">
              <w:rPr>
                <w:rFonts w:ascii="PT Sans Narrow" w:hAnsi="PT Sans Narrow"/>
                <w:i/>
                <w:color w:val="000000" w:themeColor="text1"/>
              </w:rPr>
              <w:t>ine</w:t>
            </w:r>
          </w:p>
        </w:tc>
      </w:tr>
    </w:tbl>
    <w:p w14:paraId="40CE3E05" w14:textId="77777777" w:rsidR="007A4A09" w:rsidRDefault="007A4A09" w:rsidP="007A4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432E28CC" w14:textId="4AF2220D" w:rsidR="007A4A09" w:rsidRPr="00D001E3" w:rsidRDefault="007A4A09" w:rsidP="007A4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color w:val="000000" w:themeColor="text1"/>
          <w:sz w:val="28"/>
          <w:szCs w:val="28"/>
          <w:lang w:val="en-US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B5728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20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129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D001E3" w:rsidRPr="00D001E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для поціновувачів сиру, можна пропонувати цю котлетку.  До неї можна рекомендувати ожиновий соус. </w:t>
      </w:r>
      <w:r w:rsidR="00D001E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  <w:t>Вино, яке написано у вмісті – тільки кілька крапель для смаку.</w:t>
      </w:r>
    </w:p>
    <w:p w14:paraId="50B8D8A5" w14:textId="77777777" w:rsidR="007A4A09" w:rsidRDefault="007A4A09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5CDFF1ED" w14:textId="77777777" w:rsidR="007A4A09" w:rsidRDefault="007A4A09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1650E672" w14:textId="77777777" w:rsidR="007A4A09" w:rsidRDefault="007A4A09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38A5529F" w14:textId="77777777" w:rsidR="007A4A09" w:rsidRDefault="007A4A09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67448B24" w14:textId="77777777" w:rsidR="00B57284" w:rsidRDefault="00B57284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1C097D31" w14:textId="77777777" w:rsidR="009508F9" w:rsidRDefault="009508F9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33147687" w14:textId="1F0D6789" w:rsidR="009508F9" w:rsidRDefault="001A1B5D" w:rsidP="007A4A0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t>ЛИСИЧКА</w:t>
      </w:r>
    </w:p>
    <w:p w14:paraId="1B3A8620" w14:textId="556FB6F4" w:rsidR="007A4A09" w:rsidRPr="00852062" w:rsidRDefault="009508F9" w:rsidP="007A4A0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 w:rsidRPr="009508F9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Chanterelle</w:t>
      </w:r>
      <w:r w:rsidR="001D5BAF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br/>
      </w:r>
      <w:r w:rsidR="001D5BAF"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АЛЕРГЕНИ: ГРИБИ, ЦИБУЛЯ</w:t>
      </w:r>
      <w:r w:rsidR="007A4A09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7A4A09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561"/>
        <w:gridCol w:w="4819"/>
      </w:tblGrid>
      <w:tr w:rsidR="007A4A09" w:rsidRPr="00F466E7" w14:paraId="0E6FF06B" w14:textId="77777777" w:rsidTr="00DC0207">
        <w:trPr>
          <w:trHeight w:val="632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2F38327F" w14:textId="77777777" w:rsidR="007A4A09" w:rsidRPr="001E791D" w:rsidRDefault="007A4A09" w:rsidP="00DC0207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4819" w:type="dxa"/>
          </w:tcPr>
          <w:p w14:paraId="19F606CF" w14:textId="174451B0" w:rsidR="007A4A09" w:rsidRPr="007A4A09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КУРЯЧЕ ФІЛЕ</w:t>
            </w:r>
            <w:r w:rsidR="008C46B2">
              <w:rPr>
                <w:rFonts w:ascii="PT Sans Narrow" w:hAnsi="PT Sans Narrow"/>
                <w:color w:val="941100"/>
                <w:lang w:val="uk-UA"/>
              </w:rPr>
              <w:t xml:space="preserve">                              </w:t>
            </w:r>
            <w:r w:rsidR="008C46B2" w:rsidRPr="003B3559">
              <w:rPr>
                <w:rFonts w:ascii="PT Sans Narrow" w:hAnsi="PT Sans Narrow"/>
                <w:i/>
                <w:color w:val="000000" w:themeColor="text1"/>
              </w:rPr>
              <w:t>Chicken fillet</w:t>
            </w:r>
          </w:p>
        </w:tc>
      </w:tr>
      <w:tr w:rsidR="007A4A09" w:rsidRPr="00F466E7" w14:paraId="73EB9F69" w14:textId="77777777" w:rsidTr="00DC0207">
        <w:trPr>
          <w:trHeight w:val="633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7766FBB4" w14:textId="77777777" w:rsidR="007A4A09" w:rsidRPr="00F30617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4819" w:type="dxa"/>
          </w:tcPr>
          <w:p w14:paraId="44D3297E" w14:textId="7F268FF4" w:rsidR="007A4A09" w:rsidRPr="00D24581" w:rsidRDefault="00B57284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ЛИСИЧКИ</w:t>
            </w:r>
            <w:r w:rsidR="007370AE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  </w:t>
            </w:r>
            <w:r w:rsidR="007370AE" w:rsidRPr="007370AE">
              <w:rPr>
                <w:rFonts w:ascii="PT Sans Narrow" w:hAnsi="PT Sans Narrow"/>
                <w:i/>
                <w:color w:val="000000" w:themeColor="text1"/>
                <w:lang w:val="uk-UA"/>
              </w:rPr>
              <w:t>Chanterelles</w:t>
            </w:r>
          </w:p>
        </w:tc>
      </w:tr>
      <w:tr w:rsidR="007A4A09" w:rsidRPr="00F466E7" w14:paraId="37E9C32A" w14:textId="77777777" w:rsidTr="00DC0207">
        <w:trPr>
          <w:trHeight w:val="548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314F7AC7" w14:textId="77777777" w:rsidR="007A4A09" w:rsidRPr="001E791D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4819" w:type="dxa"/>
          </w:tcPr>
          <w:p w14:paraId="5125F30B" w14:textId="56B81802" w:rsidR="007A4A09" w:rsidRPr="00F466E7" w:rsidRDefault="00B57284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ЦИБУЛЯ</w:t>
            </w:r>
            <w:r w:rsidR="007370AE">
              <w:rPr>
                <w:rFonts w:ascii="PT Sans Narrow" w:hAnsi="PT Sans Narrow"/>
                <w:color w:val="941100"/>
              </w:rPr>
              <w:t xml:space="preserve">                                      </w:t>
            </w:r>
            <w:r w:rsidR="007370AE" w:rsidRPr="007370AE">
              <w:rPr>
                <w:rFonts w:ascii="PT Sans Narrow" w:hAnsi="PT Sans Narrow"/>
                <w:i/>
                <w:color w:val="000000" w:themeColor="text1"/>
              </w:rPr>
              <w:t>Onions</w:t>
            </w:r>
          </w:p>
        </w:tc>
      </w:tr>
      <w:tr w:rsidR="007A4A09" w:rsidRPr="00F466E7" w14:paraId="59DBF3D8" w14:textId="77777777" w:rsidTr="00DC0207">
        <w:trPr>
          <w:trHeight w:val="534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1DF0F7C1" w14:textId="77777777" w:rsidR="007A4A09" w:rsidRPr="001E791D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405D6441" w14:textId="6F7DEEAC" w:rsidR="007A4A09" w:rsidRPr="005C32C3" w:rsidRDefault="00B57284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МОРКВА</w:t>
            </w:r>
            <w:r w:rsidR="007370AE">
              <w:rPr>
                <w:rFonts w:ascii="PT Sans Narrow" w:hAnsi="PT Sans Narrow"/>
                <w:color w:val="941100"/>
                <w:lang w:val="en-CA"/>
              </w:rPr>
              <w:t xml:space="preserve">                                    </w:t>
            </w:r>
            <w:r w:rsidR="007370AE" w:rsidRPr="007370AE">
              <w:rPr>
                <w:rFonts w:ascii="PT Sans Narrow" w:hAnsi="PT Sans Narrow"/>
                <w:i/>
                <w:color w:val="000000" w:themeColor="text1"/>
                <w:lang w:val="en-CA"/>
              </w:rPr>
              <w:t xml:space="preserve">Carrots </w:t>
            </w:r>
          </w:p>
        </w:tc>
      </w:tr>
      <w:tr w:rsidR="007A4A09" w:rsidRPr="00F466E7" w14:paraId="596A8B93" w14:textId="77777777" w:rsidTr="00DC0207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66268453" w14:textId="77777777" w:rsidR="007A4A09" w:rsidRPr="001E791D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6EAF62B4" w14:textId="4D3A368B" w:rsidR="007A4A09" w:rsidRPr="005C32C3" w:rsidRDefault="00B57284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КВАСОЛЯ</w:t>
            </w:r>
            <w:r w:rsidR="007370AE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 </w:t>
            </w:r>
            <w:r w:rsidR="007370AE" w:rsidRPr="007370AE">
              <w:rPr>
                <w:rFonts w:ascii="PT Sans Narrow" w:hAnsi="PT Sans Narrow"/>
                <w:i/>
                <w:color w:val="000000" w:themeColor="text1"/>
                <w:lang w:val="uk-UA"/>
              </w:rPr>
              <w:t>Beans</w:t>
            </w:r>
          </w:p>
        </w:tc>
      </w:tr>
    </w:tbl>
    <w:p w14:paraId="1F550BAF" w14:textId="571A3C24" w:rsidR="007A4A09" w:rsidRPr="007F74AD" w:rsidRDefault="007A4A09" w:rsidP="007A4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color w:val="000000" w:themeColor="text1"/>
          <w:sz w:val="28"/>
          <w:szCs w:val="28"/>
          <w:lang w:val="en-US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230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129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D001E3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</w:r>
      <w:r w:rsidR="00D001E3" w:rsidRPr="00D001E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Котлета з особливою історією!</w:t>
      </w:r>
      <w:r w:rsidR="00D001E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Ми тісно співпрацюємо з фондом Життелюб, який допомагає бабусям та дідусям. Кожного місяця ми передаємо відсоток від продажу таких котлет у підтримку фонду. </w:t>
      </w:r>
      <w:r w:rsidR="00D001E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  <w:t xml:space="preserve">Нам хотілось створити щось не ординарне, але таке смачне, як у бабусі. </w:t>
      </w:r>
    </w:p>
    <w:p w14:paraId="395F61DF" w14:textId="77777777" w:rsidR="007A4A09" w:rsidRDefault="007A4A09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7E5998C7" w14:textId="77777777" w:rsidR="007A4A09" w:rsidRDefault="007A4A09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189DE28A" w14:textId="5EE918BC" w:rsidR="007A4A09" w:rsidRPr="00852062" w:rsidRDefault="00B57284" w:rsidP="007A4A0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t>КОМПЛЕКТ МІНІ-КОТЛЕТ</w:t>
      </w:r>
      <w:r w:rsidR="007A4A09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7A4A09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561"/>
        <w:gridCol w:w="4819"/>
      </w:tblGrid>
      <w:tr w:rsidR="007A4A09" w:rsidRPr="00F466E7" w14:paraId="2B5E2DFC" w14:textId="77777777" w:rsidTr="00DC0207">
        <w:trPr>
          <w:trHeight w:val="632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7C088007" w14:textId="77777777" w:rsidR="007A4A09" w:rsidRPr="001E791D" w:rsidRDefault="007A4A09" w:rsidP="00DC0207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4819" w:type="dxa"/>
          </w:tcPr>
          <w:p w14:paraId="6D2479B6" w14:textId="1598BF5F" w:rsidR="007A4A09" w:rsidRPr="00B57284" w:rsidRDefault="00B57284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NO CAPITO</w:t>
            </w:r>
          </w:p>
        </w:tc>
      </w:tr>
      <w:tr w:rsidR="007A4A09" w:rsidRPr="00F466E7" w14:paraId="2D291A00" w14:textId="77777777" w:rsidTr="00DC0207">
        <w:trPr>
          <w:trHeight w:val="633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5716E18E" w14:textId="77777777" w:rsidR="007A4A09" w:rsidRPr="00F30617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4819" w:type="dxa"/>
          </w:tcPr>
          <w:p w14:paraId="23D7E997" w14:textId="53C32063" w:rsidR="007A4A09" w:rsidRPr="00B57284" w:rsidRDefault="00B57284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КЛАСИКА</w:t>
            </w:r>
          </w:p>
        </w:tc>
      </w:tr>
      <w:tr w:rsidR="007A4A09" w:rsidRPr="00F466E7" w14:paraId="55CC1AAA" w14:textId="77777777" w:rsidTr="00DC0207">
        <w:trPr>
          <w:trHeight w:val="548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1CD74B2B" w14:textId="77777777" w:rsidR="007A4A09" w:rsidRPr="001E791D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4819" w:type="dxa"/>
          </w:tcPr>
          <w:p w14:paraId="0A6B69F2" w14:textId="45F3C1E2" w:rsidR="007A4A09" w:rsidRPr="00F466E7" w:rsidRDefault="00B57284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ГАЛИЦЬКА</w:t>
            </w:r>
          </w:p>
        </w:tc>
      </w:tr>
      <w:tr w:rsidR="007A4A09" w:rsidRPr="00F466E7" w14:paraId="43E8B4E4" w14:textId="77777777" w:rsidTr="00DC0207">
        <w:trPr>
          <w:trHeight w:val="534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1227DCFA" w14:textId="77777777" w:rsidR="007A4A09" w:rsidRPr="001E791D" w:rsidRDefault="007A4A09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1E5527E8" w14:textId="3361D757" w:rsidR="007A4A09" w:rsidRPr="005C32C3" w:rsidRDefault="00B57284" w:rsidP="00DC0207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ДОРБЛЮ ТА МАЛИНА</w:t>
            </w:r>
          </w:p>
        </w:tc>
      </w:tr>
    </w:tbl>
    <w:p w14:paraId="37189EB8" w14:textId="77777777" w:rsidR="007A4A09" w:rsidRDefault="007A4A09" w:rsidP="007A4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04C246D0" w14:textId="7DD7878B" w:rsidR="00437969" w:rsidRDefault="007A4A09" w:rsidP="007A4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B5728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400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1A1B5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353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437969" w:rsidRPr="00437969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ідеєю створення такого комплекту були часті банкети. Гості завжди просили розрізати довгі котлети на три частини, аби всі змогли спробувати різні смаки. Серце краялось, коли </w:t>
      </w:r>
      <w:r w:rsidR="00437969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смачнюща начинка витікала. </w:t>
      </w:r>
    </w:p>
    <w:p w14:paraId="37E9C361" w14:textId="77777777" w:rsidR="00437969" w:rsidRDefault="00437969" w:rsidP="0043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 w:firstLine="919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Тому ми створили міні версії.  Гості щасливі – щасливі ми. Всі котлети робляться вручну, це не легкий, трудозатратний та  часозатратний пробукт для виробництва. </w:t>
      </w:r>
    </w:p>
    <w:p w14:paraId="468DD874" w14:textId="1DF92C98" w:rsidR="007A4A09" w:rsidRPr="00437969" w:rsidRDefault="00437969" w:rsidP="0043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 w:firstLine="919"/>
        <w:jc w:val="both"/>
        <w:rPr>
          <w:rFonts w:ascii="PT Sans Narrow" w:hAnsi="PT Sans Narrow"/>
          <w:color w:val="000000" w:themeColor="text1"/>
          <w:sz w:val="28"/>
          <w:szCs w:val="28"/>
          <w:lang w:val="en-US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Комплекти з міні котлет розлітаються вмить, тому нам доводиться дуже багато працювати, аби вони завжди були на ГОУ листі. </w:t>
      </w:r>
    </w:p>
    <w:p w14:paraId="4E47192E" w14:textId="2FF66B53" w:rsidR="007A4A09" w:rsidRDefault="00374EF3" w:rsidP="00234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>ВЕЛИКІ СВИНЯЧІ РЕБРА ЗІ</w:t>
      </w:r>
      <w:r w:rsidR="001A1B5D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 xml:space="preserve"> СМАЖЕНОЮ КАРТОПЛЕЮ  ТА СОУСОМ НА ВИБІР</w:t>
      </w:r>
    </w:p>
    <w:p w14:paraId="5223DA4C" w14:textId="3311DE45" w:rsidR="001F31AE" w:rsidRDefault="00DF3C1F" w:rsidP="001F31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 w:firstLine="919"/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US"/>
        </w:rPr>
      </w:pPr>
      <w:r w:rsidRPr="00DF3C1F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US"/>
        </w:rPr>
        <w:t>Big po</w:t>
      </w:r>
      <w:r w:rsidR="001A1B5D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US"/>
        </w:rPr>
        <w:t>rk ribs with fried potatoes</w:t>
      </w:r>
    </w:p>
    <w:p w14:paraId="042D349C" w14:textId="65B5672E" w:rsidR="00474308" w:rsidRDefault="001F31AE" w:rsidP="00474308">
      <w:pPr>
        <w:spacing w:line="360" w:lineRule="auto"/>
        <w:ind w:left="57" w:right="113" w:firstLine="720"/>
        <w:jc w:val="both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Наша візитна картка </w:t>
      </w:r>
      <w:r w:rsidR="00CA0C2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-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величезна порція свинячих реберець з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en-CA"/>
        </w:rPr>
        <w:t>WOW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- подачею. </w:t>
      </w:r>
      <w:r w:rsidR="001A1B5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Цілих 5</w:t>
      </w:r>
      <w:r w:rsidR="007A63B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00 грамів смачних, соковитих реб</w:t>
      </w:r>
      <w:r w:rsidR="001A1B5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ер зі смаженою картоплею.</w:t>
      </w:r>
    </w:p>
    <w:p w14:paraId="5BA737B5" w14:textId="27AFDB38" w:rsidR="00474308" w:rsidRDefault="007A63B3" w:rsidP="00474308">
      <w:pPr>
        <w:spacing w:line="360" w:lineRule="auto"/>
        <w:ind w:left="57" w:right="113" w:firstLine="720"/>
        <w:jc w:val="both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Ми даємо гост</w:t>
      </w:r>
      <w:r w:rsidR="0047430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еві вибір у гарнірах та соусах: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en-US"/>
        </w:rPr>
        <w:t>BBQ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або медово-гірчичний. До ребер подають малосольні огірки, зелену цибулю, часник, чіпси з лаваша, крутони з темного хліба, смалець з зеленню та часни</w:t>
      </w:r>
      <w:r w:rsidR="0047430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ком, аджику та баклажанове соте, сирний соус з в</w:t>
      </w:r>
      <w:r w:rsidR="00474308">
        <w:rPr>
          <w:rFonts w:ascii="PT Sans Narrow" w:hAnsi="PT Sans Narrow"/>
          <w:bCs/>
          <w:color w:val="000000" w:themeColor="text1"/>
          <w:sz w:val="36"/>
          <w:szCs w:val="36"/>
          <w:lang w:val="en-CA"/>
        </w:rPr>
        <w:t>’</w:t>
      </w:r>
      <w:r w:rsidR="00474308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яленими томатами.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Це нереальна страва, яку сміло можна рекомендувати на двох/трьох чоловіків та чотирьох дівчат. </w:t>
      </w:r>
    </w:p>
    <w:p w14:paraId="2079C4CB" w14:textId="7A7F643A" w:rsidR="00474308" w:rsidRDefault="00474308" w:rsidP="00474308">
      <w:pPr>
        <w:spacing w:line="360" w:lineRule="auto"/>
        <w:ind w:left="57" w:right="113" w:firstLine="720"/>
        <w:jc w:val="both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Для зручності, якщо гість один, то йому можна запропонувати половину порції.</w:t>
      </w:r>
    </w:p>
    <w:p w14:paraId="7B442FD7" w14:textId="3D36A7AA" w:rsidR="001A1B5D" w:rsidRDefault="001A1B5D" w:rsidP="00474308">
      <w:pPr>
        <w:spacing w:line="360" w:lineRule="auto"/>
        <w:ind w:left="57" w:right="113" w:firstLine="720"/>
        <w:jc w:val="both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Тепер гості можуть вибрати які реберця обрати: тоненькі та більш підсушені, або товсті більш м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en-CA"/>
        </w:rPr>
        <w:t>’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ясисті.</w:t>
      </w:r>
    </w:p>
    <w:p w14:paraId="2B29AB75" w14:textId="78A36DDC" w:rsidR="001A1B5D" w:rsidRPr="001A1B5D" w:rsidRDefault="001A1B5D" w:rsidP="00474308">
      <w:pPr>
        <w:spacing w:line="360" w:lineRule="auto"/>
        <w:ind w:left="57" w:right="113" w:firstLine="720"/>
        <w:jc w:val="both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До ребер можна пропонувати додати лисички, бекон та яйце за додаткову плату.</w:t>
      </w:r>
    </w:p>
    <w:p w14:paraId="6CCA4B18" w14:textId="77777777" w:rsidR="00474308" w:rsidRDefault="00474308" w:rsidP="00474308">
      <w:pPr>
        <w:spacing w:line="360" w:lineRule="auto"/>
        <w:ind w:left="57" w:right="113" w:firstLine="720"/>
        <w:jc w:val="both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64728520" w14:textId="77777777" w:rsidR="006325C4" w:rsidRDefault="006325C4" w:rsidP="007A63B3">
      <w:pPr>
        <w:spacing w:line="360" w:lineRule="auto"/>
        <w:ind w:right="57"/>
        <w:outlineLvl w:val="0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5D18F604" w14:textId="3910F318" w:rsidR="007A63B3" w:rsidRDefault="007A63B3" w:rsidP="007A63B3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561"/>
        <w:gridCol w:w="4819"/>
      </w:tblGrid>
      <w:tr w:rsidR="00474308" w:rsidRPr="00F466E7" w14:paraId="78ED8B77" w14:textId="77777777" w:rsidTr="00474308">
        <w:trPr>
          <w:trHeight w:val="632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42E66FE6" w14:textId="77777777" w:rsidR="00474308" w:rsidRPr="001E791D" w:rsidRDefault="00474308" w:rsidP="007C6AFD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1D5FA299" w14:textId="22D42233" w:rsidR="00474308" w:rsidRPr="00B57284" w:rsidRDefault="00474308" w:rsidP="007C6AFD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РЕБЕРЦЯ</w:t>
            </w:r>
          </w:p>
        </w:tc>
      </w:tr>
      <w:tr w:rsidR="00474308" w:rsidRPr="00F466E7" w14:paraId="2E9CD72C" w14:textId="77777777" w:rsidTr="007C6AFD">
        <w:trPr>
          <w:trHeight w:val="632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4C0C43CC" w14:textId="1D8F729B" w:rsidR="00474308" w:rsidRPr="001E791D" w:rsidRDefault="00474308" w:rsidP="007C6AFD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2</w:t>
            </w:r>
          </w:p>
        </w:tc>
        <w:tc>
          <w:tcPr>
            <w:tcW w:w="4819" w:type="dxa"/>
          </w:tcPr>
          <w:p w14:paraId="0D91D4C9" w14:textId="3AB9CAEE" w:rsidR="00474308" w:rsidRPr="00B57284" w:rsidRDefault="001A1B5D" w:rsidP="007C6AFD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СМАЖЕНА КАРТОПЛЯ</w:t>
            </w:r>
          </w:p>
        </w:tc>
      </w:tr>
      <w:tr w:rsidR="007A63B3" w:rsidRPr="00F466E7" w14:paraId="7EAFFB02" w14:textId="77777777" w:rsidTr="007C6AFD">
        <w:trPr>
          <w:trHeight w:val="632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21A2EE97" w14:textId="7BB417B3" w:rsidR="007A63B3" w:rsidRPr="001E791D" w:rsidRDefault="00474308" w:rsidP="007C6AFD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4819" w:type="dxa"/>
          </w:tcPr>
          <w:p w14:paraId="02A7E95B" w14:textId="64A8253B" w:rsidR="007A63B3" w:rsidRPr="00B57284" w:rsidRDefault="007A63B3" w:rsidP="007C6AFD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МАЛОСОЛЬНІ ОГІРКИ</w:t>
            </w:r>
          </w:p>
        </w:tc>
      </w:tr>
      <w:tr w:rsidR="007A63B3" w:rsidRPr="00F466E7" w14:paraId="76677427" w14:textId="77777777" w:rsidTr="007C6AFD">
        <w:trPr>
          <w:trHeight w:val="633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403D6959" w14:textId="1F20EC1E" w:rsidR="007A63B3" w:rsidRPr="00F30617" w:rsidRDefault="00474308" w:rsidP="007C6AFD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4</w:t>
            </w:r>
          </w:p>
        </w:tc>
        <w:tc>
          <w:tcPr>
            <w:tcW w:w="4819" w:type="dxa"/>
          </w:tcPr>
          <w:p w14:paraId="0EFF6236" w14:textId="3CB8A1FB" w:rsidR="007A63B3" w:rsidRPr="00B57284" w:rsidRDefault="00474308" w:rsidP="007A63B3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ЗЕЛЕНА ЦИБУЛЯ</w:t>
            </w:r>
          </w:p>
        </w:tc>
      </w:tr>
      <w:tr w:rsidR="007A63B3" w:rsidRPr="00F466E7" w14:paraId="76E2CDC4" w14:textId="77777777" w:rsidTr="007C6AFD">
        <w:trPr>
          <w:trHeight w:val="548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79DFE165" w14:textId="505A505E" w:rsidR="007A63B3" w:rsidRPr="001E791D" w:rsidRDefault="00474308" w:rsidP="007C6AFD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4819" w:type="dxa"/>
          </w:tcPr>
          <w:p w14:paraId="1CD6C8D1" w14:textId="122AEA96" w:rsidR="007A63B3" w:rsidRPr="00F466E7" w:rsidRDefault="00474308" w:rsidP="007A63B3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</w:rPr>
            </w:pPr>
            <w:r>
              <w:rPr>
                <w:rFonts w:ascii="PT Sans Narrow" w:hAnsi="PT Sans Narrow"/>
                <w:color w:val="941100"/>
              </w:rPr>
              <w:t>ЧАСНИК</w:t>
            </w:r>
          </w:p>
        </w:tc>
      </w:tr>
      <w:tr w:rsidR="007A63B3" w:rsidRPr="00F466E7" w14:paraId="10C52E07" w14:textId="77777777" w:rsidTr="007C6AFD">
        <w:trPr>
          <w:trHeight w:val="534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75FCE238" w14:textId="6668CA59" w:rsidR="007A63B3" w:rsidRPr="001E791D" w:rsidRDefault="00474308" w:rsidP="007C6AFD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6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017F6EAA" w14:textId="13762C26" w:rsidR="007A63B3" w:rsidRPr="005C32C3" w:rsidRDefault="00474308" w:rsidP="007C6AFD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ЧІПСИ З ЛАВАША</w:t>
            </w:r>
          </w:p>
        </w:tc>
      </w:tr>
      <w:tr w:rsidR="007A63B3" w:rsidRPr="005C32C3" w14:paraId="5B4D3A91" w14:textId="77777777" w:rsidTr="007A63B3">
        <w:trPr>
          <w:trHeight w:val="534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76B27BEA" w14:textId="56836117" w:rsidR="007A63B3" w:rsidRPr="001E791D" w:rsidRDefault="00474308" w:rsidP="007C6AFD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7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3848C8D4" w14:textId="3788755D" w:rsidR="007A63B3" w:rsidRPr="005C32C3" w:rsidRDefault="00474308" w:rsidP="007C6AFD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КРУТОНИ З ТЕМНОГО ХЛІБА</w:t>
            </w:r>
          </w:p>
        </w:tc>
      </w:tr>
      <w:tr w:rsidR="007A63B3" w:rsidRPr="005C32C3" w14:paraId="0BA854A1" w14:textId="77777777" w:rsidTr="007A63B3">
        <w:trPr>
          <w:trHeight w:val="534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3CCCA671" w14:textId="25F7F5BE" w:rsidR="007A63B3" w:rsidRPr="001E791D" w:rsidRDefault="00474308" w:rsidP="007C6AFD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8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121A07C2" w14:textId="7A135858" w:rsidR="00474308" w:rsidRPr="005C32C3" w:rsidRDefault="00474308" w:rsidP="007C6AFD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СМАЛЕЦЬ З ЗЕЛЕННЮ</w:t>
            </w:r>
          </w:p>
        </w:tc>
      </w:tr>
      <w:tr w:rsidR="007A63B3" w:rsidRPr="005C32C3" w14:paraId="5A6CCA4D" w14:textId="77777777" w:rsidTr="007A63B3">
        <w:trPr>
          <w:trHeight w:val="534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53C34BFA" w14:textId="446EC828" w:rsidR="007A63B3" w:rsidRPr="001E791D" w:rsidRDefault="00474308" w:rsidP="007C6AFD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9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06468519" w14:textId="2B53118B" w:rsidR="00474308" w:rsidRPr="005C32C3" w:rsidRDefault="00474308" w:rsidP="007C6AFD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АДЖИКА</w:t>
            </w:r>
          </w:p>
        </w:tc>
      </w:tr>
      <w:tr w:rsidR="00474308" w:rsidRPr="005C32C3" w14:paraId="2ABED011" w14:textId="77777777" w:rsidTr="00474308">
        <w:trPr>
          <w:trHeight w:val="534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6AC130CB" w14:textId="7B3BDBF2" w:rsidR="00474308" w:rsidRPr="001E791D" w:rsidRDefault="00474308" w:rsidP="007C6AFD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10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1079C672" w14:textId="373957A4" w:rsidR="00474308" w:rsidRPr="005C32C3" w:rsidRDefault="00474308" w:rsidP="007C6AFD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БАКЛАЖАНОВЕ СОТЕ</w:t>
            </w:r>
          </w:p>
        </w:tc>
      </w:tr>
    </w:tbl>
    <w:p w14:paraId="5E3DF4BF" w14:textId="04AAE541" w:rsidR="00DF3C1F" w:rsidRDefault="00474308" w:rsidP="00474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1A1B5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500/300/20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0/100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1A1B5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699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 w:rsidR="001A1B5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(пів порції 375 грн/)</w:t>
      </w:r>
    </w:p>
    <w:p w14:paraId="2749E32B" w14:textId="43EB24CD" w:rsidR="006B0E90" w:rsidRPr="00E97084" w:rsidRDefault="006B0E90" w:rsidP="006B0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 w:rsidRPr="00E97084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Соус медово- гірчичний:</w:t>
      </w:r>
      <w:r w:rsidR="00E97084" w:rsidRPr="00E97084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 </w:t>
      </w:r>
      <w:r w:rsidR="00E97084" w:rsidRPr="00E9708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мед, діжонська гірчиця зерниста, соєвий соус, ворчестер, олія.</w:t>
      </w:r>
    </w:p>
    <w:p w14:paraId="048E5DF4" w14:textId="77777777" w:rsidR="008F6357" w:rsidRPr="00D82E6A" w:rsidRDefault="006B0E90" w:rsidP="008F6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 w:rsidRPr="008F6357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Соус </w:t>
      </w:r>
      <w:r w:rsidRPr="008F6357">
        <w:rPr>
          <w:rFonts w:ascii="PT Sans Narrow" w:hAnsi="PT Sans Narrow"/>
          <w:b/>
          <w:bCs/>
          <w:color w:val="3A907E"/>
          <w:sz w:val="36"/>
          <w:szCs w:val="36"/>
          <w:lang w:val="en-US"/>
        </w:rPr>
        <w:t>BBQ</w:t>
      </w:r>
      <w:r w:rsidRPr="008F6357">
        <w:rPr>
          <w:rFonts w:ascii="PT Sans Narrow" w:hAnsi="PT Sans Narrow"/>
          <w:b/>
          <w:bCs/>
          <w:color w:val="3A907E"/>
          <w:sz w:val="36"/>
          <w:szCs w:val="36"/>
          <w:lang w:val="en-US" w:eastAsia="ko-KR"/>
        </w:rPr>
        <w:t>: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 </w:t>
      </w:r>
      <w:r w:rsidR="008F6357" w:rsidRPr="006B0E90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кетчуп, мед,</w:t>
      </w:r>
      <w:r w:rsidR="008F635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перець чилі, суміш перців, паприка, деміглас сухий, червоне сухе вино, олія, сіль.</w:t>
      </w:r>
    </w:p>
    <w:p w14:paraId="06118C35" w14:textId="77777777" w:rsidR="00474308" w:rsidRDefault="00474308" w:rsidP="008F63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sz w:val="36"/>
          <w:szCs w:val="36"/>
          <w:lang w:val="uk-UA"/>
        </w:rPr>
      </w:pPr>
    </w:p>
    <w:p w14:paraId="1805DA39" w14:textId="09817988" w:rsidR="00B54F14" w:rsidRPr="00B54F14" w:rsidRDefault="00B54F14" w:rsidP="00B54F14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t xml:space="preserve">СТЕЙК 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>ФІЛЕ МІНЬЙОН З ПЕРЦЕВИМ СОУСОМ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Pr="00B54F14"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  <w:t>Filet mignon with pepper sauce</w:t>
      </w:r>
    </w:p>
    <w:p w14:paraId="55FD1470" w14:textId="12A77914" w:rsidR="00220751" w:rsidRDefault="00B54F14" w:rsidP="00B54F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180</w:t>
      </w:r>
      <w:r w:rsidR="006A2A5C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/40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122540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299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</w:p>
    <w:p w14:paraId="339180F8" w14:textId="76E2BA25" w:rsidR="00B54F14" w:rsidRDefault="00B54F14" w:rsidP="0022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6A2A5C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найніжніший яловичий стейк, який подається з перцевим соусом.</w:t>
      </w:r>
      <w:r w:rsidR="0022075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="006A2A5C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Рекомендована прожарка М.</w:t>
      </w:r>
      <w:r w:rsidR="0022075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="007C6AF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Центральна частина вирізки.</w:t>
      </w:r>
    </w:p>
    <w:p w14:paraId="25BC7470" w14:textId="534BFF4E" w:rsidR="00220751" w:rsidRPr="004E1449" w:rsidRDefault="00220751" w:rsidP="0022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Соус:</w:t>
      </w:r>
      <w:r w:rsidR="00416DEE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 </w:t>
      </w:r>
      <w:r w:rsidR="00416DEE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суміш перців, цибуля ріпчаста, масло вершкове, біле сухе вино, вершки, соус демігляс сухий.</w:t>
      </w:r>
    </w:p>
    <w:p w14:paraId="157080B2" w14:textId="77777777" w:rsidR="00B54F14" w:rsidRDefault="00B54F14" w:rsidP="00B54F14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/>
        </w:rPr>
      </w:pPr>
    </w:p>
    <w:p w14:paraId="73D570EA" w14:textId="77777777" w:rsidR="0018686A" w:rsidRDefault="0018686A" w:rsidP="00B54F14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/>
        </w:rPr>
      </w:pPr>
    </w:p>
    <w:p w14:paraId="5E59B60B" w14:textId="77777777" w:rsidR="0018686A" w:rsidRDefault="0018686A" w:rsidP="00B54F14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/>
        </w:rPr>
      </w:pPr>
    </w:p>
    <w:p w14:paraId="32A9B9B6" w14:textId="77777777" w:rsidR="0018686A" w:rsidRDefault="0018686A" w:rsidP="00B54F14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/>
        </w:rPr>
      </w:pPr>
    </w:p>
    <w:p w14:paraId="34463C4E" w14:textId="77777777" w:rsidR="0018686A" w:rsidRDefault="0018686A" w:rsidP="00B54F14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/>
        </w:rPr>
      </w:pPr>
    </w:p>
    <w:p w14:paraId="0584573A" w14:textId="77777777" w:rsidR="0018686A" w:rsidRDefault="0018686A" w:rsidP="00B54F14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/>
        </w:rPr>
      </w:pPr>
    </w:p>
    <w:p w14:paraId="41130C36" w14:textId="77777777" w:rsidR="0018686A" w:rsidRDefault="0018686A" w:rsidP="00B54F14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/>
        </w:rPr>
      </w:pPr>
    </w:p>
    <w:p w14:paraId="12C839AE" w14:textId="77777777" w:rsidR="0018686A" w:rsidRDefault="0018686A" w:rsidP="00B54F14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/>
        </w:rPr>
      </w:pPr>
    </w:p>
    <w:p w14:paraId="26597552" w14:textId="77777777" w:rsidR="0018686A" w:rsidRDefault="0018686A" w:rsidP="00B54F14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en-CA"/>
        </w:rPr>
      </w:pPr>
    </w:p>
    <w:p w14:paraId="530B31C3" w14:textId="64BEDF18" w:rsidR="00B54F14" w:rsidRPr="00B54F14" w:rsidRDefault="00B54F14" w:rsidP="00B54F14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en-C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t xml:space="preserve">СТЕЙК </w:t>
      </w:r>
      <w:r>
        <w:rPr>
          <w:rFonts w:ascii="PT Sans Narrow" w:hAnsi="PT Sans Narrow"/>
          <w:b/>
          <w:bCs/>
          <w:color w:val="941100"/>
          <w:sz w:val="32"/>
          <w:szCs w:val="32"/>
          <w:lang w:val="en-US"/>
        </w:rPr>
        <w:t>NEW YORK</w:t>
      </w:r>
      <w:r>
        <w:rPr>
          <w:rFonts w:ascii="PT Sans Narrow" w:hAnsi="PT Sans Narrow"/>
          <w:b/>
          <w:bCs/>
          <w:color w:val="941100"/>
          <w:sz w:val="32"/>
          <w:szCs w:val="32"/>
          <w:lang w:val="en-US"/>
        </w:rPr>
        <w:br/>
      </w:r>
      <w:r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Steak New</w:t>
      </w:r>
      <w:r w:rsidRPr="00B54F1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 xml:space="preserve"> York</w:t>
      </w:r>
    </w:p>
    <w:p w14:paraId="50F68B9A" w14:textId="25D66DC4" w:rsidR="0018686A" w:rsidRDefault="00B54F14" w:rsidP="007C6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250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122540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329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</w:p>
    <w:p w14:paraId="20CA7637" w14:textId="1D56715B" w:rsidR="007C6AFD" w:rsidRPr="00D35ACF" w:rsidRDefault="00B54F14" w:rsidP="00186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яловичий стейк. Жирова прослойка знаходиться збоку, при термічній обробці стейк насичується помірно, а гість самостійно може відділити її перед вживанням. До стейків завжди подаються сезонні овочі (невелика порція/декор). Рекомендована прожарка М. </w:t>
      </w:r>
      <w:r w:rsidR="007C6AF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Спинна нижня частина туші.</w:t>
      </w:r>
    </w:p>
    <w:p w14:paraId="3C06CB61" w14:textId="77777777" w:rsidR="0086337B" w:rsidRDefault="0086337B" w:rsidP="0041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184784CE" w14:textId="77777777" w:rsidR="0018686A" w:rsidRDefault="0018686A" w:rsidP="0041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0ABE9706" w14:textId="77777777" w:rsidR="0018686A" w:rsidRDefault="0018686A" w:rsidP="0041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4CB47FE5" w14:textId="77777777" w:rsidR="0018686A" w:rsidRDefault="0018686A" w:rsidP="0041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439B4F4E" w14:textId="77777777" w:rsidR="0018686A" w:rsidRDefault="0018686A" w:rsidP="0041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383E3861" w14:textId="77777777" w:rsidR="0018686A" w:rsidRDefault="0018686A" w:rsidP="0041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4605C14C" w14:textId="77777777" w:rsidR="0018686A" w:rsidRDefault="0018686A" w:rsidP="0041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1EC6AC7E" w14:textId="0BECE9A8" w:rsidR="0086337B" w:rsidRPr="0018686A" w:rsidRDefault="00186151" w:rsidP="0086337B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>Стейк RIB EYE</w:t>
      </w:r>
      <w:r w:rsidR="0086337B">
        <w:rPr>
          <w:rFonts w:ascii="PT Sans Narrow" w:hAnsi="PT Sans Narrow"/>
          <w:b/>
          <w:bCs/>
          <w:color w:val="941100"/>
          <w:sz w:val="32"/>
          <w:szCs w:val="32"/>
          <w:lang w:val="en-US"/>
        </w:rPr>
        <w:br/>
      </w:r>
      <w:r w:rsidR="0086337B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 xml:space="preserve">Steak </w:t>
      </w:r>
      <w:r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rib eye</w:t>
      </w:r>
    </w:p>
    <w:p w14:paraId="1ACC87C2" w14:textId="77777777" w:rsidR="0018686A" w:rsidRDefault="0086337B" w:rsidP="00622B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5D4BA6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30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5D4BA6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349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</w:p>
    <w:p w14:paraId="2990CD39" w14:textId="77777777" w:rsidR="0018686A" w:rsidRDefault="0086337B" w:rsidP="00186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18615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яловичий стейк, який має насичений смак завдяки жировій прослойці, яка розташована в центральній частині та нагадує око. </w:t>
      </w:r>
      <w:r w:rsidR="007C6AF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Спинна верхня частина туші.</w:t>
      </w:r>
    </w:p>
    <w:p w14:paraId="46D41C0A" w14:textId="331DD90D" w:rsidR="0086337B" w:rsidRDefault="00186151" w:rsidP="00186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 w:firstLine="919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При термічній обробці жир  рівномірно розповсюджується по стейку та надає насичений смак.</w:t>
      </w:r>
    </w:p>
    <w:p w14:paraId="1CE28935" w14:textId="618AAEEA" w:rsidR="00186151" w:rsidRDefault="00186151" w:rsidP="00186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 w:firstLine="919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Рекомендована прожарка М.</w:t>
      </w:r>
      <w:r w:rsidR="007C6AFD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</w:p>
    <w:p w14:paraId="267037B1" w14:textId="77777777" w:rsidR="00186151" w:rsidRDefault="00186151" w:rsidP="00622B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5FCC4BF5" w14:textId="77777777" w:rsidR="00186151" w:rsidRDefault="00186151" w:rsidP="00622B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3B8AD563" w14:textId="77777777" w:rsidR="00186151" w:rsidRDefault="00186151" w:rsidP="00622B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58291992" w14:textId="77777777" w:rsidR="00186151" w:rsidRDefault="00186151" w:rsidP="00622B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3BC6D161" w14:textId="77777777" w:rsidR="00186151" w:rsidRDefault="00186151" w:rsidP="00622B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555B39D3" w14:textId="77777777" w:rsidR="00186151" w:rsidRDefault="00186151" w:rsidP="00622B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3E0C3E08" w14:textId="77777777" w:rsidR="00C34577" w:rsidRDefault="00C34577" w:rsidP="00C34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76B48B79" w14:textId="2FAB0A1C" w:rsidR="00C34577" w:rsidRPr="00186151" w:rsidRDefault="00C34577" w:rsidP="00C34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</w:rPr>
        <w:t>Брутальний сендвіч з ребрами та сиром сулугуні</w:t>
      </w:r>
    </w:p>
    <w:p w14:paraId="0757A79B" w14:textId="6C7BB2C4" w:rsidR="00C34577" w:rsidRDefault="00C34577" w:rsidP="00C34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</w:pPr>
      <w:r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  <w:t>Grand sandwich ribs with suluguni cheese</w:t>
      </w:r>
      <w:r w:rsidR="001D5BAF"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  <w:br/>
      </w:r>
      <w:r w:rsidR="001D5BAF"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АЛЕРГЕНИ: КАРАМЕЛІЗОВАНА ЦИБУЛЯ, ПЕРЕЦЬ ЧИЛІ, МЕД</w:t>
      </w:r>
    </w:p>
    <w:p w14:paraId="202A2A37" w14:textId="77777777" w:rsidR="00C34577" w:rsidRDefault="00C34577" w:rsidP="00186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520 г.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259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WOW- подача нашого нереального сендвіча просто вражає. Дві соковиті бурякові чіабати, а між ними наші реберця. Так як вони дуже ніжні, кісточки відділяються неабияк легко.</w:t>
      </w:r>
    </w:p>
    <w:p w14:paraId="1406D6A9" w14:textId="0CA2521B" w:rsidR="00C34577" w:rsidRDefault="00C34577" w:rsidP="00C34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 w:firstLine="919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Карамелізований лук, солоний огірок, сир сулугуні та перчик чилі підкреслюють брутальний смак нашого фірмового сендвіча.</w:t>
      </w:r>
    </w:p>
    <w:p w14:paraId="1729785F" w14:textId="5CF68204" w:rsidR="00C34577" w:rsidRDefault="00C34577" w:rsidP="00C34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 w:firstLine="919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Гість коштує сендвіч руками, перед споживанням необхідно відділити всі кісточки та насолоджуватись смаком.</w:t>
      </w:r>
    </w:p>
    <w:p w14:paraId="77E6C7D0" w14:textId="6B8C7A22" w:rsidR="00C34577" w:rsidRDefault="00C34577" w:rsidP="00C34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 w:firstLine="919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Також можемо зробити вегетаріанську версію. Ми так його і називаємо Сендвіч ВЕГА. Замість реберець в нього ідуть овочі запечені на грилі, а саме баклажан перчик болгарський та цукіні. </w:t>
      </w:r>
    </w:p>
    <w:p w14:paraId="78E47053" w14:textId="6085EFDA" w:rsidR="00702E09" w:rsidRDefault="00E97084" w:rsidP="001D5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Склад соусу </w:t>
      </w:r>
      <w:r>
        <w:rPr>
          <w:rFonts w:ascii="PT Sans Narrow" w:hAnsi="PT Sans Narrow"/>
          <w:b/>
          <w:bCs/>
          <w:color w:val="3A907E"/>
          <w:sz w:val="36"/>
          <w:szCs w:val="36"/>
          <w:lang w:val="en-US"/>
        </w:rPr>
        <w:t>BBQ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: </w:t>
      </w:r>
      <w:r w:rsidRPr="006B0E90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кетчуп, мед,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перець чилі, суміш перців, паприка, деміглас сухий, червоне сухе вино, олія, сіль + зерниста гірчиця та консервований ананас.</w:t>
      </w:r>
    </w:p>
    <w:p w14:paraId="2F55673C" w14:textId="77777777" w:rsidR="00994B04" w:rsidRDefault="00994B04" w:rsidP="001D5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6EB628B5" w14:textId="57F5EBF6" w:rsidR="00702E09" w:rsidRPr="00702E09" w:rsidRDefault="00702E09" w:rsidP="00702E09">
      <w:pPr>
        <w:spacing w:line="360" w:lineRule="auto"/>
        <w:ind w:left="57" w:right="113" w:firstLine="720"/>
        <w:jc w:val="right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ОСНОВНІ СТРАВИ</w:t>
      </w:r>
    </w:p>
    <w:p w14:paraId="2D007E5B" w14:textId="18104630" w:rsidR="00702E09" w:rsidRDefault="008E7F55" w:rsidP="00702E09">
      <w:pPr>
        <w:spacing w:line="360" w:lineRule="auto"/>
        <w:ind w:right="57"/>
        <w:outlineLvl w:val="0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 w:eastAsia="ko-KR"/>
        </w:rPr>
        <w:t>Шніцель</w:t>
      </w:r>
      <w:r w:rsidR="00702E09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  <w:t>Schnitzel</w:t>
      </w:r>
    </w:p>
    <w:p w14:paraId="35EA915B" w14:textId="77777777" w:rsidR="008E7F55" w:rsidRDefault="008E7F55" w:rsidP="008E7F55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561"/>
        <w:gridCol w:w="4819"/>
      </w:tblGrid>
      <w:tr w:rsidR="008E7F55" w:rsidRPr="00F466E7" w14:paraId="5104A811" w14:textId="77777777" w:rsidTr="002D13BC">
        <w:trPr>
          <w:trHeight w:val="632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02D71DD7" w14:textId="77777777" w:rsidR="008E7F55" w:rsidRPr="001E791D" w:rsidRDefault="008E7F55" w:rsidP="002D13BC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11A0630D" w14:textId="299AEA90" w:rsidR="008E7F55" w:rsidRPr="008E7F55" w:rsidRDefault="008E7F55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СВИНЯЧА ВИРІЗКА</w:t>
            </w:r>
          </w:p>
        </w:tc>
      </w:tr>
      <w:tr w:rsidR="008E7F55" w:rsidRPr="00F466E7" w14:paraId="17C78F6F" w14:textId="77777777" w:rsidTr="002D13BC">
        <w:trPr>
          <w:trHeight w:val="632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3AB06373" w14:textId="77777777" w:rsidR="008E7F55" w:rsidRPr="001E791D" w:rsidRDefault="008E7F55" w:rsidP="002D13BC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2</w:t>
            </w:r>
          </w:p>
        </w:tc>
        <w:tc>
          <w:tcPr>
            <w:tcW w:w="4819" w:type="dxa"/>
          </w:tcPr>
          <w:p w14:paraId="1BE4135D" w14:textId="19B75A45" w:rsidR="008E7F55" w:rsidRPr="00B57284" w:rsidRDefault="008E7F55" w:rsidP="002D13BC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САЛАТ: картопля, солоний огірок, цибуля та салат айсберг, який заправлений домашнім майонезом</w:t>
            </w:r>
          </w:p>
        </w:tc>
      </w:tr>
    </w:tbl>
    <w:p w14:paraId="101CA4CA" w14:textId="77777777" w:rsidR="008E7F55" w:rsidRPr="008E7F55" w:rsidRDefault="008E7F55" w:rsidP="00702E09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en-CA"/>
        </w:rPr>
      </w:pPr>
    </w:p>
    <w:p w14:paraId="06FC4214" w14:textId="3EC134B9" w:rsidR="00702E09" w:rsidRPr="004E1449" w:rsidRDefault="00702E09" w:rsidP="00702E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8E7F5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140/200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8E7F5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147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4F6EEA" w:rsidRPr="004F6EE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ситна основна страва, яку започаткували в Германії, але вона стала популярною в усьому світі.</w:t>
      </w:r>
    </w:p>
    <w:p w14:paraId="5D44A1D0" w14:textId="77777777" w:rsidR="00702E09" w:rsidRDefault="00702E09" w:rsidP="00702E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2A0ED233" w14:textId="77777777" w:rsidR="008E7F55" w:rsidRDefault="008E7F55" w:rsidP="00702E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15A2ACCC" w14:textId="77777777" w:rsidR="008E7F55" w:rsidRDefault="008E7F55" w:rsidP="00702E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4F7B0CEA" w14:textId="77777777" w:rsidR="008E7F55" w:rsidRDefault="008E7F55" w:rsidP="00702E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186A03BB" w14:textId="77777777" w:rsidR="006325C4" w:rsidRDefault="006325C4" w:rsidP="00702E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361DE504" w14:textId="77777777" w:rsidR="006325C4" w:rsidRDefault="006325C4" w:rsidP="00702E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33E79A41" w14:textId="77777777" w:rsidR="006325C4" w:rsidRDefault="006325C4" w:rsidP="00702E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jc w:val="both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761EFF2F" w14:textId="5D150681" w:rsidR="00F44EDD" w:rsidRPr="00F44EDD" w:rsidRDefault="00F44EDD" w:rsidP="00F44ED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en-CA"/>
        </w:rPr>
      </w:pPr>
      <w:r w:rsidRPr="0018686A"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t>Грильо</w:t>
      </w:r>
      <w:r w:rsidR="0018686A"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t>ваний лосось з овочами та вершково-лимонним</w:t>
      </w:r>
      <w:r w:rsidRPr="0018686A"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t xml:space="preserve"> соусом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  <w:t>Grilled salmon with vegetables and cheese sauce</w:t>
      </w:r>
    </w:p>
    <w:p w14:paraId="1E30A1D7" w14:textId="02BA9EFE" w:rsidR="00F44EDD" w:rsidRPr="0018686A" w:rsidRDefault="00F44EDD" w:rsidP="00186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8E7F5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250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8E7F5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289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18686A" w:rsidRPr="006A54EF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ніжний грильований лосось подається з</w:t>
      </w:r>
      <w:r w:rsidR="0018686A" w:rsidRPr="006A54EF">
        <w:rPr>
          <w:rFonts w:ascii="PT Sans Narrow" w:hAnsi="PT Sans Narrow"/>
          <w:b/>
          <w:bCs/>
          <w:color w:val="000000" w:themeColor="text1"/>
          <w:sz w:val="36"/>
          <w:szCs w:val="36"/>
          <w:lang w:val="uk-UA"/>
        </w:rPr>
        <w:t xml:space="preserve"> </w:t>
      </w:r>
      <w:r w:rsidR="00A113A3" w:rsidRPr="0018686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броколі, помідор</w:t>
      </w:r>
      <w:r w:rsidR="0018686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ками чері, кукурудзою</w:t>
      </w:r>
      <w:r w:rsidR="00A113A3" w:rsidRPr="0018686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з початків</w:t>
      </w:r>
      <w:r w:rsidR="0018686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, які</w:t>
      </w:r>
      <w:r w:rsidR="00A113A3" w:rsidRPr="0018686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припускаються на пательні</w:t>
      </w:r>
      <w:r w:rsidR="0018686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 Вершково-лимонний соус поєднує страву та додає їй пікантності.</w:t>
      </w:r>
      <w:r w:rsidR="00A113A3" w:rsidRPr="0018686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 w:rsidR="00A113A3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Вершково-лимонний</w:t>
      </w:r>
      <w:r w:rsidR="006B0E90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 соус:</w:t>
      </w:r>
      <w:r w:rsidR="00A113A3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 </w:t>
      </w:r>
      <w:r w:rsidR="00A113A3" w:rsidRPr="0018686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вершки, біле сухе вино, куркума, лимонний сок, сіль.</w:t>
      </w:r>
    </w:p>
    <w:p w14:paraId="48C5A885" w14:textId="5E3207BA" w:rsidR="00C34577" w:rsidRPr="0018686A" w:rsidRDefault="00C34577" w:rsidP="00C34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4996FA22" w14:textId="6F7C8601" w:rsidR="00F44EDD" w:rsidRPr="00F44EDD" w:rsidRDefault="000161A7" w:rsidP="00F44EDD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en-CA"/>
        </w:rPr>
      </w:pPr>
      <w:r w:rsidRPr="0018686A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>Біфштекс з картопляним пюре, вершковим соусом та лисичками</w:t>
      </w:r>
      <w:r w:rsidR="00F44EDD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  <w:t>Beefsteak with mashed potatoes, cream sauce and chanterelles</w:t>
      </w:r>
      <w:r w:rsidR="006A54EF"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  <w:br/>
      </w:r>
      <w:r w:rsidR="006A54EF"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АЛЕРГЕНИ: ЦИБУЛЯ, ЧАСНИК</w:t>
      </w:r>
    </w:p>
    <w:p w14:paraId="4006C371" w14:textId="503A5922" w:rsidR="00F44EDD" w:rsidRDefault="00F44EDD" w:rsidP="00F44E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0161A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140/15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0/</w:t>
      </w:r>
      <w:r w:rsidR="000161A7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50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8E7F5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153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38569E" w:rsidRPr="0038569E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Подається з руколою, томатами чері та карамелізованою цибулею.</w:t>
      </w:r>
      <w:r w:rsidR="00A113A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Біфштекс готується з телятини (лопатка) з болгарським перцем, ріпчастою цибулею, часником, стеблом селери, салом, сіллю та перцем – формується котлетка та обжарюється на грилі. </w:t>
      </w:r>
      <w:r w:rsidR="008C7CA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Якщо дійсно хочеться – як удома! </w:t>
      </w:r>
    </w:p>
    <w:p w14:paraId="14645B68" w14:textId="1B9871C7" w:rsidR="00A113A3" w:rsidRPr="00A113A3" w:rsidRDefault="0018686A" w:rsidP="00F44E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Карамелізована цибуля</w:t>
      </w:r>
      <w:r w:rsidR="00A113A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: вино, цукор, олія, тім</w:t>
      </w:r>
      <w:r w:rsidR="00A113A3">
        <w:rPr>
          <w:rFonts w:ascii="PT Sans Narrow" w:hAnsi="PT Sans Narrow"/>
          <w:bCs/>
          <w:color w:val="000000" w:themeColor="text1"/>
          <w:sz w:val="36"/>
          <w:szCs w:val="36"/>
          <w:lang w:val="en-CA"/>
        </w:rPr>
        <w:t>’</w:t>
      </w:r>
      <w:r w:rsidR="00A113A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ян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Соус: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="00A113A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вершки, лисички обжарені, біле сухе вино, сіль, олія.</w:t>
      </w:r>
    </w:p>
    <w:p w14:paraId="0FF17B1A" w14:textId="77777777" w:rsidR="00C34577" w:rsidRDefault="00C34577" w:rsidP="00622B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</w:pPr>
    </w:p>
    <w:p w14:paraId="22E5870F" w14:textId="77777777" w:rsidR="008C7CAA" w:rsidRPr="00186151" w:rsidRDefault="008C7CAA" w:rsidP="00622B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</w:pPr>
    </w:p>
    <w:p w14:paraId="40132969" w14:textId="3166C50C" w:rsidR="000161A7" w:rsidRPr="00F44EDD" w:rsidRDefault="000161A7" w:rsidP="000161A7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en-CA"/>
        </w:rPr>
      </w:pPr>
      <w:r w:rsidRPr="008C7CAA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>Куряча грудка з овочами та моцарелою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  <w:t>Chicken breast with mozzarella and vegetables</w:t>
      </w:r>
    </w:p>
    <w:p w14:paraId="3A287D28" w14:textId="158AF7A3" w:rsidR="000161A7" w:rsidRPr="0038569E" w:rsidRDefault="000161A7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8E7F5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280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8E7F5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169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Pr="00C243D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ніжна запечена куряча грудка в середині з моцарелою </w:t>
      </w:r>
      <w:r w:rsidR="00A113A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та томатами конкасе </w:t>
      </w:r>
      <w:r w:rsidRPr="00C243D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подається з</w:t>
      </w:r>
      <w:r w:rsidR="008C7CA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і</w:t>
      </w:r>
      <w:r w:rsidRPr="00C243D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с</w:t>
      </w:r>
      <w:r w:rsidR="008C7CA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паржею</w:t>
      </w:r>
      <w:r w:rsidRPr="00C243D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, томатами- чері, </w:t>
      </w:r>
      <w:r w:rsidR="00A113A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кукурудзою та </w:t>
      </w:r>
      <w:r w:rsidRPr="00C243D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броколі, які пасеруються на ароматному маслі</w:t>
      </w:r>
      <w:r w:rsidR="008C7CA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 П</w:t>
      </w:r>
      <w:r w:rsidR="00C243D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рикраш</w:t>
      </w:r>
      <w:r w:rsidRPr="00C243D3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ається страва пармезаново-перцевим чіпсом.</w:t>
      </w:r>
      <w:r w:rsidRPr="00C243D3">
        <w:rPr>
          <w:rFonts w:ascii="PT Sans Narrow" w:hAnsi="PT Sans Narrow"/>
          <w:b/>
          <w:bCs/>
          <w:color w:val="000000" w:themeColor="text1"/>
          <w:sz w:val="36"/>
          <w:szCs w:val="36"/>
          <w:lang w:val="uk-UA"/>
        </w:rPr>
        <w:t xml:space="preserve"> </w:t>
      </w:r>
    </w:p>
    <w:p w14:paraId="6BB5212D" w14:textId="77777777" w:rsidR="0086337B" w:rsidRDefault="0086337B" w:rsidP="00474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0A6F1658" w14:textId="77777777" w:rsidR="0038569E" w:rsidRDefault="0038569E" w:rsidP="00474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62B8E9C2" w14:textId="77777777" w:rsidR="0038569E" w:rsidRDefault="0038569E" w:rsidP="00474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5D46FD86" w14:textId="77777777" w:rsidR="0038569E" w:rsidRDefault="0038569E" w:rsidP="002A0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417260AE" w14:textId="316A9047" w:rsidR="0038569E" w:rsidRPr="00702E09" w:rsidRDefault="0038569E" w:rsidP="0038569E">
      <w:pPr>
        <w:spacing w:line="360" w:lineRule="auto"/>
        <w:ind w:left="57" w:right="113" w:firstLine="720"/>
        <w:jc w:val="right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ГАРНІРИ</w:t>
      </w:r>
    </w:p>
    <w:p w14:paraId="62441D70" w14:textId="2DFCE7BB" w:rsidR="0038569E" w:rsidRPr="00F44EDD" w:rsidRDefault="0038569E" w:rsidP="0038569E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en-C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>Картопля смажена з лисичками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  <w:t>Chanterelle and onions fried potatoes</w:t>
      </w:r>
      <w:r w:rsidR="006A54EF"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  <w:br/>
      </w:r>
      <w:r w:rsidR="006A54EF"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АЛЕРГЕНИ: ГРИБИ, ЦИБУЛЯ, ЧАСНИК</w:t>
      </w:r>
    </w:p>
    <w:p w14:paraId="0778D43A" w14:textId="2A17299B" w:rsidR="0038569E" w:rsidRDefault="0038569E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8E7F5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00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8E7F5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79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наша фірмова страва, яку дуже полюбляють наші гості.</w:t>
      </w:r>
    </w:p>
    <w:p w14:paraId="62439BF0" w14:textId="77777777" w:rsidR="0038569E" w:rsidRDefault="0038569E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sz w:val="36"/>
          <w:szCs w:val="36"/>
          <w:lang w:val="uk-UA"/>
        </w:rPr>
      </w:pPr>
    </w:p>
    <w:p w14:paraId="26027C68" w14:textId="6DEBE493" w:rsidR="0038569E" w:rsidRPr="00F44EDD" w:rsidRDefault="0038569E" w:rsidP="0038569E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en-C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>Гречана каша з беконом та цибулею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  <w:t>Wheat porridge with bacon and onions</w:t>
      </w:r>
      <w:r w:rsidR="006A54EF"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  <w:br/>
      </w:r>
      <w:r w:rsidR="006A54EF"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АЛЕРГЕНИ: ЦИБУЛЯ</w:t>
      </w:r>
    </w:p>
    <w:p w14:paraId="486B6A50" w14:textId="2C24DDA0" w:rsidR="0038569E" w:rsidRDefault="0038569E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8E7F5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150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8E7F5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53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</w:r>
    </w:p>
    <w:p w14:paraId="0D694536" w14:textId="77777777" w:rsidR="0038569E" w:rsidRDefault="0038569E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0DACD743" w14:textId="77777777" w:rsidR="006A54EF" w:rsidRDefault="006A54EF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3ACAE28F" w14:textId="77777777" w:rsidR="006A54EF" w:rsidRDefault="006A54EF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14624ACA" w14:textId="77777777" w:rsidR="006A54EF" w:rsidRDefault="006A54EF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323E8E76" w14:textId="25D3A306" w:rsidR="0038569E" w:rsidRPr="00F44EDD" w:rsidRDefault="0038569E" w:rsidP="0038569E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en-C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>Квасоля стручкова з томатами та часником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  <w:t>Green beans with tomatoes and garlic</w:t>
      </w:r>
      <w:r w:rsidR="0067152F"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  <w:br/>
      </w:r>
      <w:r w:rsidR="0067152F"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АЛЕРГЕНИ: ЧАСНИК</w:t>
      </w:r>
    </w:p>
    <w:p w14:paraId="24EC042F" w14:textId="5D8E272F" w:rsidR="0038569E" w:rsidRDefault="0038569E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150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8E7F5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6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3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</w:r>
    </w:p>
    <w:p w14:paraId="411A8A75" w14:textId="77777777" w:rsidR="0038569E" w:rsidRDefault="0038569E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00F64D3C" w14:textId="2BA680E6" w:rsidR="003066A8" w:rsidRPr="00F44EDD" w:rsidRDefault="003066A8" w:rsidP="003066A8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en-C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>Овочі смачно грильовані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  <w:t>Tasty grilled vagetables</w:t>
      </w:r>
      <w:r w:rsidR="00C36FE4"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  <w:br/>
      </w:r>
      <w:r w:rsidR="00C36FE4"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АЛЕРГЕНИ: ГРИБИ, ОРЕГАНО</w:t>
      </w:r>
    </w:p>
    <w:p w14:paraId="03FD9778" w14:textId="0422AEDA" w:rsidR="003066A8" w:rsidRPr="00CA5A4A" w:rsidRDefault="003066A8" w:rsidP="0030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CA5A4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180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CA5A4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99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 w:rsidR="00CA5A4A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>Склад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: </w:t>
      </w:r>
      <w:r w:rsidR="00CA5A4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перець болгарський, томат, печериці, кабачок, баклажан, часник, цибуля ріпчаста, соєвий соус</w:t>
      </w:r>
    </w:p>
    <w:p w14:paraId="71D4B859" w14:textId="77777777" w:rsidR="0038569E" w:rsidRDefault="0038569E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7D34359C" w14:textId="77777777" w:rsidR="002C3323" w:rsidRDefault="002C3323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56F9AF0F" w14:textId="77777777" w:rsidR="002C3323" w:rsidRDefault="002C3323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62E2B260" w14:textId="77777777" w:rsidR="002C3323" w:rsidRDefault="002C3323" w:rsidP="002A0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432F3552" w14:textId="77777777" w:rsidR="007F3E7F" w:rsidRDefault="007F3E7F" w:rsidP="006B0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110158A7" w14:textId="2054DA51" w:rsidR="002C3323" w:rsidRDefault="002C3323" w:rsidP="002C3323">
      <w:pPr>
        <w:spacing w:line="360" w:lineRule="auto"/>
        <w:ind w:left="57" w:right="113" w:firstLine="720"/>
        <w:jc w:val="right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СОУСИ</w:t>
      </w:r>
    </w:p>
    <w:p w14:paraId="10B8E5CE" w14:textId="72481E07" w:rsidR="002C3323" w:rsidRPr="002C3323" w:rsidRDefault="002C3323" w:rsidP="002C3323">
      <w:pPr>
        <w:spacing w:line="360" w:lineRule="auto"/>
        <w:ind w:left="57" w:right="113" w:firstLine="720"/>
        <w:jc w:val="right"/>
        <w:outlineLvl w:val="0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</w:pPr>
      <w:r w:rsidRPr="002C3323"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  <w:t>Sauces</w:t>
      </w:r>
    </w:p>
    <w:p w14:paraId="24FF394B" w14:textId="415A19BA" w:rsidR="002C3323" w:rsidRPr="00F44EDD" w:rsidRDefault="002C3323" w:rsidP="002C3323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en-C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en-US"/>
        </w:rPr>
        <w:t>BBQ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  <w:t>BBQ</w:t>
      </w:r>
    </w:p>
    <w:p w14:paraId="6E45C258" w14:textId="357D270D" w:rsidR="002C3323" w:rsidRPr="00D82E6A" w:rsidRDefault="002C3323" w:rsidP="002C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50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29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Склад: </w:t>
      </w:r>
      <w:r w:rsidR="00D82E6A" w:rsidRPr="006B0E90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кетчуп,</w:t>
      </w:r>
      <w:r w:rsidR="006B0E90" w:rsidRPr="006B0E90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мед,</w:t>
      </w:r>
      <w:r w:rsidR="006B0E90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перець чилі, суміш перців, паприка, деміглас сухий, червоне сухе вино, олія, сіль.</w:t>
      </w:r>
    </w:p>
    <w:p w14:paraId="0B5DC88A" w14:textId="77777777" w:rsidR="002C3323" w:rsidRPr="00CA5A4A" w:rsidRDefault="002C3323" w:rsidP="002C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053D8A7B" w14:textId="27052B81" w:rsidR="002C3323" w:rsidRPr="00F44EDD" w:rsidRDefault="002C3323" w:rsidP="002C3323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en-C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>КИСЛО-СОЛОДКИЙ ОЖИНОВИЙ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  <w:t>Sour sweet blackberry</w:t>
      </w:r>
    </w:p>
    <w:p w14:paraId="24F6425D" w14:textId="26DFCAE8" w:rsidR="002C3323" w:rsidRPr="006B0E90" w:rsidRDefault="002C3323" w:rsidP="002C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50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29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>Склад</w:t>
      </w:r>
      <w:r w:rsidR="006B0E90"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: </w:t>
      </w:r>
      <w:r w:rsidR="006B0E90" w:rsidRPr="006B0E90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свіжо-морожена ожина, червоне вино, цукор, масло вершкове, кориця та ванільний цукор</w:t>
      </w:r>
      <w:r w:rsidR="006B0E90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</w:p>
    <w:p w14:paraId="670C91CC" w14:textId="77777777" w:rsidR="002C3323" w:rsidRDefault="002C3323" w:rsidP="002C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68421B45" w14:textId="77777777" w:rsidR="002C3323" w:rsidRDefault="002C3323" w:rsidP="002C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4B1D0FF1" w14:textId="77777777" w:rsidR="002C3323" w:rsidRDefault="002C3323" w:rsidP="002C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34F95D47" w14:textId="77777777" w:rsidR="002C3323" w:rsidRPr="00CA5A4A" w:rsidRDefault="002C3323" w:rsidP="002C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165CADAC" w14:textId="1FE8EEC4" w:rsidR="002C3323" w:rsidRPr="002C3323" w:rsidRDefault="002C3323" w:rsidP="002C3323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en-US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>З В</w:t>
      </w:r>
      <w:r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t>’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>ЯЛЕНИМИ ТОМАТАМИ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US"/>
        </w:rPr>
        <w:t>With sun-dried tomatoes</w:t>
      </w:r>
    </w:p>
    <w:p w14:paraId="7C7F68B0" w14:textId="2378F6FD" w:rsidR="002C3323" w:rsidRPr="00AD67EE" w:rsidRDefault="002C3323" w:rsidP="002C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50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29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Склад: </w:t>
      </w:r>
      <w:r w:rsidR="00AD67EE" w:rsidRPr="00AD67EE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вершки, в</w:t>
      </w:r>
      <w:r w:rsidR="00AD67EE" w:rsidRPr="00AD67EE">
        <w:rPr>
          <w:rFonts w:ascii="PT Sans Narrow" w:hAnsi="PT Sans Narrow"/>
          <w:bCs/>
          <w:color w:val="000000" w:themeColor="text1"/>
          <w:sz w:val="36"/>
          <w:szCs w:val="36"/>
          <w:lang w:val="en-CA"/>
        </w:rPr>
        <w:t>’</w:t>
      </w:r>
      <w:r w:rsidR="00AD67EE" w:rsidRPr="00AD67EE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ялені томати, біле сухе вино, сіль та перець.</w:t>
      </w:r>
    </w:p>
    <w:p w14:paraId="5D7C46A1" w14:textId="77777777" w:rsidR="002C3323" w:rsidRPr="00CA5A4A" w:rsidRDefault="002C3323" w:rsidP="002C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3EE01389" w14:textId="39B6531C" w:rsidR="002C3323" w:rsidRPr="00F44EDD" w:rsidRDefault="002C3323" w:rsidP="002C3323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en-C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>ЖУРАВЛИНИЙ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CE62DB"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  <w:t>Cranberry</w:t>
      </w:r>
    </w:p>
    <w:p w14:paraId="355A4251" w14:textId="72A8007A" w:rsidR="002C3323" w:rsidRPr="00CA5A4A" w:rsidRDefault="002C3323" w:rsidP="002C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CE62DB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50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CE62DB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9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</w:r>
      <w:r w:rsidRPr="00AD67EE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Склад: </w:t>
      </w:r>
      <w:r w:rsidR="00AD67EE" w:rsidRPr="00AD67EE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журавлина, червоне сухе вино, цукор, кориця та масло вершкове.</w:t>
      </w:r>
    </w:p>
    <w:p w14:paraId="732EADE6" w14:textId="77777777" w:rsidR="002C3323" w:rsidRDefault="002C3323" w:rsidP="002C3323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</w:p>
    <w:p w14:paraId="62AEE535" w14:textId="7F38186B" w:rsidR="002C3323" w:rsidRPr="00F44EDD" w:rsidRDefault="002C3323" w:rsidP="002C3323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en-C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>СИРНИЙ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CE62DB"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  <w:t>Cheesy</w:t>
      </w:r>
    </w:p>
    <w:p w14:paraId="7415B63E" w14:textId="74F90EE2" w:rsidR="00E97084" w:rsidRPr="00F44EDD" w:rsidRDefault="002C3323" w:rsidP="00E97084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en-C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CE62DB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5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CE62DB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2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9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Склад: </w:t>
      </w:r>
      <w:r w:rsidR="00AD67EE" w:rsidRPr="00AD67EE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вершки, біле сухе вино, пармезан, бальзамічний винний оцет, цукор, парика та перець.</w:t>
      </w:r>
      <w:r w:rsidR="00E9708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 w:rsidR="00E9708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 w:rsidR="00E97084">
        <w:rPr>
          <w:rFonts w:ascii="PT Sans Narrow" w:hAnsi="PT Sans Narrow"/>
          <w:b/>
          <w:bCs/>
          <w:color w:val="941100"/>
          <w:sz w:val="32"/>
          <w:szCs w:val="32"/>
          <w:lang w:val="en-US"/>
        </w:rPr>
        <w:t>ПЕРЦЕВИЙ</w:t>
      </w:r>
      <w:r w:rsidR="00E97084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 w:rsidR="002A00F1"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CA"/>
        </w:rPr>
        <w:t>Pepper sauce</w:t>
      </w:r>
    </w:p>
    <w:p w14:paraId="7FFD698C" w14:textId="6F29D512" w:rsidR="00E97084" w:rsidRPr="00D82E6A" w:rsidRDefault="00E97084" w:rsidP="00E97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50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29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Склад: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суміш перців, цибуля ріпчаста, масло вершкове, біле сухе вино, вершки, соус демігляс сухий.</w:t>
      </w:r>
    </w:p>
    <w:p w14:paraId="6A9BFC8A" w14:textId="46D1A78D" w:rsidR="002C3323" w:rsidRPr="00CA5A4A" w:rsidRDefault="002C3323" w:rsidP="002C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7B5BEF89" w14:textId="77777777" w:rsidR="002C3323" w:rsidRDefault="002C3323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254BFC57" w14:textId="77777777" w:rsidR="007B33A0" w:rsidRDefault="007B33A0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5F44D1D3" w14:textId="77777777" w:rsidR="00181622" w:rsidRDefault="00181622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11BCF954" w14:textId="77777777" w:rsidR="002A00F1" w:rsidRDefault="002A00F1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19B5BD7F" w14:textId="77777777" w:rsidR="002A00F1" w:rsidRDefault="002A00F1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6C336A88" w14:textId="77777777" w:rsidR="002A00F1" w:rsidRDefault="002A00F1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0B8AC27E" w14:textId="77777777" w:rsidR="002A00F1" w:rsidRDefault="002A00F1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65542294" w14:textId="77777777" w:rsidR="002A00F1" w:rsidRDefault="002A00F1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67BF7A8E" w14:textId="77777777" w:rsidR="002A00F1" w:rsidRDefault="002A00F1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6E327F6A" w14:textId="77777777" w:rsidR="00181622" w:rsidRDefault="00181622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2E70F6AB" w14:textId="34877AA9" w:rsidR="007B33A0" w:rsidRDefault="007B33A0" w:rsidP="007B33A0">
      <w:pPr>
        <w:spacing w:line="360" w:lineRule="auto"/>
        <w:ind w:left="57" w:right="113" w:firstLine="720"/>
        <w:jc w:val="right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ДЕСЕРТИ</w:t>
      </w:r>
    </w:p>
    <w:p w14:paraId="440DB25E" w14:textId="471BE163" w:rsidR="007B33A0" w:rsidRPr="00852062" w:rsidRDefault="007B33A0" w:rsidP="007B33A0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t>Шоколадний фондан</w:t>
      </w:r>
      <w:r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br/>
      </w:r>
      <w:r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US"/>
        </w:rPr>
        <w:t>Chocolate fondant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 xml:space="preserve"> 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561"/>
        <w:gridCol w:w="4819"/>
      </w:tblGrid>
      <w:tr w:rsidR="007B33A0" w:rsidRPr="00F466E7" w14:paraId="6A741845" w14:textId="77777777" w:rsidTr="00A25B8E">
        <w:trPr>
          <w:trHeight w:val="632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5C809D95" w14:textId="77777777" w:rsidR="007B33A0" w:rsidRPr="001E791D" w:rsidRDefault="007B33A0" w:rsidP="00A25B8E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4819" w:type="dxa"/>
          </w:tcPr>
          <w:p w14:paraId="4D2A4A60" w14:textId="2385BCAE" w:rsidR="007B33A0" w:rsidRPr="00A14182" w:rsidRDefault="00181622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Шоколад</w:t>
            </w:r>
            <w:r w:rsidR="00A14182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   </w:t>
            </w:r>
            <w:r w:rsidR="00A14182" w:rsidRPr="00A14182">
              <w:rPr>
                <w:rFonts w:ascii="PT Sans Narrow" w:hAnsi="PT Sans Narrow"/>
                <w:i/>
                <w:color w:val="000000" w:themeColor="text1"/>
                <w:lang w:val="en-CA"/>
              </w:rPr>
              <w:t>Chocolate</w:t>
            </w:r>
          </w:p>
        </w:tc>
      </w:tr>
      <w:tr w:rsidR="007B33A0" w:rsidRPr="00F466E7" w14:paraId="6BA2DBBD" w14:textId="77777777" w:rsidTr="00A25B8E">
        <w:trPr>
          <w:trHeight w:val="633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02D3EF47" w14:textId="77777777" w:rsidR="007B33A0" w:rsidRPr="00F30617" w:rsidRDefault="007B33A0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4819" w:type="dxa"/>
          </w:tcPr>
          <w:p w14:paraId="178F32F7" w14:textId="5CA42412" w:rsidR="007B33A0" w:rsidRPr="00D24581" w:rsidRDefault="00181622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Масло вершкове</w:t>
            </w:r>
            <w:r w:rsidR="00A14182">
              <w:rPr>
                <w:rFonts w:ascii="PT Sans Narrow" w:hAnsi="PT Sans Narrow"/>
                <w:color w:val="941100"/>
                <w:lang w:val="uk-UA"/>
              </w:rPr>
              <w:t xml:space="preserve">                      </w:t>
            </w:r>
            <w:r w:rsidR="00A14182" w:rsidRPr="00A14182">
              <w:rPr>
                <w:rFonts w:ascii="PT Sans Narrow" w:hAnsi="PT Sans Narrow"/>
                <w:i/>
                <w:color w:val="000000" w:themeColor="text1"/>
                <w:lang w:val="uk-UA"/>
              </w:rPr>
              <w:t>Butter</w:t>
            </w:r>
          </w:p>
        </w:tc>
      </w:tr>
      <w:tr w:rsidR="007B33A0" w:rsidRPr="00F466E7" w14:paraId="18AA2745" w14:textId="77777777" w:rsidTr="00A25B8E">
        <w:trPr>
          <w:trHeight w:val="548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61D4C05E" w14:textId="77777777" w:rsidR="007B33A0" w:rsidRPr="001E791D" w:rsidRDefault="007B33A0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4819" w:type="dxa"/>
          </w:tcPr>
          <w:p w14:paraId="39E4C6C4" w14:textId="20089D9C" w:rsidR="007B33A0" w:rsidRPr="00B57284" w:rsidRDefault="00181622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Яйця</w:t>
            </w:r>
            <w:r w:rsidR="00A14182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         </w:t>
            </w:r>
            <w:r w:rsidR="00A14182" w:rsidRPr="00A14182">
              <w:rPr>
                <w:rFonts w:ascii="PT Sans Narrow" w:hAnsi="PT Sans Narrow"/>
                <w:i/>
                <w:color w:val="000000" w:themeColor="text1"/>
                <w:lang w:val="uk-UA"/>
              </w:rPr>
              <w:t>Eggs</w:t>
            </w:r>
          </w:p>
        </w:tc>
      </w:tr>
      <w:tr w:rsidR="007B33A0" w:rsidRPr="00F466E7" w14:paraId="7BF6876C" w14:textId="77777777" w:rsidTr="00A25B8E">
        <w:trPr>
          <w:trHeight w:val="534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52B14247" w14:textId="77777777" w:rsidR="007B33A0" w:rsidRPr="001E791D" w:rsidRDefault="007B33A0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7548912E" w14:textId="1F472450" w:rsidR="007B33A0" w:rsidRPr="005C32C3" w:rsidRDefault="00181622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Цукор</w:t>
            </w:r>
            <w:r w:rsidR="00A14182">
              <w:rPr>
                <w:rFonts w:ascii="PT Sans Narrow" w:hAnsi="PT Sans Narrow"/>
                <w:color w:val="941100"/>
                <w:lang w:val="en-CA"/>
              </w:rPr>
              <w:t xml:space="preserve">                                       </w:t>
            </w:r>
            <w:r w:rsidR="00A14182" w:rsidRPr="00A14182">
              <w:rPr>
                <w:rFonts w:ascii="PT Sans Narrow" w:hAnsi="PT Sans Narrow"/>
                <w:i/>
                <w:color w:val="000000" w:themeColor="text1"/>
                <w:lang w:val="en-CA"/>
              </w:rPr>
              <w:t>Sugar</w:t>
            </w:r>
          </w:p>
        </w:tc>
      </w:tr>
      <w:tr w:rsidR="007B33A0" w:rsidRPr="00F466E7" w14:paraId="4068528B" w14:textId="77777777" w:rsidTr="00A25B8E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3BB621DC" w14:textId="77777777" w:rsidR="007B33A0" w:rsidRPr="001E791D" w:rsidRDefault="007B33A0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553DD6DA" w14:textId="758F8DFD" w:rsidR="007B33A0" w:rsidRPr="005C32C3" w:rsidRDefault="00181622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Борошно</w:t>
            </w:r>
            <w:r w:rsidR="00A14182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 </w:t>
            </w:r>
            <w:r w:rsidR="00A14182" w:rsidRPr="00A14182">
              <w:rPr>
                <w:rFonts w:ascii="PT Sans Narrow" w:hAnsi="PT Sans Narrow"/>
                <w:i/>
                <w:color w:val="000000" w:themeColor="text1"/>
                <w:lang w:val="uk-UA"/>
              </w:rPr>
              <w:t>Flour</w:t>
            </w:r>
          </w:p>
        </w:tc>
      </w:tr>
    </w:tbl>
    <w:p w14:paraId="006B553D" w14:textId="21E1A5AB" w:rsidR="007B33A0" w:rsidRDefault="007B33A0" w:rsidP="007B3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140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4F7A7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85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2A00F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подається з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морозивом</w:t>
      </w:r>
      <w:r w:rsidR="002A00F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пломбір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та шоколадним соусом. Гаряче поєднання шоколад</w:t>
      </w:r>
      <w:r w:rsidR="0064189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ного фондану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, який розтікається та прохолодного морозива – нереальний тандем.</w:t>
      </w:r>
      <w:r w:rsidR="00641895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</w:p>
    <w:p w14:paraId="67CEFAC4" w14:textId="77777777" w:rsidR="007B33A0" w:rsidRDefault="007B33A0" w:rsidP="007B3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205673E5" w14:textId="77777777" w:rsidR="002A00F1" w:rsidRDefault="002A00F1" w:rsidP="007B3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6D44FE6B" w14:textId="77777777" w:rsidR="007B33A0" w:rsidRDefault="007B33A0" w:rsidP="007B3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5A2381C6" w14:textId="77777777" w:rsidR="00C36FE4" w:rsidRDefault="00C36FE4" w:rsidP="007B3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02CBF877" w14:textId="50EE9CCB" w:rsidR="007B33A0" w:rsidRPr="00852062" w:rsidRDefault="007B33A0" w:rsidP="007B33A0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t>Тортик по-київськи на подільский лад</w:t>
      </w:r>
      <w:r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br/>
      </w:r>
      <w:r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US"/>
        </w:rPr>
        <w:t>Special Kyiv cake (podil – style)</w:t>
      </w:r>
      <w:r w:rsidR="00C36FE4"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US"/>
        </w:rPr>
        <w:br/>
      </w:r>
      <w:r w:rsidR="00C36FE4" w:rsidRPr="00994B04">
        <w:rPr>
          <w:rFonts w:ascii="PT Sans Narrow" w:hAnsi="PT Sans Narrow"/>
          <w:b/>
          <w:bCs/>
          <w:i/>
          <w:color w:val="000000" w:themeColor="text1"/>
          <w:sz w:val="32"/>
          <w:szCs w:val="32"/>
          <w:lang w:val="en-CA"/>
        </w:rPr>
        <w:t>АЛЕРГЕНИ: ГОРІХИ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561"/>
        <w:gridCol w:w="4819"/>
      </w:tblGrid>
      <w:tr w:rsidR="007B33A0" w:rsidRPr="00F466E7" w14:paraId="0B1E0340" w14:textId="77777777" w:rsidTr="00A25B8E">
        <w:trPr>
          <w:trHeight w:val="632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6607AB7E" w14:textId="77777777" w:rsidR="007B33A0" w:rsidRPr="001E791D" w:rsidRDefault="007B33A0" w:rsidP="00A25B8E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4819" w:type="dxa"/>
          </w:tcPr>
          <w:p w14:paraId="4F4AFECE" w14:textId="60EC8F50" w:rsidR="007B33A0" w:rsidRPr="007A4A09" w:rsidRDefault="00181622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Білок</w:t>
            </w:r>
            <w:r w:rsidR="00B676A5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                  </w:t>
            </w:r>
            <w:r w:rsidR="00B676A5" w:rsidRPr="00B676A5">
              <w:rPr>
                <w:rFonts w:ascii="PT Sans Narrow" w:hAnsi="PT Sans Narrow"/>
                <w:i/>
                <w:color w:val="000000" w:themeColor="text1"/>
                <w:lang w:val="uk-UA"/>
              </w:rPr>
              <w:t>Protein</w:t>
            </w:r>
          </w:p>
        </w:tc>
      </w:tr>
      <w:tr w:rsidR="007B33A0" w:rsidRPr="00F466E7" w14:paraId="4A807959" w14:textId="77777777" w:rsidTr="00A25B8E">
        <w:trPr>
          <w:trHeight w:val="633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196F5CA2" w14:textId="77777777" w:rsidR="007B33A0" w:rsidRPr="00F30617" w:rsidRDefault="007B33A0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</w:rPr>
            </w:pPr>
            <w:r>
              <w:rPr>
                <w:rFonts w:ascii="PT Sans Narrow" w:hAnsi="PT Sans Narrow"/>
                <w:szCs w:val="28"/>
              </w:rPr>
              <w:t>2</w:t>
            </w:r>
          </w:p>
        </w:tc>
        <w:tc>
          <w:tcPr>
            <w:tcW w:w="4819" w:type="dxa"/>
          </w:tcPr>
          <w:p w14:paraId="60417709" w14:textId="37CA2C3E" w:rsidR="007B33A0" w:rsidRPr="00D24581" w:rsidRDefault="00181622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Цукор</w:t>
            </w:r>
            <w:r w:rsidR="00B676A5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                </w:t>
            </w:r>
            <w:r w:rsidR="00B676A5" w:rsidRPr="00A14182">
              <w:rPr>
                <w:rFonts w:ascii="PT Sans Narrow" w:hAnsi="PT Sans Narrow"/>
                <w:i/>
                <w:color w:val="000000" w:themeColor="text1"/>
                <w:lang w:val="en-CA"/>
              </w:rPr>
              <w:t>Sugar</w:t>
            </w:r>
          </w:p>
        </w:tc>
      </w:tr>
      <w:tr w:rsidR="007B33A0" w:rsidRPr="00F466E7" w14:paraId="20804090" w14:textId="77777777" w:rsidTr="00B676A5">
        <w:trPr>
          <w:trHeight w:val="730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3DBC2672" w14:textId="77777777" w:rsidR="007B33A0" w:rsidRPr="001E791D" w:rsidRDefault="007B33A0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3</w:t>
            </w:r>
          </w:p>
        </w:tc>
        <w:tc>
          <w:tcPr>
            <w:tcW w:w="4819" w:type="dxa"/>
          </w:tcPr>
          <w:p w14:paraId="761BB874" w14:textId="285B9F82" w:rsidR="007B33A0" w:rsidRPr="00B57284" w:rsidRDefault="00181622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Крохмаль</w:t>
            </w:r>
            <w:r w:rsidR="00B676A5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         </w:t>
            </w:r>
            <w:r w:rsidR="00B676A5" w:rsidRPr="00B676A5">
              <w:rPr>
                <w:rFonts w:ascii="PT Sans Narrow" w:hAnsi="PT Sans Narrow"/>
                <w:i/>
                <w:color w:val="000000" w:themeColor="text1"/>
                <w:lang w:val="uk-UA"/>
              </w:rPr>
              <w:t>Starch</w:t>
            </w:r>
          </w:p>
        </w:tc>
      </w:tr>
      <w:tr w:rsidR="007B33A0" w:rsidRPr="00F466E7" w14:paraId="4B15F414" w14:textId="77777777" w:rsidTr="00A25B8E">
        <w:trPr>
          <w:trHeight w:val="534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7339A90E" w14:textId="77777777" w:rsidR="007B33A0" w:rsidRPr="001E791D" w:rsidRDefault="007B33A0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4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061768A3" w14:textId="0368A773" w:rsidR="007B33A0" w:rsidRPr="005C32C3" w:rsidRDefault="00181622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en-CA"/>
              </w:rPr>
            </w:pPr>
            <w:r>
              <w:rPr>
                <w:rFonts w:ascii="PT Sans Narrow" w:hAnsi="PT Sans Narrow"/>
                <w:color w:val="941100"/>
                <w:lang w:val="en-CA"/>
              </w:rPr>
              <w:t>Борошно</w:t>
            </w:r>
            <w:r w:rsidR="00B676A5">
              <w:rPr>
                <w:rFonts w:ascii="PT Sans Narrow" w:hAnsi="PT Sans Narrow"/>
                <w:color w:val="941100"/>
                <w:lang w:val="en-CA"/>
              </w:rPr>
              <w:t xml:space="preserve">                                          </w:t>
            </w:r>
            <w:r w:rsidR="00B676A5" w:rsidRPr="00A14182">
              <w:rPr>
                <w:rFonts w:ascii="PT Sans Narrow" w:hAnsi="PT Sans Narrow"/>
                <w:i/>
                <w:color w:val="000000" w:themeColor="text1"/>
                <w:lang w:val="uk-UA"/>
              </w:rPr>
              <w:t>Flour</w:t>
            </w:r>
          </w:p>
        </w:tc>
      </w:tr>
      <w:tr w:rsidR="007B33A0" w:rsidRPr="00F466E7" w14:paraId="7697ADE0" w14:textId="77777777" w:rsidTr="00A25B8E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24418C51" w14:textId="77777777" w:rsidR="007B33A0" w:rsidRPr="001E791D" w:rsidRDefault="007B33A0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01B0CC3B" w14:textId="5E02FCF1" w:rsidR="007B33A0" w:rsidRPr="005C32C3" w:rsidRDefault="00181622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Фундук</w:t>
            </w:r>
            <w:r w:rsidR="00B676A5">
              <w:rPr>
                <w:rFonts w:ascii="PT Sans Narrow" w:hAnsi="PT Sans Narrow"/>
                <w:color w:val="941100"/>
                <w:lang w:val="uk-UA"/>
              </w:rPr>
              <w:t xml:space="preserve">                                            </w:t>
            </w:r>
            <w:r w:rsidR="00B676A5" w:rsidRPr="00B676A5">
              <w:rPr>
                <w:rFonts w:ascii="PT Sans Narrow" w:hAnsi="PT Sans Narrow"/>
                <w:i/>
                <w:color w:val="000000" w:themeColor="text1"/>
                <w:lang w:val="uk-UA"/>
              </w:rPr>
              <w:t>Hazelnut</w:t>
            </w:r>
          </w:p>
        </w:tc>
      </w:tr>
      <w:tr w:rsidR="007B33A0" w:rsidRPr="005C32C3" w14:paraId="55C0214E" w14:textId="77777777" w:rsidTr="00A25B8E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33F65E4B" w14:textId="77777777" w:rsidR="007B33A0" w:rsidRPr="001E791D" w:rsidRDefault="007B33A0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6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0D8C2DA7" w14:textId="4D066056" w:rsidR="007B33A0" w:rsidRPr="005C32C3" w:rsidRDefault="00181622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 xml:space="preserve">Заварний крем: </w:t>
            </w:r>
            <w:r w:rsidRPr="002A00F1">
              <w:rPr>
                <w:rFonts w:ascii="PT Sans Narrow" w:hAnsi="PT Sans Narrow"/>
                <w:i/>
                <w:color w:val="000000" w:themeColor="text1"/>
                <w:lang w:val="uk-UA"/>
              </w:rPr>
              <w:t>яйця, цукор, молоко, борошно, коньяк, вершкове масло.</w:t>
            </w:r>
          </w:p>
        </w:tc>
      </w:tr>
      <w:tr w:rsidR="002A00F1" w:rsidRPr="005C32C3" w14:paraId="4855D605" w14:textId="77777777" w:rsidTr="002A00F1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1F124E3C" w14:textId="4849788A" w:rsidR="002A00F1" w:rsidRPr="001E791D" w:rsidRDefault="002A00F1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7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1C501C2E" w14:textId="33AE84AA" w:rsidR="002A00F1" w:rsidRPr="005C32C3" w:rsidRDefault="00545668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Шоколадна глазурь</w:t>
            </w:r>
            <w:r w:rsidR="00B676A5">
              <w:rPr>
                <w:rFonts w:ascii="PT Sans Narrow" w:hAnsi="PT Sans Narrow"/>
                <w:color w:val="941100"/>
                <w:lang w:val="uk-UA"/>
              </w:rPr>
              <w:t xml:space="preserve">                       </w:t>
            </w:r>
            <w:r w:rsidR="00B676A5" w:rsidRPr="00B676A5">
              <w:rPr>
                <w:rFonts w:ascii="PT Sans Narrow" w:hAnsi="PT Sans Narrow"/>
                <w:i/>
                <w:color w:val="000000" w:themeColor="text1"/>
                <w:lang w:val="uk-UA"/>
              </w:rPr>
              <w:t>Chocolate frosting</w:t>
            </w:r>
          </w:p>
        </w:tc>
      </w:tr>
    </w:tbl>
    <w:p w14:paraId="3DB6D3A5" w14:textId="77777777" w:rsidR="007B33A0" w:rsidRDefault="007B33A0" w:rsidP="007B3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4DD76C36" w14:textId="3F415074" w:rsidR="003F57BC" w:rsidRPr="002C00C4" w:rsidRDefault="007B33A0" w:rsidP="007B3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150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109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2A00F1" w:rsidRPr="002A00F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спешиал страва нашого закладу. Нереально смачний тортик по-київськи власного приготування. Рецептура якого зовсім відрізняється </w:t>
      </w:r>
      <w:r w:rsidR="002C00C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від класичного торту</w:t>
      </w:r>
      <w:r w:rsidR="002A00F1" w:rsidRPr="002A00F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. </w:t>
      </w:r>
      <w:r w:rsidR="002A00F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Ми готуємо</w:t>
      </w:r>
      <w:r w:rsidR="002C00C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бізешні коржи, та яскравий заварний крем</w:t>
      </w:r>
      <w:r w:rsidR="002A00F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, який про</w:t>
      </w:r>
      <w:r w:rsidR="002C00C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сочує їх. Додаємо горішки та поливаємо шоколадною глазуррю.</w:t>
      </w:r>
    </w:p>
    <w:p w14:paraId="0FA86495" w14:textId="2BF957E1" w:rsidR="003F57BC" w:rsidRPr="00852062" w:rsidRDefault="003F57BC" w:rsidP="003F57BC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941100"/>
          <w:sz w:val="32"/>
          <w:szCs w:val="32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>Ніжний чізкейк з малиновим соусом</w:t>
      </w:r>
      <w:r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t xml:space="preserve"> </w:t>
      </w:r>
      <w:r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br/>
      </w:r>
      <w:r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US"/>
        </w:rPr>
        <w:t>Cheesecake with raspberry sauce</w:t>
      </w: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>Склад:</w:t>
      </w:r>
    </w:p>
    <w:tbl>
      <w:tblPr>
        <w:tblW w:w="0" w:type="auto"/>
        <w:jc w:val="center"/>
        <w:tblBorders>
          <w:top w:val="dashed" w:sz="4" w:space="0" w:color="3A907E"/>
          <w:left w:val="dashed" w:sz="4" w:space="0" w:color="3A907E"/>
          <w:bottom w:val="dashed" w:sz="4" w:space="0" w:color="3A907E"/>
          <w:right w:val="dashed" w:sz="4" w:space="0" w:color="3A907E"/>
          <w:insideH w:val="dashed" w:sz="4" w:space="0" w:color="3A907E"/>
          <w:insideV w:val="dashed" w:sz="4" w:space="0" w:color="3A907E"/>
        </w:tblBorders>
        <w:tblLook w:val="04A0" w:firstRow="1" w:lastRow="0" w:firstColumn="1" w:lastColumn="0" w:noHBand="0" w:noVBand="1"/>
      </w:tblPr>
      <w:tblGrid>
        <w:gridCol w:w="561"/>
        <w:gridCol w:w="4819"/>
      </w:tblGrid>
      <w:tr w:rsidR="003F57BC" w:rsidRPr="00F466E7" w14:paraId="6D6D70BD" w14:textId="77777777" w:rsidTr="00A25B8E">
        <w:trPr>
          <w:trHeight w:val="632"/>
          <w:jc w:val="center"/>
        </w:trPr>
        <w:tc>
          <w:tcPr>
            <w:tcW w:w="561" w:type="dxa"/>
            <w:shd w:val="clear" w:color="auto" w:fill="auto"/>
            <w:vAlign w:val="center"/>
          </w:tcPr>
          <w:p w14:paraId="4A2754A3" w14:textId="77777777" w:rsidR="003F57BC" w:rsidRPr="001E791D" w:rsidRDefault="003F57BC" w:rsidP="00A25B8E">
            <w:pPr>
              <w:widowControl w:val="0"/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1</w:t>
            </w:r>
          </w:p>
        </w:tc>
        <w:tc>
          <w:tcPr>
            <w:tcW w:w="4819" w:type="dxa"/>
          </w:tcPr>
          <w:p w14:paraId="61E6C702" w14:textId="5116D90B" w:rsidR="003F57BC" w:rsidRPr="007A4A09" w:rsidRDefault="002A00F1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 xml:space="preserve"> Бісквітна частина</w:t>
            </w:r>
            <w:r w:rsidRPr="002A00F1">
              <w:rPr>
                <w:rFonts w:ascii="PT Sans Narrow" w:hAnsi="PT Sans Narrow"/>
                <w:i/>
                <w:color w:val="000000" w:themeColor="text1"/>
                <w:lang w:val="uk-UA"/>
              </w:rPr>
              <w:t>: я</w:t>
            </w:r>
            <w:r w:rsidR="00181622" w:rsidRPr="002A00F1">
              <w:rPr>
                <w:rFonts w:ascii="PT Sans Narrow" w:hAnsi="PT Sans Narrow"/>
                <w:i/>
                <w:color w:val="000000" w:themeColor="text1"/>
                <w:lang w:val="uk-UA"/>
              </w:rPr>
              <w:t>йця</w:t>
            </w:r>
            <w:r w:rsidRPr="002A00F1">
              <w:rPr>
                <w:rFonts w:ascii="PT Sans Narrow" w:hAnsi="PT Sans Narrow"/>
                <w:i/>
                <w:color w:val="000000" w:themeColor="text1"/>
                <w:lang w:val="uk-UA"/>
              </w:rPr>
              <w:t>, цукор, борошно, крохмаль.</w:t>
            </w:r>
          </w:p>
        </w:tc>
      </w:tr>
      <w:tr w:rsidR="003F57BC" w:rsidRPr="00F466E7" w14:paraId="446521F1" w14:textId="77777777" w:rsidTr="00A25B8E">
        <w:trPr>
          <w:trHeight w:val="703"/>
          <w:jc w:val="center"/>
        </w:trPr>
        <w:tc>
          <w:tcPr>
            <w:tcW w:w="561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  <w:shd w:val="clear" w:color="auto" w:fill="auto"/>
            <w:vAlign w:val="center"/>
          </w:tcPr>
          <w:p w14:paraId="22DFE53F" w14:textId="77777777" w:rsidR="003F57BC" w:rsidRPr="001E791D" w:rsidRDefault="003F57BC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szCs w:val="28"/>
                <w:lang w:val="uk-UA"/>
              </w:rPr>
            </w:pPr>
            <w:r>
              <w:rPr>
                <w:rFonts w:ascii="PT Sans Narrow" w:hAnsi="PT Sans Narrow"/>
                <w:szCs w:val="28"/>
                <w:lang w:val="uk-UA"/>
              </w:rPr>
              <w:t>5</w:t>
            </w:r>
          </w:p>
        </w:tc>
        <w:tc>
          <w:tcPr>
            <w:tcW w:w="4819" w:type="dxa"/>
            <w:tcBorders>
              <w:top w:val="dashed" w:sz="4" w:space="0" w:color="3A907E"/>
              <w:left w:val="dashed" w:sz="4" w:space="0" w:color="3A907E"/>
              <w:bottom w:val="dashed" w:sz="4" w:space="0" w:color="3A907E"/>
              <w:right w:val="dashed" w:sz="4" w:space="0" w:color="3A907E"/>
            </w:tcBorders>
          </w:tcPr>
          <w:p w14:paraId="026A55AB" w14:textId="5489D7CC" w:rsidR="003F57BC" w:rsidRPr="005C32C3" w:rsidRDefault="002A00F1" w:rsidP="00A25B8E">
            <w:pPr>
              <w:spacing w:before="120" w:after="120" w:line="360" w:lineRule="auto"/>
              <w:ind w:right="57"/>
              <w:rPr>
                <w:rFonts w:ascii="PT Sans Narrow" w:hAnsi="PT Sans Narrow"/>
                <w:color w:val="941100"/>
                <w:lang w:val="uk-UA"/>
              </w:rPr>
            </w:pPr>
            <w:r>
              <w:rPr>
                <w:rFonts w:ascii="PT Sans Narrow" w:hAnsi="PT Sans Narrow"/>
                <w:color w:val="941100"/>
                <w:lang w:val="uk-UA"/>
              </w:rPr>
              <w:t>Творожна частина</w:t>
            </w:r>
            <w:r w:rsidRPr="002A00F1">
              <w:rPr>
                <w:rFonts w:ascii="PT Sans Narrow" w:hAnsi="PT Sans Narrow"/>
                <w:i/>
                <w:color w:val="000000" w:themeColor="text1"/>
                <w:lang w:val="uk-UA"/>
              </w:rPr>
              <w:t>: с</w:t>
            </w:r>
            <w:r w:rsidR="00181622" w:rsidRPr="002A00F1">
              <w:rPr>
                <w:rFonts w:ascii="PT Sans Narrow" w:hAnsi="PT Sans Narrow"/>
                <w:i/>
                <w:color w:val="000000" w:themeColor="text1"/>
                <w:lang w:val="uk-UA"/>
              </w:rPr>
              <w:t>ир БУКО, яйця, сметана, вершки, цукор ванільний</w:t>
            </w:r>
            <w:r>
              <w:rPr>
                <w:rFonts w:ascii="PT Sans Narrow" w:hAnsi="PT Sans Narrow"/>
                <w:i/>
                <w:color w:val="000000" w:themeColor="text1"/>
                <w:lang w:val="uk-UA"/>
              </w:rPr>
              <w:t>.</w:t>
            </w:r>
          </w:p>
        </w:tc>
      </w:tr>
    </w:tbl>
    <w:p w14:paraId="55FC96C0" w14:textId="77777777" w:rsidR="003F57BC" w:rsidRDefault="003F57BC" w:rsidP="003F57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56301F50" w14:textId="199BACF2" w:rsidR="003F57BC" w:rsidRPr="002C00C4" w:rsidRDefault="003F57BC" w:rsidP="003F57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100/20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4F7A7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83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2C00C4" w:rsidRPr="002C00C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авторський чізкейк, який робиться із сиру БУКА, він ніжний та плотний одночасно.</w:t>
      </w:r>
      <w:r w:rsidR="002C00C4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Подається з малиновим соусом.</w:t>
      </w:r>
    </w:p>
    <w:p w14:paraId="495CFED1" w14:textId="77777777" w:rsidR="003F57BC" w:rsidRDefault="003F57BC" w:rsidP="007B3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</w:p>
    <w:p w14:paraId="0AE13873" w14:textId="77777777" w:rsidR="007B33A0" w:rsidRPr="00484C89" w:rsidRDefault="007B33A0" w:rsidP="007B3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color w:val="000000" w:themeColor="text1"/>
          <w:sz w:val="28"/>
          <w:szCs w:val="28"/>
          <w:lang w:val="en-US"/>
        </w:rPr>
      </w:pPr>
    </w:p>
    <w:p w14:paraId="24177F9D" w14:textId="77777777" w:rsidR="007B33A0" w:rsidRDefault="007B33A0" w:rsidP="007B33A0">
      <w:pPr>
        <w:spacing w:line="360" w:lineRule="auto"/>
        <w:ind w:left="57" w:right="113" w:firstLine="720"/>
        <w:jc w:val="right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</w:p>
    <w:p w14:paraId="6F1C5EE2" w14:textId="77777777" w:rsidR="007B33A0" w:rsidRDefault="007B33A0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7D1B575C" w14:textId="77777777" w:rsidR="00EF1115" w:rsidRDefault="00EF1115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1CF35185" w14:textId="77777777" w:rsidR="00EF1115" w:rsidRDefault="00EF1115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1F22B3DA" w14:textId="77777777" w:rsidR="00FC4D36" w:rsidRDefault="00FC4D36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7B234C5B" w14:textId="249C5F64" w:rsidR="00FC4D36" w:rsidRDefault="0070448C" w:rsidP="006325C4">
      <w:pPr>
        <w:spacing w:line="360" w:lineRule="auto"/>
        <w:ind w:right="57"/>
        <w:outlineLvl w:val="0"/>
        <w:rPr>
          <w:rFonts w:ascii="PT Sans Narrow" w:hAnsi="PT Sans Narrow"/>
          <w:b/>
          <w:bCs/>
          <w:color w:val="3A907E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>Вафельний торт</w:t>
      </w:r>
      <w:r w:rsidR="00FC4D36">
        <w:rPr>
          <w:rFonts w:ascii="PT Sans Narrow" w:hAnsi="PT Sans Narrow"/>
          <w:b/>
          <w:bCs/>
          <w:color w:val="941100"/>
          <w:sz w:val="32"/>
          <w:szCs w:val="32"/>
          <w:lang w:val="en-CA"/>
        </w:rPr>
        <w:br/>
      </w:r>
      <w:r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US"/>
        </w:rPr>
        <w:t>Waffle cake</w:t>
      </w:r>
      <w:r w:rsidR="00C36FE4"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en-US"/>
        </w:rPr>
        <w:br/>
      </w:r>
    </w:p>
    <w:p w14:paraId="143545EF" w14:textId="151077E0" w:rsidR="00FC4D36" w:rsidRPr="001447B8" w:rsidRDefault="00FC4D36" w:rsidP="00FC4D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</w:pP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Вихід: </w:t>
      </w:r>
      <w:r w:rsidR="0070448C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10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0 г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.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br/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t xml:space="preserve">Ціна: </w:t>
      </w:r>
      <w:r w:rsidR="0070448C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77</w:t>
      </w:r>
      <w:r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 xml:space="preserve"> </w:t>
      </w:r>
      <w:r w:rsidRPr="00D24581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грн.</w:t>
      </w:r>
      <w:r>
        <w:rPr>
          <w:rFonts w:ascii="PT Sans Narrow" w:hAnsi="PT Sans Narrow"/>
          <w:b/>
          <w:bCs/>
          <w:color w:val="3A907E"/>
          <w:sz w:val="36"/>
          <w:szCs w:val="36"/>
          <w:lang w:val="uk-UA"/>
        </w:rPr>
        <w:br/>
        <w:t xml:space="preserve">Особливості: </w:t>
      </w:r>
      <w:r w:rsidR="004F6EEA" w:rsidRPr="004F6EEA">
        <w:rPr>
          <w:rFonts w:ascii="PT Sans Narrow" w:hAnsi="PT Sans Narrow"/>
          <w:bCs/>
          <w:color w:val="000000" w:themeColor="text1"/>
          <w:sz w:val="36"/>
          <w:szCs w:val="36"/>
          <w:lang w:val="uk-UA"/>
        </w:rPr>
        <w:t>класичний вафельний тортик із заварним кремом та згущеним молоком, як удома, але краще.</w:t>
      </w:r>
    </w:p>
    <w:p w14:paraId="4A6036EB" w14:textId="77777777" w:rsidR="00FC4D36" w:rsidRDefault="00FC4D36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53026BAF" w14:textId="77777777" w:rsidR="006F0418" w:rsidRDefault="006F0418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1EE9E9E0" w14:textId="77777777" w:rsidR="006F0418" w:rsidRDefault="006F0418" w:rsidP="00385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57"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2736FC91" w14:textId="77777777" w:rsidR="006F0418" w:rsidRDefault="006F0418" w:rsidP="006F0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1E0443AA" w14:textId="77777777" w:rsidR="006325C4" w:rsidRDefault="006325C4" w:rsidP="006F0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24A49D69" w14:textId="77777777" w:rsidR="006325C4" w:rsidRDefault="006325C4" w:rsidP="006F0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5A379804" w14:textId="77777777" w:rsidR="006325C4" w:rsidRDefault="006325C4" w:rsidP="006F0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21CFA740" w14:textId="77777777" w:rsidR="006325C4" w:rsidRDefault="006325C4" w:rsidP="006F0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364FF4E7" w14:textId="77777777" w:rsidR="006325C4" w:rsidRDefault="006325C4" w:rsidP="006F0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p w14:paraId="79BCE600" w14:textId="77777777" w:rsidR="006325C4" w:rsidRDefault="006325C4" w:rsidP="006F0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113"/>
        <w:rPr>
          <w:rFonts w:ascii="PT Sans Narrow" w:hAnsi="PT Sans Narrow"/>
          <w:b/>
          <w:bCs/>
          <w:i/>
          <w:color w:val="000000" w:themeColor="text1"/>
          <w:sz w:val="36"/>
          <w:szCs w:val="36"/>
          <w:lang w:val="uk-UA"/>
        </w:rPr>
      </w:pPr>
    </w:p>
    <w:sectPr w:rsidR="006325C4" w:rsidSect="00A317F2">
      <w:headerReference w:type="even" r:id="rId8"/>
      <w:headerReference w:type="default" r:id="rId9"/>
      <w:pgSz w:w="11900" w:h="16840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6E35EC" w14:textId="77777777" w:rsidR="00B54839" w:rsidRDefault="00B54839" w:rsidP="002638C8">
      <w:r>
        <w:separator/>
      </w:r>
    </w:p>
  </w:endnote>
  <w:endnote w:type="continuationSeparator" w:id="0">
    <w:p w14:paraId="7CF53705" w14:textId="77777777" w:rsidR="00B54839" w:rsidRDefault="00B54839" w:rsidP="00263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PT Sans Narrow">
    <w:panose1 w:val="020B0506020203020204"/>
    <w:charset w:val="00"/>
    <w:family w:val="auto"/>
    <w:pitch w:val="variable"/>
    <w:sig w:usb0="A00002EF" w:usb1="5000204B" w:usb2="00000000" w:usb3="00000000" w:csb0="00000097" w:csb1="00000000"/>
  </w:font>
  <w:font w:name="바탕">
    <w:charset w:val="81"/>
    <w:family w:val="auto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2D0CAA" w14:textId="77777777" w:rsidR="00B54839" w:rsidRDefault="00B54839" w:rsidP="002638C8">
      <w:r>
        <w:separator/>
      </w:r>
    </w:p>
  </w:footnote>
  <w:footnote w:type="continuationSeparator" w:id="0">
    <w:p w14:paraId="57133203" w14:textId="77777777" w:rsidR="00B54839" w:rsidRDefault="00B54839" w:rsidP="002638C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936760" w14:textId="77777777" w:rsidR="002D13BC" w:rsidRDefault="002D13BC" w:rsidP="003C13C6">
    <w:pPr>
      <w:pStyle w:val="a7"/>
      <w:framePr w:wrap="none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8F1C9BA" w14:textId="77777777" w:rsidR="002D13BC" w:rsidRDefault="002D13BC" w:rsidP="002638C8">
    <w:pPr>
      <w:pStyle w:val="a7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F00DC" w14:textId="77777777" w:rsidR="002D13BC" w:rsidRDefault="002D13BC" w:rsidP="003C13C6">
    <w:pPr>
      <w:pStyle w:val="a7"/>
      <w:framePr w:wrap="none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C512E">
      <w:rPr>
        <w:rStyle w:val="ab"/>
        <w:noProof/>
      </w:rPr>
      <w:t>2</w:t>
    </w:r>
    <w:r>
      <w:rPr>
        <w:rStyle w:val="ab"/>
      </w:rPr>
      <w:fldChar w:fldCharType="end"/>
    </w:r>
  </w:p>
  <w:p w14:paraId="15610012" w14:textId="77777777" w:rsidR="002D13BC" w:rsidRDefault="002D13BC" w:rsidP="002638C8">
    <w:pPr>
      <w:pStyle w:val="a7"/>
      <w:ind w:right="360"/>
      <w:rPr>
        <w:lang w:val="uk-UA"/>
      </w:rPr>
    </w:pPr>
  </w:p>
  <w:p w14:paraId="454C67AA" w14:textId="77777777" w:rsidR="002D13BC" w:rsidRDefault="002D13BC">
    <w:pPr>
      <w:pStyle w:val="a7"/>
      <w:rPr>
        <w:lang w:val="uk-UA"/>
      </w:rPr>
    </w:pPr>
  </w:p>
  <w:p w14:paraId="1F31B648" w14:textId="77777777" w:rsidR="002D13BC" w:rsidRPr="002638C8" w:rsidRDefault="002D13BC">
    <w:pPr>
      <w:pStyle w:val="a7"/>
      <w:rPr>
        <w:lang w:val="uk-UA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D7D30"/>
    <w:multiLevelType w:val="hybridMultilevel"/>
    <w:tmpl w:val="AB64A836"/>
    <w:lvl w:ilvl="0" w:tplc="0602E7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A734F"/>
    <w:multiLevelType w:val="hybridMultilevel"/>
    <w:tmpl w:val="A434CF96"/>
    <w:lvl w:ilvl="0" w:tplc="6540E382">
      <w:start w:val="13"/>
      <w:numFmt w:val="bullet"/>
      <w:lvlText w:val="-"/>
      <w:lvlJc w:val="left"/>
      <w:pPr>
        <w:ind w:left="720" w:hanging="360"/>
      </w:pPr>
      <w:rPr>
        <w:rFonts w:ascii="PT Sans Narrow" w:eastAsia="바탕" w:hAnsi="PT Sans Narrow" w:cs="Times New Roman" w:hint="default"/>
        <w:color w:val="3A907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D2008"/>
    <w:multiLevelType w:val="hybridMultilevel"/>
    <w:tmpl w:val="E1BEF284"/>
    <w:lvl w:ilvl="0" w:tplc="4F2A7C10">
      <w:start w:val="1"/>
      <w:numFmt w:val="decimal"/>
      <w:lvlText w:val="%1."/>
      <w:lvlJc w:val="left"/>
      <w:pPr>
        <w:ind w:left="1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3" w:hanging="360"/>
      </w:pPr>
    </w:lvl>
    <w:lvl w:ilvl="2" w:tplc="0419001B" w:tentative="1">
      <w:start w:val="1"/>
      <w:numFmt w:val="lowerRoman"/>
      <w:lvlText w:val="%3."/>
      <w:lvlJc w:val="right"/>
      <w:pPr>
        <w:ind w:left="2633" w:hanging="180"/>
      </w:pPr>
    </w:lvl>
    <w:lvl w:ilvl="3" w:tplc="0419000F" w:tentative="1">
      <w:start w:val="1"/>
      <w:numFmt w:val="decimal"/>
      <w:lvlText w:val="%4."/>
      <w:lvlJc w:val="left"/>
      <w:pPr>
        <w:ind w:left="3353" w:hanging="360"/>
      </w:pPr>
    </w:lvl>
    <w:lvl w:ilvl="4" w:tplc="04190019" w:tentative="1">
      <w:start w:val="1"/>
      <w:numFmt w:val="lowerLetter"/>
      <w:lvlText w:val="%5."/>
      <w:lvlJc w:val="left"/>
      <w:pPr>
        <w:ind w:left="4073" w:hanging="360"/>
      </w:pPr>
    </w:lvl>
    <w:lvl w:ilvl="5" w:tplc="0419001B" w:tentative="1">
      <w:start w:val="1"/>
      <w:numFmt w:val="lowerRoman"/>
      <w:lvlText w:val="%6."/>
      <w:lvlJc w:val="right"/>
      <w:pPr>
        <w:ind w:left="4793" w:hanging="180"/>
      </w:pPr>
    </w:lvl>
    <w:lvl w:ilvl="6" w:tplc="0419000F" w:tentative="1">
      <w:start w:val="1"/>
      <w:numFmt w:val="decimal"/>
      <w:lvlText w:val="%7."/>
      <w:lvlJc w:val="left"/>
      <w:pPr>
        <w:ind w:left="5513" w:hanging="360"/>
      </w:pPr>
    </w:lvl>
    <w:lvl w:ilvl="7" w:tplc="04190019" w:tentative="1">
      <w:start w:val="1"/>
      <w:numFmt w:val="lowerLetter"/>
      <w:lvlText w:val="%8."/>
      <w:lvlJc w:val="left"/>
      <w:pPr>
        <w:ind w:left="6233" w:hanging="360"/>
      </w:pPr>
    </w:lvl>
    <w:lvl w:ilvl="8" w:tplc="041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3">
    <w:nsid w:val="0F8C23A4"/>
    <w:multiLevelType w:val="multilevel"/>
    <w:tmpl w:val="092E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2B000C"/>
    <w:multiLevelType w:val="hybridMultilevel"/>
    <w:tmpl w:val="7A188732"/>
    <w:lvl w:ilvl="0" w:tplc="EC365D16">
      <w:start w:val="13"/>
      <w:numFmt w:val="bullet"/>
      <w:lvlText w:val="С"/>
      <w:lvlJc w:val="left"/>
      <w:pPr>
        <w:ind w:left="1193" w:hanging="360"/>
      </w:pPr>
      <w:rPr>
        <w:rFonts w:ascii="PT Sans Narrow" w:eastAsia="바탕" w:hAnsi="PT Sans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5">
    <w:nsid w:val="109843AC"/>
    <w:multiLevelType w:val="hybridMultilevel"/>
    <w:tmpl w:val="627CA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ED11D5"/>
    <w:multiLevelType w:val="hybridMultilevel"/>
    <w:tmpl w:val="E5662024"/>
    <w:lvl w:ilvl="0" w:tplc="72B28182">
      <w:start w:val="1"/>
      <w:numFmt w:val="decimal"/>
      <w:lvlText w:val="%1."/>
      <w:lvlJc w:val="left"/>
      <w:pPr>
        <w:ind w:left="2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77" w:hanging="360"/>
      </w:pPr>
    </w:lvl>
    <w:lvl w:ilvl="2" w:tplc="0419001B" w:tentative="1">
      <w:start w:val="1"/>
      <w:numFmt w:val="lowerRoman"/>
      <w:lvlText w:val="%3."/>
      <w:lvlJc w:val="right"/>
      <w:pPr>
        <w:ind w:left="3597" w:hanging="180"/>
      </w:pPr>
    </w:lvl>
    <w:lvl w:ilvl="3" w:tplc="0419000F" w:tentative="1">
      <w:start w:val="1"/>
      <w:numFmt w:val="decimal"/>
      <w:lvlText w:val="%4."/>
      <w:lvlJc w:val="left"/>
      <w:pPr>
        <w:ind w:left="4317" w:hanging="360"/>
      </w:pPr>
    </w:lvl>
    <w:lvl w:ilvl="4" w:tplc="04190019" w:tentative="1">
      <w:start w:val="1"/>
      <w:numFmt w:val="lowerLetter"/>
      <w:lvlText w:val="%5."/>
      <w:lvlJc w:val="left"/>
      <w:pPr>
        <w:ind w:left="5037" w:hanging="360"/>
      </w:pPr>
    </w:lvl>
    <w:lvl w:ilvl="5" w:tplc="0419001B" w:tentative="1">
      <w:start w:val="1"/>
      <w:numFmt w:val="lowerRoman"/>
      <w:lvlText w:val="%6."/>
      <w:lvlJc w:val="right"/>
      <w:pPr>
        <w:ind w:left="5757" w:hanging="180"/>
      </w:pPr>
    </w:lvl>
    <w:lvl w:ilvl="6" w:tplc="0419000F" w:tentative="1">
      <w:start w:val="1"/>
      <w:numFmt w:val="decimal"/>
      <w:lvlText w:val="%7."/>
      <w:lvlJc w:val="left"/>
      <w:pPr>
        <w:ind w:left="6477" w:hanging="360"/>
      </w:pPr>
    </w:lvl>
    <w:lvl w:ilvl="7" w:tplc="04190019" w:tentative="1">
      <w:start w:val="1"/>
      <w:numFmt w:val="lowerLetter"/>
      <w:lvlText w:val="%8."/>
      <w:lvlJc w:val="left"/>
      <w:pPr>
        <w:ind w:left="7197" w:hanging="360"/>
      </w:pPr>
    </w:lvl>
    <w:lvl w:ilvl="8" w:tplc="0419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7">
    <w:nsid w:val="2F446FEE"/>
    <w:multiLevelType w:val="hybridMultilevel"/>
    <w:tmpl w:val="C04C95FA"/>
    <w:lvl w:ilvl="0" w:tplc="54E66890">
      <w:start w:val="1"/>
      <w:numFmt w:val="decimal"/>
      <w:lvlText w:val="%1."/>
      <w:lvlJc w:val="left"/>
      <w:pPr>
        <w:ind w:left="1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3" w:hanging="360"/>
      </w:pPr>
    </w:lvl>
    <w:lvl w:ilvl="2" w:tplc="0419001B" w:tentative="1">
      <w:start w:val="1"/>
      <w:numFmt w:val="lowerRoman"/>
      <w:lvlText w:val="%3."/>
      <w:lvlJc w:val="right"/>
      <w:pPr>
        <w:ind w:left="2633" w:hanging="180"/>
      </w:pPr>
    </w:lvl>
    <w:lvl w:ilvl="3" w:tplc="0419000F" w:tentative="1">
      <w:start w:val="1"/>
      <w:numFmt w:val="decimal"/>
      <w:lvlText w:val="%4."/>
      <w:lvlJc w:val="left"/>
      <w:pPr>
        <w:ind w:left="3353" w:hanging="360"/>
      </w:pPr>
    </w:lvl>
    <w:lvl w:ilvl="4" w:tplc="04190019" w:tentative="1">
      <w:start w:val="1"/>
      <w:numFmt w:val="lowerLetter"/>
      <w:lvlText w:val="%5."/>
      <w:lvlJc w:val="left"/>
      <w:pPr>
        <w:ind w:left="4073" w:hanging="360"/>
      </w:pPr>
    </w:lvl>
    <w:lvl w:ilvl="5" w:tplc="0419001B" w:tentative="1">
      <w:start w:val="1"/>
      <w:numFmt w:val="lowerRoman"/>
      <w:lvlText w:val="%6."/>
      <w:lvlJc w:val="right"/>
      <w:pPr>
        <w:ind w:left="4793" w:hanging="180"/>
      </w:pPr>
    </w:lvl>
    <w:lvl w:ilvl="6" w:tplc="0419000F" w:tentative="1">
      <w:start w:val="1"/>
      <w:numFmt w:val="decimal"/>
      <w:lvlText w:val="%7."/>
      <w:lvlJc w:val="left"/>
      <w:pPr>
        <w:ind w:left="5513" w:hanging="360"/>
      </w:pPr>
    </w:lvl>
    <w:lvl w:ilvl="7" w:tplc="04190019" w:tentative="1">
      <w:start w:val="1"/>
      <w:numFmt w:val="lowerLetter"/>
      <w:lvlText w:val="%8."/>
      <w:lvlJc w:val="left"/>
      <w:pPr>
        <w:ind w:left="6233" w:hanging="360"/>
      </w:pPr>
    </w:lvl>
    <w:lvl w:ilvl="8" w:tplc="041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8">
    <w:nsid w:val="34FF6961"/>
    <w:multiLevelType w:val="hybridMultilevel"/>
    <w:tmpl w:val="EDC0799A"/>
    <w:lvl w:ilvl="0" w:tplc="74A68E0C">
      <w:start w:val="1"/>
      <w:numFmt w:val="decimal"/>
      <w:lvlText w:val="%1."/>
      <w:lvlJc w:val="left"/>
      <w:pPr>
        <w:ind w:left="15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73" w:hanging="360"/>
      </w:pPr>
    </w:lvl>
    <w:lvl w:ilvl="2" w:tplc="0419001B" w:tentative="1">
      <w:start w:val="1"/>
      <w:numFmt w:val="lowerRoman"/>
      <w:lvlText w:val="%3."/>
      <w:lvlJc w:val="right"/>
      <w:pPr>
        <w:ind w:left="2993" w:hanging="180"/>
      </w:pPr>
    </w:lvl>
    <w:lvl w:ilvl="3" w:tplc="0419000F" w:tentative="1">
      <w:start w:val="1"/>
      <w:numFmt w:val="decimal"/>
      <w:lvlText w:val="%4."/>
      <w:lvlJc w:val="left"/>
      <w:pPr>
        <w:ind w:left="3713" w:hanging="360"/>
      </w:pPr>
    </w:lvl>
    <w:lvl w:ilvl="4" w:tplc="04190019" w:tentative="1">
      <w:start w:val="1"/>
      <w:numFmt w:val="lowerLetter"/>
      <w:lvlText w:val="%5."/>
      <w:lvlJc w:val="left"/>
      <w:pPr>
        <w:ind w:left="4433" w:hanging="360"/>
      </w:pPr>
    </w:lvl>
    <w:lvl w:ilvl="5" w:tplc="0419001B" w:tentative="1">
      <w:start w:val="1"/>
      <w:numFmt w:val="lowerRoman"/>
      <w:lvlText w:val="%6."/>
      <w:lvlJc w:val="right"/>
      <w:pPr>
        <w:ind w:left="5153" w:hanging="180"/>
      </w:pPr>
    </w:lvl>
    <w:lvl w:ilvl="6" w:tplc="0419000F" w:tentative="1">
      <w:start w:val="1"/>
      <w:numFmt w:val="decimal"/>
      <w:lvlText w:val="%7."/>
      <w:lvlJc w:val="left"/>
      <w:pPr>
        <w:ind w:left="5873" w:hanging="360"/>
      </w:pPr>
    </w:lvl>
    <w:lvl w:ilvl="7" w:tplc="04190019" w:tentative="1">
      <w:start w:val="1"/>
      <w:numFmt w:val="lowerLetter"/>
      <w:lvlText w:val="%8."/>
      <w:lvlJc w:val="left"/>
      <w:pPr>
        <w:ind w:left="6593" w:hanging="360"/>
      </w:pPr>
    </w:lvl>
    <w:lvl w:ilvl="8" w:tplc="0419001B" w:tentative="1">
      <w:start w:val="1"/>
      <w:numFmt w:val="lowerRoman"/>
      <w:lvlText w:val="%9."/>
      <w:lvlJc w:val="right"/>
      <w:pPr>
        <w:ind w:left="7313" w:hanging="180"/>
      </w:pPr>
    </w:lvl>
  </w:abstractNum>
  <w:abstractNum w:abstractNumId="9">
    <w:nsid w:val="35BF2D2D"/>
    <w:multiLevelType w:val="hybridMultilevel"/>
    <w:tmpl w:val="65ACF908"/>
    <w:lvl w:ilvl="0" w:tplc="DB7A67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6E6592"/>
    <w:multiLevelType w:val="hybridMultilevel"/>
    <w:tmpl w:val="444EE184"/>
    <w:lvl w:ilvl="0" w:tplc="DA6E6CCC">
      <w:start w:val="13"/>
      <w:numFmt w:val="bullet"/>
      <w:lvlText w:val="-"/>
      <w:lvlJc w:val="left"/>
      <w:pPr>
        <w:ind w:left="1193" w:hanging="360"/>
      </w:pPr>
      <w:rPr>
        <w:rFonts w:ascii="PT Sans Narrow" w:eastAsia="바탕" w:hAnsi="PT Sans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1">
    <w:nsid w:val="3AF46A60"/>
    <w:multiLevelType w:val="hybridMultilevel"/>
    <w:tmpl w:val="A21232A6"/>
    <w:lvl w:ilvl="0" w:tplc="DF127582">
      <w:start w:val="1"/>
      <w:numFmt w:val="decimal"/>
      <w:lvlText w:val="%1."/>
      <w:lvlJc w:val="left"/>
      <w:pPr>
        <w:ind w:left="1193" w:hanging="360"/>
      </w:pPr>
      <w:rPr>
        <w:rFonts w:cs="Tahoma" w:hint="default"/>
        <w:b w:val="0"/>
        <w:color w:val="424242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13" w:hanging="360"/>
      </w:pPr>
    </w:lvl>
    <w:lvl w:ilvl="2" w:tplc="0419001B" w:tentative="1">
      <w:start w:val="1"/>
      <w:numFmt w:val="lowerRoman"/>
      <w:lvlText w:val="%3."/>
      <w:lvlJc w:val="right"/>
      <w:pPr>
        <w:ind w:left="2633" w:hanging="180"/>
      </w:pPr>
    </w:lvl>
    <w:lvl w:ilvl="3" w:tplc="0419000F" w:tentative="1">
      <w:start w:val="1"/>
      <w:numFmt w:val="decimal"/>
      <w:lvlText w:val="%4."/>
      <w:lvlJc w:val="left"/>
      <w:pPr>
        <w:ind w:left="3353" w:hanging="360"/>
      </w:pPr>
    </w:lvl>
    <w:lvl w:ilvl="4" w:tplc="04190019" w:tentative="1">
      <w:start w:val="1"/>
      <w:numFmt w:val="lowerLetter"/>
      <w:lvlText w:val="%5."/>
      <w:lvlJc w:val="left"/>
      <w:pPr>
        <w:ind w:left="4073" w:hanging="360"/>
      </w:pPr>
    </w:lvl>
    <w:lvl w:ilvl="5" w:tplc="0419001B" w:tentative="1">
      <w:start w:val="1"/>
      <w:numFmt w:val="lowerRoman"/>
      <w:lvlText w:val="%6."/>
      <w:lvlJc w:val="right"/>
      <w:pPr>
        <w:ind w:left="4793" w:hanging="180"/>
      </w:pPr>
    </w:lvl>
    <w:lvl w:ilvl="6" w:tplc="0419000F" w:tentative="1">
      <w:start w:val="1"/>
      <w:numFmt w:val="decimal"/>
      <w:lvlText w:val="%7."/>
      <w:lvlJc w:val="left"/>
      <w:pPr>
        <w:ind w:left="5513" w:hanging="360"/>
      </w:pPr>
    </w:lvl>
    <w:lvl w:ilvl="7" w:tplc="04190019" w:tentative="1">
      <w:start w:val="1"/>
      <w:numFmt w:val="lowerLetter"/>
      <w:lvlText w:val="%8."/>
      <w:lvlJc w:val="left"/>
      <w:pPr>
        <w:ind w:left="6233" w:hanging="360"/>
      </w:pPr>
    </w:lvl>
    <w:lvl w:ilvl="8" w:tplc="041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12">
    <w:nsid w:val="40B51B0F"/>
    <w:multiLevelType w:val="hybridMultilevel"/>
    <w:tmpl w:val="1C8EFAAC"/>
    <w:lvl w:ilvl="0" w:tplc="4CACEEA6">
      <w:start w:val="1"/>
      <w:numFmt w:val="decimal"/>
      <w:lvlText w:val="%1."/>
      <w:lvlJc w:val="left"/>
      <w:pPr>
        <w:ind w:left="1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3" w:hanging="360"/>
      </w:pPr>
    </w:lvl>
    <w:lvl w:ilvl="2" w:tplc="0419001B" w:tentative="1">
      <w:start w:val="1"/>
      <w:numFmt w:val="lowerRoman"/>
      <w:lvlText w:val="%3."/>
      <w:lvlJc w:val="right"/>
      <w:pPr>
        <w:ind w:left="2633" w:hanging="180"/>
      </w:pPr>
    </w:lvl>
    <w:lvl w:ilvl="3" w:tplc="0419000F" w:tentative="1">
      <w:start w:val="1"/>
      <w:numFmt w:val="decimal"/>
      <w:lvlText w:val="%4."/>
      <w:lvlJc w:val="left"/>
      <w:pPr>
        <w:ind w:left="3353" w:hanging="360"/>
      </w:pPr>
    </w:lvl>
    <w:lvl w:ilvl="4" w:tplc="04190019" w:tentative="1">
      <w:start w:val="1"/>
      <w:numFmt w:val="lowerLetter"/>
      <w:lvlText w:val="%5."/>
      <w:lvlJc w:val="left"/>
      <w:pPr>
        <w:ind w:left="4073" w:hanging="360"/>
      </w:pPr>
    </w:lvl>
    <w:lvl w:ilvl="5" w:tplc="0419001B" w:tentative="1">
      <w:start w:val="1"/>
      <w:numFmt w:val="lowerRoman"/>
      <w:lvlText w:val="%6."/>
      <w:lvlJc w:val="right"/>
      <w:pPr>
        <w:ind w:left="4793" w:hanging="180"/>
      </w:pPr>
    </w:lvl>
    <w:lvl w:ilvl="6" w:tplc="0419000F" w:tentative="1">
      <w:start w:val="1"/>
      <w:numFmt w:val="decimal"/>
      <w:lvlText w:val="%7."/>
      <w:lvlJc w:val="left"/>
      <w:pPr>
        <w:ind w:left="5513" w:hanging="360"/>
      </w:pPr>
    </w:lvl>
    <w:lvl w:ilvl="7" w:tplc="04190019" w:tentative="1">
      <w:start w:val="1"/>
      <w:numFmt w:val="lowerLetter"/>
      <w:lvlText w:val="%8."/>
      <w:lvlJc w:val="left"/>
      <w:pPr>
        <w:ind w:left="6233" w:hanging="360"/>
      </w:pPr>
    </w:lvl>
    <w:lvl w:ilvl="8" w:tplc="041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13">
    <w:nsid w:val="454C2F0C"/>
    <w:multiLevelType w:val="hybridMultilevel"/>
    <w:tmpl w:val="C5587742"/>
    <w:lvl w:ilvl="0" w:tplc="D5F01A8C">
      <w:start w:val="1"/>
      <w:numFmt w:val="decimal"/>
      <w:lvlText w:val="%1."/>
      <w:lvlJc w:val="left"/>
      <w:pPr>
        <w:ind w:left="720" w:hanging="360"/>
      </w:pPr>
      <w:rPr>
        <w:rFonts w:cs="Tahoma" w:hint="default"/>
        <w:b w:val="0"/>
        <w:color w:val="424242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A50A12"/>
    <w:multiLevelType w:val="hybridMultilevel"/>
    <w:tmpl w:val="99BC4894"/>
    <w:lvl w:ilvl="0" w:tplc="B87023A4">
      <w:start w:val="8"/>
      <w:numFmt w:val="bullet"/>
      <w:lvlText w:val=""/>
      <w:lvlJc w:val="left"/>
      <w:pPr>
        <w:ind w:left="1440" w:hanging="360"/>
      </w:pPr>
      <w:rPr>
        <w:rFonts w:ascii="Symbol" w:eastAsia="바탕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81C2674"/>
    <w:multiLevelType w:val="hybridMultilevel"/>
    <w:tmpl w:val="3280BCE6"/>
    <w:lvl w:ilvl="0" w:tplc="34E229D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>
    <w:nsid w:val="4FA125D8"/>
    <w:multiLevelType w:val="hybridMultilevel"/>
    <w:tmpl w:val="EDD48836"/>
    <w:lvl w:ilvl="0" w:tplc="3DBA9C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0E74C60"/>
    <w:multiLevelType w:val="hybridMultilevel"/>
    <w:tmpl w:val="C8C0E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5049AF"/>
    <w:multiLevelType w:val="hybridMultilevel"/>
    <w:tmpl w:val="73A028F0"/>
    <w:lvl w:ilvl="0" w:tplc="DF2EAA86">
      <w:start w:val="8"/>
      <w:numFmt w:val="bullet"/>
      <w:lvlText w:val="-"/>
      <w:lvlJc w:val="left"/>
      <w:pPr>
        <w:ind w:left="1080" w:hanging="360"/>
      </w:pPr>
      <w:rPr>
        <w:rFonts w:ascii="PT Sans Narrow" w:eastAsia="바탕" w:hAnsi="PT Sans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937245C"/>
    <w:multiLevelType w:val="hybridMultilevel"/>
    <w:tmpl w:val="03448172"/>
    <w:lvl w:ilvl="0" w:tplc="59D6FD68">
      <w:start w:val="1"/>
      <w:numFmt w:val="decimal"/>
      <w:lvlText w:val="%1."/>
      <w:lvlJc w:val="left"/>
      <w:pPr>
        <w:ind w:left="1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3" w:hanging="360"/>
      </w:pPr>
    </w:lvl>
    <w:lvl w:ilvl="2" w:tplc="0419001B" w:tentative="1">
      <w:start w:val="1"/>
      <w:numFmt w:val="lowerRoman"/>
      <w:lvlText w:val="%3."/>
      <w:lvlJc w:val="right"/>
      <w:pPr>
        <w:ind w:left="2633" w:hanging="180"/>
      </w:pPr>
    </w:lvl>
    <w:lvl w:ilvl="3" w:tplc="0419000F" w:tentative="1">
      <w:start w:val="1"/>
      <w:numFmt w:val="decimal"/>
      <w:lvlText w:val="%4."/>
      <w:lvlJc w:val="left"/>
      <w:pPr>
        <w:ind w:left="3353" w:hanging="360"/>
      </w:pPr>
    </w:lvl>
    <w:lvl w:ilvl="4" w:tplc="04190019" w:tentative="1">
      <w:start w:val="1"/>
      <w:numFmt w:val="lowerLetter"/>
      <w:lvlText w:val="%5."/>
      <w:lvlJc w:val="left"/>
      <w:pPr>
        <w:ind w:left="4073" w:hanging="360"/>
      </w:pPr>
    </w:lvl>
    <w:lvl w:ilvl="5" w:tplc="0419001B" w:tentative="1">
      <w:start w:val="1"/>
      <w:numFmt w:val="lowerRoman"/>
      <w:lvlText w:val="%6."/>
      <w:lvlJc w:val="right"/>
      <w:pPr>
        <w:ind w:left="4793" w:hanging="180"/>
      </w:pPr>
    </w:lvl>
    <w:lvl w:ilvl="6" w:tplc="0419000F" w:tentative="1">
      <w:start w:val="1"/>
      <w:numFmt w:val="decimal"/>
      <w:lvlText w:val="%7."/>
      <w:lvlJc w:val="left"/>
      <w:pPr>
        <w:ind w:left="5513" w:hanging="360"/>
      </w:pPr>
    </w:lvl>
    <w:lvl w:ilvl="7" w:tplc="04190019" w:tentative="1">
      <w:start w:val="1"/>
      <w:numFmt w:val="lowerLetter"/>
      <w:lvlText w:val="%8."/>
      <w:lvlJc w:val="left"/>
      <w:pPr>
        <w:ind w:left="6233" w:hanging="360"/>
      </w:pPr>
    </w:lvl>
    <w:lvl w:ilvl="8" w:tplc="041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2"/>
  </w:num>
  <w:num w:numId="2">
    <w:abstractNumId w:val="18"/>
  </w:num>
  <w:num w:numId="3">
    <w:abstractNumId w:val="14"/>
  </w:num>
  <w:num w:numId="4">
    <w:abstractNumId w:val="16"/>
  </w:num>
  <w:num w:numId="5">
    <w:abstractNumId w:val="9"/>
  </w:num>
  <w:num w:numId="6">
    <w:abstractNumId w:val="17"/>
  </w:num>
  <w:num w:numId="7">
    <w:abstractNumId w:val="11"/>
  </w:num>
  <w:num w:numId="8">
    <w:abstractNumId w:val="8"/>
  </w:num>
  <w:num w:numId="9">
    <w:abstractNumId w:val="19"/>
  </w:num>
  <w:num w:numId="10">
    <w:abstractNumId w:val="15"/>
  </w:num>
  <w:num w:numId="11">
    <w:abstractNumId w:val="13"/>
  </w:num>
  <w:num w:numId="12">
    <w:abstractNumId w:val="7"/>
  </w:num>
  <w:num w:numId="13">
    <w:abstractNumId w:val="12"/>
  </w:num>
  <w:num w:numId="14">
    <w:abstractNumId w:val="6"/>
  </w:num>
  <w:num w:numId="15">
    <w:abstractNumId w:val="5"/>
  </w:num>
  <w:num w:numId="16">
    <w:abstractNumId w:val="0"/>
  </w:num>
  <w:num w:numId="17">
    <w:abstractNumId w:val="3"/>
  </w:num>
  <w:num w:numId="18">
    <w:abstractNumId w:val="10"/>
  </w:num>
  <w:num w:numId="19">
    <w:abstractNumId w:val="1"/>
  </w:num>
  <w:num w:numId="2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79C"/>
    <w:rsid w:val="00000456"/>
    <w:rsid w:val="000011D2"/>
    <w:rsid w:val="00011AE3"/>
    <w:rsid w:val="000161A7"/>
    <w:rsid w:val="000174EB"/>
    <w:rsid w:val="00030D14"/>
    <w:rsid w:val="0003256B"/>
    <w:rsid w:val="00040B00"/>
    <w:rsid w:val="00053099"/>
    <w:rsid w:val="0005381E"/>
    <w:rsid w:val="0006047A"/>
    <w:rsid w:val="0006187A"/>
    <w:rsid w:val="000643A8"/>
    <w:rsid w:val="000665F2"/>
    <w:rsid w:val="00066E8D"/>
    <w:rsid w:val="000740E8"/>
    <w:rsid w:val="00074862"/>
    <w:rsid w:val="00074F02"/>
    <w:rsid w:val="00076D80"/>
    <w:rsid w:val="0008098D"/>
    <w:rsid w:val="00086544"/>
    <w:rsid w:val="000950A2"/>
    <w:rsid w:val="000B2560"/>
    <w:rsid w:val="000B75DF"/>
    <w:rsid w:val="000D2407"/>
    <w:rsid w:val="000D4E6B"/>
    <w:rsid w:val="000E1A5F"/>
    <w:rsid w:val="000E3342"/>
    <w:rsid w:val="000E3AF0"/>
    <w:rsid w:val="000E58A0"/>
    <w:rsid w:val="000E5D4C"/>
    <w:rsid w:val="000E7EAD"/>
    <w:rsid w:val="000F012C"/>
    <w:rsid w:val="000F297C"/>
    <w:rsid w:val="000F666B"/>
    <w:rsid w:val="00102F5C"/>
    <w:rsid w:val="0010633C"/>
    <w:rsid w:val="00115925"/>
    <w:rsid w:val="00115BB2"/>
    <w:rsid w:val="001162E5"/>
    <w:rsid w:val="00121EB4"/>
    <w:rsid w:val="00122540"/>
    <w:rsid w:val="00125A6D"/>
    <w:rsid w:val="001265E3"/>
    <w:rsid w:val="0013206E"/>
    <w:rsid w:val="00134A50"/>
    <w:rsid w:val="0013782B"/>
    <w:rsid w:val="0014445E"/>
    <w:rsid w:val="001447B8"/>
    <w:rsid w:val="00144F36"/>
    <w:rsid w:val="001456D1"/>
    <w:rsid w:val="00145819"/>
    <w:rsid w:val="00147CF9"/>
    <w:rsid w:val="00151BFC"/>
    <w:rsid w:val="00152307"/>
    <w:rsid w:val="001529B2"/>
    <w:rsid w:val="001546F9"/>
    <w:rsid w:val="00157931"/>
    <w:rsid w:val="00161525"/>
    <w:rsid w:val="001714A3"/>
    <w:rsid w:val="00173F7D"/>
    <w:rsid w:val="00174632"/>
    <w:rsid w:val="00175E44"/>
    <w:rsid w:val="001767EF"/>
    <w:rsid w:val="00181622"/>
    <w:rsid w:val="001839C9"/>
    <w:rsid w:val="00186151"/>
    <w:rsid w:val="0018686A"/>
    <w:rsid w:val="00186EFB"/>
    <w:rsid w:val="001A1B5D"/>
    <w:rsid w:val="001A2F77"/>
    <w:rsid w:val="001B13E3"/>
    <w:rsid w:val="001C06C1"/>
    <w:rsid w:val="001C0FD8"/>
    <w:rsid w:val="001D0010"/>
    <w:rsid w:val="001D5BAF"/>
    <w:rsid w:val="001E2B50"/>
    <w:rsid w:val="001E791D"/>
    <w:rsid w:val="001E7FFC"/>
    <w:rsid w:val="001F31AE"/>
    <w:rsid w:val="001F3806"/>
    <w:rsid w:val="001F5ED0"/>
    <w:rsid w:val="001F6CCE"/>
    <w:rsid w:val="002003B8"/>
    <w:rsid w:val="00200BEC"/>
    <w:rsid w:val="00202D07"/>
    <w:rsid w:val="002177D5"/>
    <w:rsid w:val="00220751"/>
    <w:rsid w:val="00222938"/>
    <w:rsid w:val="00226223"/>
    <w:rsid w:val="00230961"/>
    <w:rsid w:val="002336C0"/>
    <w:rsid w:val="00234538"/>
    <w:rsid w:val="00235085"/>
    <w:rsid w:val="00236D16"/>
    <w:rsid w:val="0024356E"/>
    <w:rsid w:val="00245A50"/>
    <w:rsid w:val="00245D6F"/>
    <w:rsid w:val="002476E3"/>
    <w:rsid w:val="00251088"/>
    <w:rsid w:val="002524A8"/>
    <w:rsid w:val="00252973"/>
    <w:rsid w:val="002567D5"/>
    <w:rsid w:val="002638C8"/>
    <w:rsid w:val="00271DD7"/>
    <w:rsid w:val="00281BCA"/>
    <w:rsid w:val="002828F4"/>
    <w:rsid w:val="00284E83"/>
    <w:rsid w:val="00286733"/>
    <w:rsid w:val="0029254F"/>
    <w:rsid w:val="00293AAD"/>
    <w:rsid w:val="002943B3"/>
    <w:rsid w:val="002A00F1"/>
    <w:rsid w:val="002A6237"/>
    <w:rsid w:val="002B23F3"/>
    <w:rsid w:val="002B29F6"/>
    <w:rsid w:val="002B6A70"/>
    <w:rsid w:val="002C00C4"/>
    <w:rsid w:val="002C3323"/>
    <w:rsid w:val="002C512E"/>
    <w:rsid w:val="002C6614"/>
    <w:rsid w:val="002D13BC"/>
    <w:rsid w:val="002D30C8"/>
    <w:rsid w:val="002D4DBD"/>
    <w:rsid w:val="002E14CE"/>
    <w:rsid w:val="002E2F77"/>
    <w:rsid w:val="002E35FD"/>
    <w:rsid w:val="002E76BA"/>
    <w:rsid w:val="002F07F8"/>
    <w:rsid w:val="00300590"/>
    <w:rsid w:val="0030478D"/>
    <w:rsid w:val="003066A8"/>
    <w:rsid w:val="00314911"/>
    <w:rsid w:val="00316E6B"/>
    <w:rsid w:val="003170F2"/>
    <w:rsid w:val="00320A64"/>
    <w:rsid w:val="003233DD"/>
    <w:rsid w:val="0032456E"/>
    <w:rsid w:val="0032601D"/>
    <w:rsid w:val="00326105"/>
    <w:rsid w:val="00333250"/>
    <w:rsid w:val="00335777"/>
    <w:rsid w:val="00336560"/>
    <w:rsid w:val="0033772D"/>
    <w:rsid w:val="00342FBA"/>
    <w:rsid w:val="00343E09"/>
    <w:rsid w:val="003513A7"/>
    <w:rsid w:val="00352B88"/>
    <w:rsid w:val="0035456B"/>
    <w:rsid w:val="00354645"/>
    <w:rsid w:val="00356A55"/>
    <w:rsid w:val="00356B43"/>
    <w:rsid w:val="00374EF3"/>
    <w:rsid w:val="00375AA4"/>
    <w:rsid w:val="00381B4B"/>
    <w:rsid w:val="0038416F"/>
    <w:rsid w:val="0038569E"/>
    <w:rsid w:val="00387571"/>
    <w:rsid w:val="00394A47"/>
    <w:rsid w:val="00396919"/>
    <w:rsid w:val="00397D41"/>
    <w:rsid w:val="003A2CFC"/>
    <w:rsid w:val="003A4E3B"/>
    <w:rsid w:val="003A677A"/>
    <w:rsid w:val="003A67FF"/>
    <w:rsid w:val="003A6BA8"/>
    <w:rsid w:val="003B0E83"/>
    <w:rsid w:val="003B27D8"/>
    <w:rsid w:val="003B3559"/>
    <w:rsid w:val="003B49F1"/>
    <w:rsid w:val="003C0142"/>
    <w:rsid w:val="003C13C6"/>
    <w:rsid w:val="003C6104"/>
    <w:rsid w:val="003C796A"/>
    <w:rsid w:val="003D0F5D"/>
    <w:rsid w:val="003D652E"/>
    <w:rsid w:val="003D6902"/>
    <w:rsid w:val="003F08F8"/>
    <w:rsid w:val="003F1096"/>
    <w:rsid w:val="003F57BC"/>
    <w:rsid w:val="003F63EE"/>
    <w:rsid w:val="00411793"/>
    <w:rsid w:val="0041325B"/>
    <w:rsid w:val="00416A2F"/>
    <w:rsid w:val="00416DEE"/>
    <w:rsid w:val="004210A2"/>
    <w:rsid w:val="00425BF7"/>
    <w:rsid w:val="00433D35"/>
    <w:rsid w:val="00437969"/>
    <w:rsid w:val="004409BD"/>
    <w:rsid w:val="004461DA"/>
    <w:rsid w:val="004478FB"/>
    <w:rsid w:val="00450219"/>
    <w:rsid w:val="0045128D"/>
    <w:rsid w:val="00452899"/>
    <w:rsid w:val="00453679"/>
    <w:rsid w:val="00455B54"/>
    <w:rsid w:val="004679E2"/>
    <w:rsid w:val="00472C34"/>
    <w:rsid w:val="00474308"/>
    <w:rsid w:val="00475BE6"/>
    <w:rsid w:val="00483CFD"/>
    <w:rsid w:val="00484C89"/>
    <w:rsid w:val="00485027"/>
    <w:rsid w:val="004874A3"/>
    <w:rsid w:val="004878F6"/>
    <w:rsid w:val="004938A6"/>
    <w:rsid w:val="00496B40"/>
    <w:rsid w:val="004A4388"/>
    <w:rsid w:val="004A4B33"/>
    <w:rsid w:val="004B533D"/>
    <w:rsid w:val="004B5CE7"/>
    <w:rsid w:val="004C2CD0"/>
    <w:rsid w:val="004D3C6D"/>
    <w:rsid w:val="004E1449"/>
    <w:rsid w:val="004E75DD"/>
    <w:rsid w:val="004F6EEA"/>
    <w:rsid w:val="004F7284"/>
    <w:rsid w:val="004F73EC"/>
    <w:rsid w:val="004F7A74"/>
    <w:rsid w:val="005008CB"/>
    <w:rsid w:val="00502F7A"/>
    <w:rsid w:val="0050570D"/>
    <w:rsid w:val="005110BE"/>
    <w:rsid w:val="0051305A"/>
    <w:rsid w:val="00514CEF"/>
    <w:rsid w:val="005171BD"/>
    <w:rsid w:val="00521301"/>
    <w:rsid w:val="0052160E"/>
    <w:rsid w:val="005243C6"/>
    <w:rsid w:val="00524F76"/>
    <w:rsid w:val="00526D97"/>
    <w:rsid w:val="005312AB"/>
    <w:rsid w:val="00533807"/>
    <w:rsid w:val="00540200"/>
    <w:rsid w:val="0054430B"/>
    <w:rsid w:val="00545668"/>
    <w:rsid w:val="005532E6"/>
    <w:rsid w:val="00560599"/>
    <w:rsid w:val="00565D7B"/>
    <w:rsid w:val="005714C5"/>
    <w:rsid w:val="00572FA6"/>
    <w:rsid w:val="0057786F"/>
    <w:rsid w:val="005820D4"/>
    <w:rsid w:val="00584F54"/>
    <w:rsid w:val="00587287"/>
    <w:rsid w:val="00591645"/>
    <w:rsid w:val="005B3092"/>
    <w:rsid w:val="005B3A31"/>
    <w:rsid w:val="005B55B6"/>
    <w:rsid w:val="005B6346"/>
    <w:rsid w:val="005B6811"/>
    <w:rsid w:val="005B7287"/>
    <w:rsid w:val="005C32C3"/>
    <w:rsid w:val="005D475B"/>
    <w:rsid w:val="005D4BA6"/>
    <w:rsid w:val="006020D6"/>
    <w:rsid w:val="00602C25"/>
    <w:rsid w:val="006035FD"/>
    <w:rsid w:val="00603864"/>
    <w:rsid w:val="00617F70"/>
    <w:rsid w:val="0062150B"/>
    <w:rsid w:val="00622B3C"/>
    <w:rsid w:val="00625572"/>
    <w:rsid w:val="006325C4"/>
    <w:rsid w:val="0063646D"/>
    <w:rsid w:val="006377A8"/>
    <w:rsid w:val="00641895"/>
    <w:rsid w:val="00641A56"/>
    <w:rsid w:val="0064390B"/>
    <w:rsid w:val="00647071"/>
    <w:rsid w:val="00647968"/>
    <w:rsid w:val="006501C2"/>
    <w:rsid w:val="006508C3"/>
    <w:rsid w:val="00667DC8"/>
    <w:rsid w:val="0067152F"/>
    <w:rsid w:val="0068666D"/>
    <w:rsid w:val="00686F3A"/>
    <w:rsid w:val="00690806"/>
    <w:rsid w:val="00690B10"/>
    <w:rsid w:val="006946A1"/>
    <w:rsid w:val="00695774"/>
    <w:rsid w:val="006A2A5C"/>
    <w:rsid w:val="006A51C3"/>
    <w:rsid w:val="006A54EF"/>
    <w:rsid w:val="006B0E90"/>
    <w:rsid w:val="006B7E34"/>
    <w:rsid w:val="006C26E4"/>
    <w:rsid w:val="006C71EB"/>
    <w:rsid w:val="006D1665"/>
    <w:rsid w:val="006E3D16"/>
    <w:rsid w:val="006E4AEB"/>
    <w:rsid w:val="006E5142"/>
    <w:rsid w:val="006F0418"/>
    <w:rsid w:val="006F6471"/>
    <w:rsid w:val="006F7045"/>
    <w:rsid w:val="0070181B"/>
    <w:rsid w:val="00701D46"/>
    <w:rsid w:val="00702E09"/>
    <w:rsid w:val="0070448C"/>
    <w:rsid w:val="00704E1E"/>
    <w:rsid w:val="00713923"/>
    <w:rsid w:val="0071414B"/>
    <w:rsid w:val="0072199D"/>
    <w:rsid w:val="00724D79"/>
    <w:rsid w:val="00726BB4"/>
    <w:rsid w:val="00727523"/>
    <w:rsid w:val="00733474"/>
    <w:rsid w:val="00735B69"/>
    <w:rsid w:val="007370AE"/>
    <w:rsid w:val="00743177"/>
    <w:rsid w:val="007435EA"/>
    <w:rsid w:val="007527FE"/>
    <w:rsid w:val="007655B1"/>
    <w:rsid w:val="00770321"/>
    <w:rsid w:val="007765B8"/>
    <w:rsid w:val="00777035"/>
    <w:rsid w:val="00781F5B"/>
    <w:rsid w:val="00786745"/>
    <w:rsid w:val="007929B7"/>
    <w:rsid w:val="00796313"/>
    <w:rsid w:val="007A0360"/>
    <w:rsid w:val="007A1402"/>
    <w:rsid w:val="007A458B"/>
    <w:rsid w:val="007A4A09"/>
    <w:rsid w:val="007A63B3"/>
    <w:rsid w:val="007B33A0"/>
    <w:rsid w:val="007B78A7"/>
    <w:rsid w:val="007C2AA9"/>
    <w:rsid w:val="007C34D8"/>
    <w:rsid w:val="007C3BA4"/>
    <w:rsid w:val="007C5032"/>
    <w:rsid w:val="007C5E42"/>
    <w:rsid w:val="007C6AFD"/>
    <w:rsid w:val="007E1196"/>
    <w:rsid w:val="007E5955"/>
    <w:rsid w:val="007F3E7F"/>
    <w:rsid w:val="007F74AD"/>
    <w:rsid w:val="008150C2"/>
    <w:rsid w:val="00815E22"/>
    <w:rsid w:val="0081607A"/>
    <w:rsid w:val="00817E52"/>
    <w:rsid w:val="0082181D"/>
    <w:rsid w:val="008277C3"/>
    <w:rsid w:val="008316FA"/>
    <w:rsid w:val="00834DE2"/>
    <w:rsid w:val="00841DB1"/>
    <w:rsid w:val="008451B8"/>
    <w:rsid w:val="00850154"/>
    <w:rsid w:val="00852062"/>
    <w:rsid w:val="0086337B"/>
    <w:rsid w:val="00867A22"/>
    <w:rsid w:val="008741FB"/>
    <w:rsid w:val="008752F7"/>
    <w:rsid w:val="00882FF1"/>
    <w:rsid w:val="0089140C"/>
    <w:rsid w:val="008A1399"/>
    <w:rsid w:val="008A186D"/>
    <w:rsid w:val="008A4449"/>
    <w:rsid w:val="008B158C"/>
    <w:rsid w:val="008B5E9F"/>
    <w:rsid w:val="008C123F"/>
    <w:rsid w:val="008C2B30"/>
    <w:rsid w:val="008C46B2"/>
    <w:rsid w:val="008C52F3"/>
    <w:rsid w:val="008C7CAA"/>
    <w:rsid w:val="008D3A57"/>
    <w:rsid w:val="008D7A2A"/>
    <w:rsid w:val="008E0173"/>
    <w:rsid w:val="008E7F55"/>
    <w:rsid w:val="008F6357"/>
    <w:rsid w:val="009001FA"/>
    <w:rsid w:val="0090176B"/>
    <w:rsid w:val="0090272C"/>
    <w:rsid w:val="009033E3"/>
    <w:rsid w:val="00903569"/>
    <w:rsid w:val="00906AD5"/>
    <w:rsid w:val="009100AC"/>
    <w:rsid w:val="00917D76"/>
    <w:rsid w:val="009230A0"/>
    <w:rsid w:val="00926AD7"/>
    <w:rsid w:val="00932583"/>
    <w:rsid w:val="009358D8"/>
    <w:rsid w:val="009363C9"/>
    <w:rsid w:val="00942D63"/>
    <w:rsid w:val="00943710"/>
    <w:rsid w:val="009508F9"/>
    <w:rsid w:val="00952515"/>
    <w:rsid w:val="00953307"/>
    <w:rsid w:val="009574D6"/>
    <w:rsid w:val="00961180"/>
    <w:rsid w:val="009614DD"/>
    <w:rsid w:val="00961B82"/>
    <w:rsid w:val="00962E77"/>
    <w:rsid w:val="009668D2"/>
    <w:rsid w:val="00975866"/>
    <w:rsid w:val="00976471"/>
    <w:rsid w:val="00976A43"/>
    <w:rsid w:val="00982223"/>
    <w:rsid w:val="00994B04"/>
    <w:rsid w:val="009A4D18"/>
    <w:rsid w:val="009B27F2"/>
    <w:rsid w:val="009B3C50"/>
    <w:rsid w:val="009B62AF"/>
    <w:rsid w:val="009B71AC"/>
    <w:rsid w:val="009B7943"/>
    <w:rsid w:val="009C1E13"/>
    <w:rsid w:val="009C6094"/>
    <w:rsid w:val="009D0FA8"/>
    <w:rsid w:val="009D20E3"/>
    <w:rsid w:val="009D3513"/>
    <w:rsid w:val="009D5AC4"/>
    <w:rsid w:val="009E6C9A"/>
    <w:rsid w:val="00A029DC"/>
    <w:rsid w:val="00A0637D"/>
    <w:rsid w:val="00A06D60"/>
    <w:rsid w:val="00A06DCF"/>
    <w:rsid w:val="00A113A3"/>
    <w:rsid w:val="00A13224"/>
    <w:rsid w:val="00A1409D"/>
    <w:rsid w:val="00A14182"/>
    <w:rsid w:val="00A164BC"/>
    <w:rsid w:val="00A25B8E"/>
    <w:rsid w:val="00A317F2"/>
    <w:rsid w:val="00A32D03"/>
    <w:rsid w:val="00A3705D"/>
    <w:rsid w:val="00A4075F"/>
    <w:rsid w:val="00A417F6"/>
    <w:rsid w:val="00A45484"/>
    <w:rsid w:val="00A552B8"/>
    <w:rsid w:val="00A6387C"/>
    <w:rsid w:val="00A67096"/>
    <w:rsid w:val="00A70247"/>
    <w:rsid w:val="00A81753"/>
    <w:rsid w:val="00A90E47"/>
    <w:rsid w:val="00A92F19"/>
    <w:rsid w:val="00A949A7"/>
    <w:rsid w:val="00AA1BEC"/>
    <w:rsid w:val="00AA4F02"/>
    <w:rsid w:val="00AA566D"/>
    <w:rsid w:val="00AB54A9"/>
    <w:rsid w:val="00AB61AC"/>
    <w:rsid w:val="00AB6E22"/>
    <w:rsid w:val="00AD1593"/>
    <w:rsid w:val="00AD33E0"/>
    <w:rsid w:val="00AD67EE"/>
    <w:rsid w:val="00AE36E1"/>
    <w:rsid w:val="00AE5F04"/>
    <w:rsid w:val="00AF36C4"/>
    <w:rsid w:val="00AF5ED1"/>
    <w:rsid w:val="00AF7E15"/>
    <w:rsid w:val="00B061AB"/>
    <w:rsid w:val="00B11796"/>
    <w:rsid w:val="00B12C4B"/>
    <w:rsid w:val="00B13C6A"/>
    <w:rsid w:val="00B15073"/>
    <w:rsid w:val="00B25944"/>
    <w:rsid w:val="00B3010C"/>
    <w:rsid w:val="00B31990"/>
    <w:rsid w:val="00B31DB4"/>
    <w:rsid w:val="00B35215"/>
    <w:rsid w:val="00B3533B"/>
    <w:rsid w:val="00B37DC4"/>
    <w:rsid w:val="00B42B4E"/>
    <w:rsid w:val="00B5392E"/>
    <w:rsid w:val="00B54839"/>
    <w:rsid w:val="00B54F14"/>
    <w:rsid w:val="00B56499"/>
    <w:rsid w:val="00B57284"/>
    <w:rsid w:val="00B61878"/>
    <w:rsid w:val="00B65ADF"/>
    <w:rsid w:val="00B676A5"/>
    <w:rsid w:val="00B71932"/>
    <w:rsid w:val="00B73A3D"/>
    <w:rsid w:val="00B73AE4"/>
    <w:rsid w:val="00B775CD"/>
    <w:rsid w:val="00B85067"/>
    <w:rsid w:val="00B85823"/>
    <w:rsid w:val="00B906D4"/>
    <w:rsid w:val="00B94900"/>
    <w:rsid w:val="00BA6F8E"/>
    <w:rsid w:val="00BA7384"/>
    <w:rsid w:val="00BB1798"/>
    <w:rsid w:val="00BB3078"/>
    <w:rsid w:val="00BB7FFB"/>
    <w:rsid w:val="00BC1D6D"/>
    <w:rsid w:val="00BD10AB"/>
    <w:rsid w:val="00BD2D9D"/>
    <w:rsid w:val="00BD49D4"/>
    <w:rsid w:val="00BD7E09"/>
    <w:rsid w:val="00BE0D41"/>
    <w:rsid w:val="00BE2830"/>
    <w:rsid w:val="00BF133C"/>
    <w:rsid w:val="00BF237D"/>
    <w:rsid w:val="00BF2B32"/>
    <w:rsid w:val="00BF3C37"/>
    <w:rsid w:val="00BF4342"/>
    <w:rsid w:val="00C0226D"/>
    <w:rsid w:val="00C0279C"/>
    <w:rsid w:val="00C06475"/>
    <w:rsid w:val="00C1101A"/>
    <w:rsid w:val="00C16B34"/>
    <w:rsid w:val="00C23105"/>
    <w:rsid w:val="00C243D3"/>
    <w:rsid w:val="00C252D6"/>
    <w:rsid w:val="00C26972"/>
    <w:rsid w:val="00C26BD3"/>
    <w:rsid w:val="00C300DE"/>
    <w:rsid w:val="00C3046E"/>
    <w:rsid w:val="00C31C7F"/>
    <w:rsid w:val="00C33066"/>
    <w:rsid w:val="00C33D8E"/>
    <w:rsid w:val="00C34577"/>
    <w:rsid w:val="00C36AFC"/>
    <w:rsid w:val="00C36FE4"/>
    <w:rsid w:val="00C40542"/>
    <w:rsid w:val="00C44341"/>
    <w:rsid w:val="00C47684"/>
    <w:rsid w:val="00C5105B"/>
    <w:rsid w:val="00C5398A"/>
    <w:rsid w:val="00C55C3C"/>
    <w:rsid w:val="00C61A27"/>
    <w:rsid w:val="00C65E92"/>
    <w:rsid w:val="00C72694"/>
    <w:rsid w:val="00C73E44"/>
    <w:rsid w:val="00C770D7"/>
    <w:rsid w:val="00C8374B"/>
    <w:rsid w:val="00C85561"/>
    <w:rsid w:val="00C86AA7"/>
    <w:rsid w:val="00C87D32"/>
    <w:rsid w:val="00C91AF9"/>
    <w:rsid w:val="00C92FC4"/>
    <w:rsid w:val="00C93857"/>
    <w:rsid w:val="00C956E7"/>
    <w:rsid w:val="00CA0C21"/>
    <w:rsid w:val="00CA1D3F"/>
    <w:rsid w:val="00CA52B4"/>
    <w:rsid w:val="00CA5A4A"/>
    <w:rsid w:val="00CB699C"/>
    <w:rsid w:val="00CC000C"/>
    <w:rsid w:val="00CC1890"/>
    <w:rsid w:val="00CC23F7"/>
    <w:rsid w:val="00CD10E7"/>
    <w:rsid w:val="00CD2C25"/>
    <w:rsid w:val="00CE1FE0"/>
    <w:rsid w:val="00CE436D"/>
    <w:rsid w:val="00CE62DB"/>
    <w:rsid w:val="00CF2455"/>
    <w:rsid w:val="00CF4CD1"/>
    <w:rsid w:val="00D001E3"/>
    <w:rsid w:val="00D012E2"/>
    <w:rsid w:val="00D15626"/>
    <w:rsid w:val="00D208C8"/>
    <w:rsid w:val="00D209D7"/>
    <w:rsid w:val="00D24581"/>
    <w:rsid w:val="00D248F2"/>
    <w:rsid w:val="00D24A18"/>
    <w:rsid w:val="00D27E1E"/>
    <w:rsid w:val="00D32C98"/>
    <w:rsid w:val="00D335FF"/>
    <w:rsid w:val="00D35ACF"/>
    <w:rsid w:val="00D4075D"/>
    <w:rsid w:val="00D42464"/>
    <w:rsid w:val="00D534AB"/>
    <w:rsid w:val="00D577FA"/>
    <w:rsid w:val="00D5785C"/>
    <w:rsid w:val="00D610BB"/>
    <w:rsid w:val="00D75618"/>
    <w:rsid w:val="00D81E64"/>
    <w:rsid w:val="00D82E6A"/>
    <w:rsid w:val="00D831E1"/>
    <w:rsid w:val="00D8720B"/>
    <w:rsid w:val="00D92F06"/>
    <w:rsid w:val="00D96E35"/>
    <w:rsid w:val="00DA190D"/>
    <w:rsid w:val="00DA4470"/>
    <w:rsid w:val="00DB1BF8"/>
    <w:rsid w:val="00DB2AD7"/>
    <w:rsid w:val="00DB5379"/>
    <w:rsid w:val="00DB6BFB"/>
    <w:rsid w:val="00DC0207"/>
    <w:rsid w:val="00DC4C23"/>
    <w:rsid w:val="00DC7238"/>
    <w:rsid w:val="00DE0780"/>
    <w:rsid w:val="00DF0BD2"/>
    <w:rsid w:val="00DF3C1F"/>
    <w:rsid w:val="00DF403A"/>
    <w:rsid w:val="00DF75A7"/>
    <w:rsid w:val="00E00CCE"/>
    <w:rsid w:val="00E03156"/>
    <w:rsid w:val="00E03B93"/>
    <w:rsid w:val="00E10636"/>
    <w:rsid w:val="00E13667"/>
    <w:rsid w:val="00E140EF"/>
    <w:rsid w:val="00E17E3B"/>
    <w:rsid w:val="00E22007"/>
    <w:rsid w:val="00E304C0"/>
    <w:rsid w:val="00E309B1"/>
    <w:rsid w:val="00E34711"/>
    <w:rsid w:val="00E37795"/>
    <w:rsid w:val="00E426E1"/>
    <w:rsid w:val="00E45898"/>
    <w:rsid w:val="00E46DD7"/>
    <w:rsid w:val="00E53F31"/>
    <w:rsid w:val="00E54013"/>
    <w:rsid w:val="00E56F0F"/>
    <w:rsid w:val="00E619EE"/>
    <w:rsid w:val="00E65841"/>
    <w:rsid w:val="00E65A76"/>
    <w:rsid w:val="00E71475"/>
    <w:rsid w:val="00E757C3"/>
    <w:rsid w:val="00E7638B"/>
    <w:rsid w:val="00E84567"/>
    <w:rsid w:val="00E85A34"/>
    <w:rsid w:val="00E97084"/>
    <w:rsid w:val="00E97E12"/>
    <w:rsid w:val="00EA6837"/>
    <w:rsid w:val="00EB0672"/>
    <w:rsid w:val="00EB35B5"/>
    <w:rsid w:val="00EB394E"/>
    <w:rsid w:val="00EC45F0"/>
    <w:rsid w:val="00EC4A62"/>
    <w:rsid w:val="00EC5B6E"/>
    <w:rsid w:val="00EC6FAF"/>
    <w:rsid w:val="00ED1408"/>
    <w:rsid w:val="00ED14B5"/>
    <w:rsid w:val="00ED47C5"/>
    <w:rsid w:val="00ED656C"/>
    <w:rsid w:val="00EE03EA"/>
    <w:rsid w:val="00EE1DD5"/>
    <w:rsid w:val="00EE3B3D"/>
    <w:rsid w:val="00EE5430"/>
    <w:rsid w:val="00EF1115"/>
    <w:rsid w:val="00F01126"/>
    <w:rsid w:val="00F16D2D"/>
    <w:rsid w:val="00F1789D"/>
    <w:rsid w:val="00F20749"/>
    <w:rsid w:val="00F23CA8"/>
    <w:rsid w:val="00F279FD"/>
    <w:rsid w:val="00F30617"/>
    <w:rsid w:val="00F310D8"/>
    <w:rsid w:val="00F34D8E"/>
    <w:rsid w:val="00F41F09"/>
    <w:rsid w:val="00F44EDD"/>
    <w:rsid w:val="00F466E7"/>
    <w:rsid w:val="00F5393A"/>
    <w:rsid w:val="00F6132D"/>
    <w:rsid w:val="00F6203D"/>
    <w:rsid w:val="00F6688B"/>
    <w:rsid w:val="00F745F1"/>
    <w:rsid w:val="00F76807"/>
    <w:rsid w:val="00F84362"/>
    <w:rsid w:val="00F90EE2"/>
    <w:rsid w:val="00F93AF5"/>
    <w:rsid w:val="00F94341"/>
    <w:rsid w:val="00FB2845"/>
    <w:rsid w:val="00FB2C2D"/>
    <w:rsid w:val="00FB5A74"/>
    <w:rsid w:val="00FB5E01"/>
    <w:rsid w:val="00FB6013"/>
    <w:rsid w:val="00FC080C"/>
    <w:rsid w:val="00FC1741"/>
    <w:rsid w:val="00FC193A"/>
    <w:rsid w:val="00FC4D36"/>
    <w:rsid w:val="00FD57DE"/>
    <w:rsid w:val="00FE3221"/>
    <w:rsid w:val="00FF3D73"/>
    <w:rsid w:val="00FF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8316B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바탕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027"/>
    <w:rPr>
      <w:rFonts w:ascii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D7561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590"/>
    <w:pPr>
      <w:ind w:left="720"/>
      <w:contextualSpacing/>
    </w:pPr>
  </w:style>
  <w:style w:type="paragraph" w:customStyle="1" w:styleId="indent">
    <w:name w:val="indent"/>
    <w:basedOn w:val="a"/>
    <w:rsid w:val="009C609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C6094"/>
  </w:style>
  <w:style w:type="character" w:styleId="a4">
    <w:name w:val="Hyperlink"/>
    <w:uiPriority w:val="99"/>
    <w:semiHidden/>
    <w:unhideWhenUsed/>
    <w:rsid w:val="009C6094"/>
    <w:rPr>
      <w:color w:val="0000FF"/>
      <w:u w:val="single"/>
    </w:rPr>
  </w:style>
  <w:style w:type="paragraph" w:customStyle="1" w:styleId="footnote">
    <w:name w:val="footnote"/>
    <w:basedOn w:val="a"/>
    <w:rsid w:val="009C609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9C6094"/>
    <w:rPr>
      <w:b/>
      <w:bCs/>
    </w:rPr>
  </w:style>
  <w:style w:type="paragraph" w:customStyle="1" w:styleId="blockquotenibu">
    <w:name w:val="blockquote_nibu"/>
    <w:basedOn w:val="a"/>
    <w:rsid w:val="009C6094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2638C8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2638C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638C8"/>
  </w:style>
  <w:style w:type="paragraph" w:styleId="a9">
    <w:name w:val="footer"/>
    <w:basedOn w:val="a"/>
    <w:link w:val="aa"/>
    <w:uiPriority w:val="99"/>
    <w:unhideWhenUsed/>
    <w:rsid w:val="002638C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638C8"/>
  </w:style>
  <w:style w:type="character" w:styleId="ab">
    <w:name w:val="page number"/>
    <w:basedOn w:val="a0"/>
    <w:uiPriority w:val="99"/>
    <w:semiHidden/>
    <w:unhideWhenUsed/>
    <w:rsid w:val="002638C8"/>
  </w:style>
  <w:style w:type="table" w:styleId="ac">
    <w:name w:val="Table Grid"/>
    <w:basedOn w:val="a1"/>
    <w:uiPriority w:val="59"/>
    <w:rsid w:val="00AF7E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D756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D75618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30">
    <w:name w:val="Заголовок 3 Знак"/>
    <w:link w:val="3"/>
    <w:uiPriority w:val="9"/>
    <w:rsid w:val="00D75618"/>
    <w:rPr>
      <w:rFonts w:ascii="Times New Roman" w:hAnsi="Times New Roman" w:cs="Times New Roman"/>
      <w:b/>
      <w:bCs/>
      <w:sz w:val="27"/>
      <w:szCs w:val="27"/>
      <w:lang w:val="ru-RU" w:eastAsia="ru-RU"/>
    </w:rPr>
  </w:style>
  <w:style w:type="character" w:styleId="ad">
    <w:name w:val="Emphasis"/>
    <w:uiPriority w:val="20"/>
    <w:qFormat/>
    <w:rsid w:val="005B6811"/>
    <w:rPr>
      <w:i/>
      <w:iCs/>
    </w:rPr>
  </w:style>
  <w:style w:type="paragraph" w:styleId="ae">
    <w:name w:val="Document Map"/>
    <w:basedOn w:val="a"/>
    <w:link w:val="af"/>
    <w:uiPriority w:val="99"/>
    <w:semiHidden/>
    <w:unhideWhenUsed/>
    <w:rsid w:val="00FB5A74"/>
  </w:style>
  <w:style w:type="character" w:customStyle="1" w:styleId="af">
    <w:name w:val="Схема документа Знак"/>
    <w:link w:val="ae"/>
    <w:uiPriority w:val="99"/>
    <w:semiHidden/>
    <w:rsid w:val="00FB5A74"/>
    <w:rPr>
      <w:rFonts w:ascii="Times New Roman" w:hAnsi="Times New Roman" w:cs="Times New Roman"/>
      <w:lang w:val="ru-RU" w:eastAsia="ru-RU"/>
    </w:rPr>
  </w:style>
  <w:style w:type="paragraph" w:styleId="af0">
    <w:name w:val="Revision"/>
    <w:hidden/>
    <w:uiPriority w:val="99"/>
    <w:semiHidden/>
    <w:rsid w:val="00B61878"/>
    <w:rPr>
      <w:rFonts w:ascii="Times New Roman" w:hAnsi="Times New Roman"/>
      <w:sz w:val="24"/>
      <w:szCs w:val="24"/>
    </w:rPr>
  </w:style>
  <w:style w:type="character" w:styleId="af1">
    <w:name w:val="annotation reference"/>
    <w:uiPriority w:val="99"/>
    <w:semiHidden/>
    <w:unhideWhenUsed/>
    <w:rsid w:val="00375AA4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375AA4"/>
  </w:style>
  <w:style w:type="character" w:customStyle="1" w:styleId="af3">
    <w:name w:val="Текст примечания Знак"/>
    <w:link w:val="af2"/>
    <w:uiPriority w:val="99"/>
    <w:semiHidden/>
    <w:rsid w:val="00375AA4"/>
    <w:rPr>
      <w:rFonts w:ascii="Times New Roman" w:hAnsi="Times New Roman"/>
      <w:sz w:val="24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75AA4"/>
    <w:rPr>
      <w:b/>
      <w:bCs/>
      <w:sz w:val="20"/>
      <w:szCs w:val="20"/>
    </w:rPr>
  </w:style>
  <w:style w:type="character" w:customStyle="1" w:styleId="af5">
    <w:name w:val="Тема примечания Знак"/>
    <w:link w:val="af4"/>
    <w:uiPriority w:val="99"/>
    <w:semiHidden/>
    <w:rsid w:val="00375AA4"/>
    <w:rPr>
      <w:rFonts w:ascii="Times New Roman" w:hAnsi="Times New Roman"/>
      <w:b/>
      <w:bCs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375AA4"/>
    <w:rPr>
      <w:sz w:val="18"/>
      <w:szCs w:val="18"/>
    </w:rPr>
  </w:style>
  <w:style w:type="character" w:customStyle="1" w:styleId="af7">
    <w:name w:val="Текст выноски Знак"/>
    <w:link w:val="af6"/>
    <w:uiPriority w:val="99"/>
    <w:semiHidden/>
    <w:rsid w:val="00375AA4"/>
    <w:rPr>
      <w:rFonts w:ascii="Times New Roman" w:hAnsi="Times New Roman"/>
      <w:sz w:val="18"/>
      <w:szCs w:val="18"/>
    </w:rPr>
  </w:style>
  <w:style w:type="character" w:customStyle="1" w:styleId="6qdm">
    <w:name w:val="_6qdm"/>
    <w:basedOn w:val="a0"/>
    <w:rsid w:val="00C36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1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95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3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8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0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5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633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9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2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00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4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9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3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4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1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2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8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15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56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5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1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9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1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4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3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9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0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8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5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0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9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6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4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7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7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9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Users/sashailiashenko/Desktop/KotletaBar_GUIDE%20STAFF.dotx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BCB433-4A1B-7248-BA28-D9A3D277A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KotletaBar_GUIDE STAFF.dotx</Template>
  <TotalTime>1</TotalTime>
  <Pages>34</Pages>
  <Words>4454</Words>
  <Characters>25391</Characters>
  <Application>Microsoft Macintosh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29786</CharactersWithSpaces>
  <SharedDoc>false</SharedDoc>
  <HLinks>
    <vt:vector size="24" baseType="variant">
      <vt:variant>
        <vt:i4>4718596</vt:i4>
      </vt:variant>
      <vt:variant>
        <vt:i4>159094</vt:i4>
      </vt:variant>
      <vt:variant>
        <vt:i4>1028</vt:i4>
      </vt:variant>
      <vt:variant>
        <vt:i4>1</vt:i4>
      </vt:variant>
      <vt:variant>
        <vt:lpwstr>Check-iN</vt:lpwstr>
      </vt:variant>
      <vt:variant>
        <vt:lpwstr/>
      </vt:variant>
      <vt:variant>
        <vt:i4>67108928</vt:i4>
      </vt:variant>
      <vt:variant>
        <vt:i4>159146</vt:i4>
      </vt:variant>
      <vt:variant>
        <vt:i4>1029</vt:i4>
      </vt:variant>
      <vt:variant>
        <vt:i4>1</vt:i4>
      </vt:variant>
      <vt:variant>
        <vt:lpwstr>Снимок%20экрана%202019-04-08%20в%2020</vt:lpwstr>
      </vt:variant>
      <vt:variant>
        <vt:lpwstr/>
      </vt:variant>
      <vt:variant>
        <vt:i4>67108928</vt:i4>
      </vt:variant>
      <vt:variant>
        <vt:i4>159180</vt:i4>
      </vt:variant>
      <vt:variant>
        <vt:i4>1030</vt:i4>
      </vt:variant>
      <vt:variant>
        <vt:i4>1</vt:i4>
      </vt:variant>
      <vt:variant>
        <vt:lpwstr>Снимок%20экрана%202019-04-08%20в%2020</vt:lpwstr>
      </vt:variant>
      <vt:variant>
        <vt:lpwstr/>
      </vt:variant>
      <vt:variant>
        <vt:i4>70254595</vt:i4>
      </vt:variant>
      <vt:variant>
        <vt:i4>-1</vt:i4>
      </vt:variant>
      <vt:variant>
        <vt:i4>1048</vt:i4>
      </vt:variant>
      <vt:variant>
        <vt:i4>1</vt:i4>
      </vt:variant>
      <vt:variant>
        <vt:lpwstr>никитац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2</cp:revision>
  <cp:lastPrinted>2019-08-16T09:42:00Z</cp:lastPrinted>
  <dcterms:created xsi:type="dcterms:W3CDTF">2019-12-02T12:07:00Z</dcterms:created>
  <dcterms:modified xsi:type="dcterms:W3CDTF">2019-12-02T12:07:00Z</dcterms:modified>
</cp:coreProperties>
</file>